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4D53" w:rsidRPr="00500A0D" w:rsidRDefault="00A04D53" w:rsidP="00500A0D">
      <w:pPr>
        <w:spacing w:before="120" w:after="120" w:line="280" w:lineRule="exact"/>
        <w:ind w:left="425"/>
        <w:jc w:val="both"/>
        <w:rPr>
          <w:rFonts w:ascii="Arial" w:hAnsi="Arial" w:cs="Arial"/>
          <w:b/>
          <w:szCs w:val="24"/>
        </w:rPr>
      </w:pPr>
      <w:r w:rsidRPr="00500A0D">
        <w:rPr>
          <w:rFonts w:ascii="Arial" w:hAnsi="Arial" w:cs="Arial"/>
          <w:b/>
          <w:szCs w:val="24"/>
        </w:rPr>
        <w:t>ΝΕΟ: ΥΠΟΒΟΛΗ ΥΠΕΥΘΥΝΗΣ ΔΗΛΩΣΗΣ ΑΠΟ ΟΛΟΥΣ ΤΟΥΣ ΥΠΟΨΗΦΙΟΥΣ απασχολούμενους και μη απασχολούμενους στη ΔΕΗ ή ΘΥΓΑΤΡΙΚΕ</w:t>
      </w:r>
      <w:r>
        <w:rPr>
          <w:rFonts w:ascii="Arial" w:hAnsi="Arial" w:cs="Arial"/>
          <w:b/>
          <w:szCs w:val="24"/>
        </w:rPr>
        <w:t>Σ ΤΗΣ                 (βλ. παρ.</w:t>
      </w:r>
      <w:r w:rsidRPr="00A02B46">
        <w:rPr>
          <w:rFonts w:ascii="Arial" w:hAnsi="Arial" w:cs="Arial"/>
          <w:b/>
          <w:szCs w:val="24"/>
        </w:rPr>
        <w:t xml:space="preserve"> </w:t>
      </w:r>
      <w:r w:rsidRPr="00500A0D">
        <w:rPr>
          <w:rFonts w:ascii="Arial" w:hAnsi="Arial" w:cs="Arial"/>
          <w:b/>
          <w:szCs w:val="24"/>
        </w:rPr>
        <w:t>3 της ενότητας «ΕΙΔΙΚΕΣ ΕΠΙΣΗΜΑΝΣΕΙΣ» της παρούσας Ανακοίνωσης)</w:t>
      </w:r>
    </w:p>
    <w:p w:rsidR="00A04D53" w:rsidRDefault="00A04D53" w:rsidP="00ED338C">
      <w:pPr>
        <w:spacing w:before="120"/>
        <w:rPr>
          <w:rFonts w:ascii="Arial" w:hAnsi="Arial" w:cs="Arial"/>
          <w:b/>
          <w:szCs w:val="24"/>
          <w:lang w:val="en-US"/>
        </w:rPr>
      </w:pPr>
      <w:r w:rsidRPr="00C10446">
        <w:rPr>
          <w:rFonts w:ascii="Arial" w:hAnsi="Arial" w:cs="Arial"/>
          <w:noProof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Εικόνα 1" o:spid="_x0000_i1025" type="#_x0000_t75" style="width:478.5pt;height:48pt;visibility:visible">
            <v:imagedata r:id="rId7" o:title=""/>
          </v:shape>
        </w:pict>
      </w:r>
    </w:p>
    <w:p w:rsidR="00A04D53" w:rsidRPr="00202304" w:rsidRDefault="00A04D53" w:rsidP="00ED338C">
      <w:pPr>
        <w:spacing w:before="120"/>
        <w:rPr>
          <w:rFonts w:ascii="Arial" w:hAnsi="Arial" w:cs="Arial"/>
          <w:b/>
          <w:szCs w:val="24"/>
        </w:rPr>
      </w:pPr>
      <w:r w:rsidRPr="00CE3D01">
        <w:rPr>
          <w:rFonts w:ascii="Arial" w:hAnsi="Arial" w:cs="Arial"/>
          <w:b/>
          <w:szCs w:val="24"/>
        </w:rPr>
        <w:t>ΔΕΘ / ΑΗΣ Μελίτης</w:t>
      </w:r>
      <w:r w:rsidRPr="00CE3D01">
        <w:rPr>
          <w:rFonts w:ascii="Arial" w:hAnsi="Arial" w:cs="Arial"/>
          <w:b/>
          <w:szCs w:val="24"/>
        </w:rPr>
        <w:tab/>
      </w:r>
      <w:r w:rsidRPr="00CE3D01">
        <w:rPr>
          <w:rFonts w:ascii="Arial" w:hAnsi="Arial" w:cs="Arial"/>
          <w:b/>
          <w:szCs w:val="24"/>
        </w:rPr>
        <w:tab/>
      </w:r>
      <w:r w:rsidRPr="00CE3D01">
        <w:rPr>
          <w:rFonts w:ascii="Arial" w:hAnsi="Arial" w:cs="Arial"/>
          <w:b/>
          <w:szCs w:val="24"/>
        </w:rPr>
        <w:tab/>
      </w:r>
      <w:r w:rsidRPr="00CE3D01">
        <w:rPr>
          <w:rFonts w:ascii="Arial" w:hAnsi="Arial" w:cs="Arial"/>
          <w:b/>
          <w:szCs w:val="24"/>
        </w:rPr>
        <w:tab/>
      </w:r>
      <w:r w:rsidRPr="00CE3D01">
        <w:rPr>
          <w:rFonts w:ascii="Arial" w:hAnsi="Arial" w:cs="Arial"/>
          <w:b/>
          <w:szCs w:val="24"/>
        </w:rPr>
        <w:tab/>
      </w:r>
      <w:r>
        <w:rPr>
          <w:rFonts w:ascii="Arial" w:hAnsi="Arial" w:cs="Arial"/>
          <w:b/>
          <w:szCs w:val="24"/>
        </w:rPr>
        <w:t xml:space="preserve">             </w:t>
      </w:r>
      <w:r w:rsidRPr="00E221E5">
        <w:rPr>
          <w:rFonts w:ascii="Arial" w:hAnsi="Arial" w:cs="Arial"/>
          <w:b/>
          <w:szCs w:val="24"/>
        </w:rPr>
        <w:t xml:space="preserve">                                   </w:t>
      </w:r>
      <w:r>
        <w:rPr>
          <w:rFonts w:ascii="Arial" w:hAnsi="Arial" w:cs="Arial"/>
          <w:b/>
          <w:szCs w:val="24"/>
        </w:rPr>
        <w:t xml:space="preserve">  </w:t>
      </w:r>
      <w:r w:rsidRPr="00A02B46">
        <w:rPr>
          <w:rFonts w:ascii="Arial" w:hAnsi="Arial" w:cs="Arial"/>
          <w:b/>
          <w:szCs w:val="24"/>
        </w:rPr>
        <w:t xml:space="preserve">       </w:t>
      </w:r>
      <w:r>
        <w:rPr>
          <w:rFonts w:ascii="Arial" w:hAnsi="Arial" w:cs="Arial"/>
          <w:b/>
          <w:szCs w:val="24"/>
        </w:rPr>
        <w:t xml:space="preserve"> </w:t>
      </w:r>
      <w:r w:rsidRPr="00BD655F">
        <w:rPr>
          <w:rFonts w:ascii="Arial" w:hAnsi="Arial" w:cs="Arial"/>
          <w:b/>
          <w:szCs w:val="24"/>
        </w:rPr>
        <w:t xml:space="preserve">Ημερομηνία: </w:t>
      </w:r>
      <w:r w:rsidRPr="00EB56B8">
        <w:rPr>
          <w:rFonts w:ascii="Arial" w:hAnsi="Arial" w:cs="Arial"/>
          <w:b/>
          <w:szCs w:val="24"/>
        </w:rPr>
        <w:t>09-03-2017</w:t>
      </w:r>
    </w:p>
    <w:p w:rsidR="00A04D53" w:rsidRPr="00A02B46" w:rsidRDefault="00A04D53" w:rsidP="00ED338C">
      <w:pPr>
        <w:rPr>
          <w:rFonts w:ascii="Arial" w:hAnsi="Arial" w:cs="Arial"/>
          <w:b/>
          <w:color w:val="FF0000"/>
          <w:szCs w:val="24"/>
        </w:rPr>
      </w:pPr>
      <w:r w:rsidRPr="00F459B1">
        <w:rPr>
          <w:rFonts w:ascii="Arial" w:hAnsi="Arial" w:cs="Arial"/>
          <w:b/>
          <w:szCs w:val="24"/>
        </w:rPr>
        <w:t>Μελίτη / Φλώρινας</w:t>
      </w:r>
      <w:r w:rsidRPr="00F459B1">
        <w:rPr>
          <w:rFonts w:ascii="Arial" w:hAnsi="Arial" w:cs="Arial"/>
          <w:b/>
          <w:szCs w:val="24"/>
        </w:rPr>
        <w:tab/>
      </w:r>
      <w:r w:rsidRPr="00EB56B8">
        <w:rPr>
          <w:rFonts w:ascii="Arial" w:hAnsi="Arial" w:cs="Arial"/>
          <w:b/>
          <w:szCs w:val="24"/>
        </w:rPr>
        <w:t xml:space="preserve"> </w:t>
      </w:r>
      <w:r w:rsidRPr="00F459B1">
        <w:rPr>
          <w:rFonts w:ascii="Arial" w:hAnsi="Arial" w:cs="Arial"/>
          <w:b/>
          <w:szCs w:val="24"/>
        </w:rPr>
        <w:tab/>
      </w:r>
      <w:r w:rsidRPr="00F459B1">
        <w:rPr>
          <w:rFonts w:ascii="Arial" w:hAnsi="Arial" w:cs="Arial"/>
          <w:b/>
          <w:szCs w:val="24"/>
        </w:rPr>
        <w:tab/>
      </w:r>
      <w:r w:rsidRPr="00F459B1">
        <w:rPr>
          <w:rFonts w:ascii="Arial" w:hAnsi="Arial" w:cs="Arial"/>
          <w:b/>
          <w:szCs w:val="24"/>
        </w:rPr>
        <w:tab/>
      </w:r>
      <w:r w:rsidRPr="00F459B1">
        <w:rPr>
          <w:rFonts w:ascii="Arial" w:hAnsi="Arial" w:cs="Arial"/>
          <w:b/>
          <w:szCs w:val="24"/>
        </w:rPr>
        <w:tab/>
      </w:r>
      <w:r w:rsidRPr="00F459B1">
        <w:rPr>
          <w:rFonts w:ascii="Arial" w:hAnsi="Arial" w:cs="Arial"/>
          <w:b/>
          <w:szCs w:val="24"/>
        </w:rPr>
        <w:tab/>
      </w:r>
      <w:r w:rsidRPr="00F459B1">
        <w:rPr>
          <w:rFonts w:ascii="Arial" w:hAnsi="Arial" w:cs="Arial"/>
          <w:b/>
          <w:szCs w:val="24"/>
        </w:rPr>
        <w:tab/>
      </w:r>
      <w:r w:rsidRPr="00F459B1">
        <w:rPr>
          <w:rFonts w:ascii="Arial" w:hAnsi="Arial" w:cs="Arial"/>
          <w:b/>
          <w:szCs w:val="24"/>
        </w:rPr>
        <w:tab/>
      </w:r>
      <w:r w:rsidRPr="00E221E5">
        <w:rPr>
          <w:rFonts w:ascii="Arial" w:hAnsi="Arial" w:cs="Arial"/>
          <w:b/>
          <w:szCs w:val="24"/>
        </w:rPr>
        <w:t xml:space="preserve">                                                          </w:t>
      </w:r>
      <w:r w:rsidRPr="00F459B1">
        <w:rPr>
          <w:rFonts w:ascii="Arial" w:hAnsi="Arial" w:cs="Arial"/>
          <w:b/>
          <w:szCs w:val="24"/>
        </w:rPr>
        <w:t xml:space="preserve">Αριθ. Πρωτ: </w:t>
      </w:r>
      <w:r w:rsidRPr="00EB56B8">
        <w:rPr>
          <w:rFonts w:ascii="Arial" w:hAnsi="Arial" w:cs="Arial"/>
          <w:b/>
          <w:szCs w:val="24"/>
        </w:rPr>
        <w:t>1956</w:t>
      </w:r>
      <w:r w:rsidRPr="00971704">
        <w:rPr>
          <w:rFonts w:ascii="Arial" w:hAnsi="Arial" w:cs="Arial"/>
          <w:b/>
          <w:color w:val="FF0000"/>
          <w:szCs w:val="24"/>
        </w:rPr>
        <w:t xml:space="preserve"> </w:t>
      </w:r>
    </w:p>
    <w:p w:rsidR="00A04D53" w:rsidRPr="00A02B46" w:rsidRDefault="00A04D53" w:rsidP="00ED338C">
      <w:pPr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 xml:space="preserve">Τ.Θ.: 01 - </w:t>
      </w:r>
    </w:p>
    <w:p w:rsidR="00A04D53" w:rsidRPr="00CE3D01" w:rsidRDefault="00A04D53" w:rsidP="00ED338C">
      <w:pPr>
        <w:rPr>
          <w:rFonts w:ascii="Arial" w:hAnsi="Arial" w:cs="Arial"/>
          <w:b/>
          <w:szCs w:val="24"/>
        </w:rPr>
      </w:pPr>
      <w:r w:rsidRPr="00CE3D01">
        <w:rPr>
          <w:rFonts w:ascii="Arial" w:hAnsi="Arial" w:cs="Arial"/>
          <w:b/>
          <w:szCs w:val="24"/>
        </w:rPr>
        <w:t>Τ.Κ. 53071</w:t>
      </w:r>
    </w:p>
    <w:p w:rsidR="00A04D53" w:rsidRPr="006C1C9F" w:rsidRDefault="00A04D53" w:rsidP="00C373B5">
      <w:pPr>
        <w:pStyle w:val="Heading1"/>
        <w:spacing w:before="240"/>
        <w:jc w:val="center"/>
        <w:rPr>
          <w:rFonts w:ascii="Arial" w:hAnsi="Arial" w:cs="Arial"/>
          <w:sz w:val="24"/>
          <w:szCs w:val="24"/>
          <w:lang w:val="en-US"/>
        </w:rPr>
      </w:pPr>
      <w:bookmarkStart w:id="0" w:name="_GoBack"/>
      <w:bookmarkEnd w:id="0"/>
      <w:r w:rsidRPr="001637CB">
        <w:rPr>
          <w:rFonts w:ascii="Arial" w:hAnsi="Arial" w:cs="Arial"/>
          <w:sz w:val="24"/>
          <w:szCs w:val="24"/>
        </w:rPr>
        <w:t xml:space="preserve">Α Ν Α Κ Ο Ι Ν Ω Σ Η   υπ’ αριθμ. ΣΟΧ/ΔΕΗ </w:t>
      </w:r>
      <w:r>
        <w:rPr>
          <w:rFonts w:ascii="Arial" w:hAnsi="Arial" w:cs="Arial"/>
          <w:sz w:val="24"/>
          <w:szCs w:val="24"/>
          <w:lang w:val="en-US"/>
        </w:rPr>
        <w:t>1</w:t>
      </w:r>
      <w:r w:rsidRPr="00004365">
        <w:rPr>
          <w:rFonts w:ascii="Arial" w:hAnsi="Arial" w:cs="Arial"/>
          <w:sz w:val="24"/>
          <w:szCs w:val="24"/>
        </w:rPr>
        <w:t>/ 201</w:t>
      </w:r>
      <w:r>
        <w:rPr>
          <w:rFonts w:ascii="Arial" w:hAnsi="Arial" w:cs="Arial"/>
          <w:sz w:val="24"/>
          <w:szCs w:val="24"/>
          <w:lang w:val="en-US"/>
        </w:rPr>
        <w:t>7</w:t>
      </w:r>
    </w:p>
    <w:p w:rsidR="00A04D53" w:rsidRPr="001637CB" w:rsidRDefault="00A04D53" w:rsidP="003A616C">
      <w:pPr>
        <w:rPr>
          <w:rFonts w:ascii="Arial" w:hAnsi="Arial" w:cs="Arial"/>
          <w:szCs w:val="24"/>
        </w:rPr>
      </w:pPr>
      <w:r w:rsidRPr="001637CB">
        <w:rPr>
          <w:rFonts w:ascii="Arial" w:hAnsi="Arial" w:cs="Arial"/>
          <w:szCs w:val="24"/>
        </w:rPr>
        <w:t xml:space="preserve">               </w:t>
      </w:r>
    </w:p>
    <w:tbl>
      <w:tblPr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781"/>
      </w:tblGrid>
      <w:tr w:rsidR="00A04D53" w:rsidRPr="001637CB">
        <w:trPr>
          <w:trHeight w:val="315"/>
        </w:trPr>
        <w:tc>
          <w:tcPr>
            <w:tcW w:w="9781" w:type="dxa"/>
            <w:vAlign w:val="center"/>
          </w:tcPr>
          <w:p w:rsidR="00A04D53" w:rsidRPr="001637CB" w:rsidRDefault="00A04D53" w:rsidP="002D749B">
            <w:pPr>
              <w:pStyle w:val="212"/>
              <w:spacing w:before="60" w:after="60"/>
              <w:ind w:firstLine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637CB">
              <w:rPr>
                <w:rFonts w:ascii="Arial" w:hAnsi="Arial" w:cs="Arial"/>
                <w:b/>
                <w:sz w:val="24"/>
                <w:szCs w:val="24"/>
              </w:rPr>
              <w:t>Για τη σύναψη ΣΥΜΒΑΣΗΣ ΕΡΓΑΣΙΑΣ ΟΡΙΣΜΕΝΟΥ ΧΡΟΝΟΥ</w:t>
            </w:r>
          </w:p>
          <w:p w:rsidR="00A04D53" w:rsidRPr="001637CB" w:rsidRDefault="00A04D53" w:rsidP="001637CB">
            <w:pPr>
              <w:pStyle w:val="212"/>
              <w:spacing w:before="120" w:after="60"/>
              <w:ind w:firstLine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637CB">
              <w:rPr>
                <w:rFonts w:ascii="Arial" w:hAnsi="Arial" w:cs="Arial"/>
                <w:b/>
                <w:i/>
                <w:sz w:val="24"/>
                <w:szCs w:val="24"/>
              </w:rPr>
              <w:t xml:space="preserve">σε Σταθμούς Παραγωγής (ΑΗΣ/ΥΗΣ) </w:t>
            </w:r>
            <w:r w:rsidRPr="001637CB">
              <w:rPr>
                <w:rFonts w:ascii="Arial" w:hAnsi="Arial" w:cs="Arial"/>
                <w:b/>
                <w:sz w:val="24"/>
                <w:szCs w:val="24"/>
              </w:rPr>
              <w:t>της ΔΕΗ Α.Ε.</w:t>
            </w:r>
          </w:p>
        </w:tc>
      </w:tr>
    </w:tbl>
    <w:p w:rsidR="00A04D53" w:rsidRPr="00D61CDC" w:rsidRDefault="00A04D53" w:rsidP="00FB4205">
      <w:pPr>
        <w:pStyle w:val="212"/>
        <w:tabs>
          <w:tab w:val="left" w:pos="1560"/>
        </w:tabs>
        <w:spacing w:before="360" w:after="240"/>
        <w:ind w:firstLine="0"/>
        <w:jc w:val="center"/>
        <w:rPr>
          <w:rFonts w:ascii="Arial" w:hAnsi="Arial" w:cs="Arial"/>
          <w:b/>
          <w:sz w:val="24"/>
          <w:szCs w:val="24"/>
        </w:rPr>
      </w:pPr>
      <w:r w:rsidRPr="00E221E5">
        <w:rPr>
          <w:rFonts w:ascii="Arial" w:hAnsi="Arial" w:cs="Arial"/>
          <w:b/>
          <w:sz w:val="24"/>
          <w:szCs w:val="24"/>
        </w:rPr>
        <w:t>Η  ΔΗΜΟΣΙΑ  ΕΠΙΧΕΙΡΗΣΗ  ΗΛΕΚΤΡΙΣΜΟΥ  Α.Ε.</w:t>
      </w:r>
    </w:p>
    <w:p w:rsidR="00A04D53" w:rsidRPr="002F0CBA" w:rsidRDefault="00A04D53" w:rsidP="00FB4205">
      <w:pPr>
        <w:tabs>
          <w:tab w:val="left" w:pos="0"/>
          <w:tab w:val="left" w:pos="567"/>
        </w:tabs>
        <w:spacing w:before="240" w:after="120"/>
        <w:ind w:firstLine="425"/>
        <w:rPr>
          <w:rFonts w:ascii="Arial" w:hAnsi="Arial" w:cs="Arial"/>
          <w:b/>
          <w:szCs w:val="24"/>
        </w:rPr>
      </w:pPr>
      <w:r w:rsidRPr="00D61CDC">
        <w:rPr>
          <w:rFonts w:ascii="Arial" w:hAnsi="Arial" w:cs="Arial"/>
          <w:b/>
          <w:szCs w:val="24"/>
        </w:rPr>
        <w:t>Έχοντας υπόψη:</w:t>
      </w:r>
    </w:p>
    <w:p w:rsidR="00A04D53" w:rsidRPr="009B4A57" w:rsidRDefault="00A04D53" w:rsidP="00D61CDC">
      <w:pPr>
        <w:numPr>
          <w:ilvl w:val="0"/>
          <w:numId w:val="1"/>
        </w:numPr>
        <w:spacing w:after="60"/>
        <w:jc w:val="both"/>
        <w:rPr>
          <w:rFonts w:ascii="Arial" w:hAnsi="Arial" w:cs="Arial"/>
          <w:b/>
          <w:szCs w:val="24"/>
          <w:highlight w:val="cyan"/>
        </w:rPr>
      </w:pPr>
      <w:r w:rsidRPr="002F0CBA">
        <w:rPr>
          <w:rFonts w:ascii="Arial" w:hAnsi="Arial" w:cs="Arial"/>
          <w:szCs w:val="24"/>
        </w:rPr>
        <w:t xml:space="preserve">Τις διατάξεις του </w:t>
      </w:r>
      <w:r w:rsidRPr="00705BA6">
        <w:rPr>
          <w:rFonts w:ascii="Arial" w:hAnsi="Arial" w:cs="Arial"/>
          <w:b/>
          <w:szCs w:val="24"/>
        </w:rPr>
        <w:t>άρθρου 21 του Ν.2190/1994</w:t>
      </w:r>
      <w:r w:rsidRPr="00705BA6">
        <w:rPr>
          <w:rFonts w:ascii="Arial" w:hAnsi="Arial" w:cs="Arial"/>
          <w:szCs w:val="24"/>
        </w:rPr>
        <w:t xml:space="preserve"> «</w:t>
      </w:r>
      <w:r w:rsidRPr="002F0CBA">
        <w:rPr>
          <w:rFonts w:ascii="Arial" w:hAnsi="Arial" w:cs="Arial"/>
          <w:szCs w:val="24"/>
        </w:rPr>
        <w:t xml:space="preserve">Σύσταση ανεξάρτητης αρχής για την επιλογή προσωπικού και ρύθμιση θεμάτων διοίκησης» (ΦΕΚ 28 Α΄), όπως έχουν </w:t>
      </w:r>
      <w:r w:rsidRPr="00705BA6">
        <w:rPr>
          <w:rFonts w:ascii="Arial" w:hAnsi="Arial" w:cs="Arial"/>
          <w:szCs w:val="24"/>
        </w:rPr>
        <w:t>τροποποιηθεί και ισχύουν</w:t>
      </w:r>
      <w:r w:rsidRPr="00D61CDC">
        <w:rPr>
          <w:rFonts w:ascii="Arial" w:hAnsi="Arial" w:cs="Arial"/>
          <w:szCs w:val="24"/>
        </w:rPr>
        <w:t xml:space="preserve"> </w:t>
      </w:r>
      <w:r w:rsidRPr="009B4A57">
        <w:rPr>
          <w:rFonts w:ascii="Arial" w:hAnsi="Arial" w:cs="Arial"/>
          <w:b/>
          <w:szCs w:val="24"/>
          <w:highlight w:val="yellow"/>
        </w:rPr>
        <w:t>όπως έχουν τροποποιηθεί και ισχύουν, σε συνδυασμό με τις διατάξεις της παρ. 9 του άρθρου 25 του Ν. 4440/2016 (ΦΕΚ 224 Α).</w:t>
      </w:r>
    </w:p>
    <w:p w:rsidR="00A04D53" w:rsidRPr="002F0CBA" w:rsidRDefault="00A04D53" w:rsidP="00FB4205">
      <w:pPr>
        <w:numPr>
          <w:ilvl w:val="0"/>
          <w:numId w:val="1"/>
        </w:numPr>
        <w:spacing w:before="120" w:after="120" w:line="280" w:lineRule="exact"/>
        <w:jc w:val="both"/>
        <w:rPr>
          <w:rFonts w:ascii="Arial" w:hAnsi="Arial" w:cs="Arial"/>
          <w:szCs w:val="24"/>
        </w:rPr>
      </w:pPr>
      <w:r w:rsidRPr="00705BA6">
        <w:rPr>
          <w:rFonts w:ascii="Arial" w:hAnsi="Arial" w:cs="Arial"/>
          <w:szCs w:val="24"/>
        </w:rPr>
        <w:t xml:space="preserve">Το </w:t>
      </w:r>
      <w:r w:rsidRPr="00705BA6">
        <w:rPr>
          <w:rFonts w:ascii="Arial" w:hAnsi="Arial" w:cs="Arial"/>
          <w:b/>
          <w:szCs w:val="24"/>
        </w:rPr>
        <w:t xml:space="preserve">άρθρο 29 του </w:t>
      </w:r>
      <w:r w:rsidRPr="00705BA6">
        <w:rPr>
          <w:rFonts w:ascii="Arial" w:hAnsi="Arial" w:cs="Arial"/>
          <w:b/>
          <w:szCs w:val="24"/>
          <w:lang w:val="en-US"/>
        </w:rPr>
        <w:t>N</w:t>
      </w:r>
      <w:r w:rsidRPr="00705BA6">
        <w:rPr>
          <w:rFonts w:ascii="Arial" w:hAnsi="Arial" w:cs="Arial"/>
          <w:b/>
          <w:szCs w:val="24"/>
        </w:rPr>
        <w:t>.3229/2004</w:t>
      </w:r>
      <w:r w:rsidRPr="002F0CBA">
        <w:rPr>
          <w:rFonts w:ascii="Arial" w:hAnsi="Arial" w:cs="Arial"/>
          <w:szCs w:val="24"/>
        </w:rPr>
        <w:t xml:space="preserve"> «Εποπτεία της ιδιωτικής ασφάλισης, εποπτεία και έλεγχος τυχερών παιχνιδιών, εφαρμογή των Διεθνών Λογιστικών Προτύπων και άλλες διατάξεις» (ΦΕΚ 38 Α΄).</w:t>
      </w:r>
    </w:p>
    <w:p w:rsidR="00A04D53" w:rsidRPr="00BF59D9" w:rsidRDefault="00A04D53" w:rsidP="00BF59D9">
      <w:pPr>
        <w:numPr>
          <w:ilvl w:val="0"/>
          <w:numId w:val="1"/>
        </w:numPr>
        <w:spacing w:before="120" w:after="120" w:line="280" w:lineRule="exact"/>
        <w:jc w:val="both"/>
        <w:rPr>
          <w:rFonts w:ascii="Arial" w:hAnsi="Arial" w:cs="Arial"/>
          <w:szCs w:val="24"/>
        </w:rPr>
      </w:pPr>
      <w:r w:rsidRPr="002F0CBA">
        <w:rPr>
          <w:rFonts w:ascii="Arial" w:hAnsi="Arial" w:cs="Arial"/>
          <w:szCs w:val="24"/>
        </w:rPr>
        <w:t xml:space="preserve">Τις διατάξεις του </w:t>
      </w:r>
      <w:r w:rsidRPr="00CE5467">
        <w:rPr>
          <w:rFonts w:ascii="Arial" w:hAnsi="Arial" w:cs="Arial"/>
          <w:b/>
          <w:szCs w:val="24"/>
        </w:rPr>
        <w:t>άρθρου ένατου του Ν.4057/2012</w:t>
      </w:r>
      <w:r w:rsidRPr="002F0CBA">
        <w:rPr>
          <w:rFonts w:ascii="Arial" w:hAnsi="Arial" w:cs="Arial"/>
          <w:szCs w:val="24"/>
        </w:rPr>
        <w:t xml:space="preserve"> «Πειθαρχικό Δίκαιο Δημοσίων Πολιτικών  Διοικητικών Υπαλλήλων και Υπαλλήλων Νομικών Προσώπων Δημοσίου Δικαίου» και ειδικότερα της παρ. 20.α. αυτού.</w:t>
      </w:r>
    </w:p>
    <w:p w:rsidR="00A04D53" w:rsidRPr="003C185F" w:rsidRDefault="00A04D53" w:rsidP="00BF59D9">
      <w:pPr>
        <w:numPr>
          <w:ilvl w:val="0"/>
          <w:numId w:val="1"/>
        </w:numPr>
        <w:spacing w:before="120" w:after="120" w:line="280" w:lineRule="exact"/>
        <w:jc w:val="both"/>
        <w:rPr>
          <w:rFonts w:ascii="Arial" w:hAnsi="Arial" w:cs="Arial"/>
          <w:szCs w:val="24"/>
        </w:rPr>
      </w:pPr>
      <w:r w:rsidRPr="00BF59D9">
        <w:rPr>
          <w:rFonts w:ascii="Arial" w:hAnsi="Arial" w:cs="Arial"/>
          <w:szCs w:val="24"/>
        </w:rPr>
        <w:t xml:space="preserve">Τις </w:t>
      </w:r>
      <w:r w:rsidRPr="0036211B">
        <w:rPr>
          <w:rFonts w:ascii="Arial" w:hAnsi="Arial" w:cs="Arial"/>
          <w:szCs w:val="24"/>
        </w:rPr>
        <w:t xml:space="preserve">διατάξεις του </w:t>
      </w:r>
      <w:r w:rsidRPr="0069784C">
        <w:rPr>
          <w:rFonts w:ascii="Arial" w:hAnsi="Arial" w:cs="Arial"/>
          <w:b/>
          <w:szCs w:val="24"/>
        </w:rPr>
        <w:t>άρθρου 20</w:t>
      </w:r>
      <w:r w:rsidRPr="0036211B">
        <w:rPr>
          <w:rFonts w:ascii="Arial" w:hAnsi="Arial" w:cs="Arial"/>
          <w:szCs w:val="24"/>
        </w:rPr>
        <w:t xml:space="preserve"> </w:t>
      </w:r>
      <w:r w:rsidRPr="0036211B">
        <w:rPr>
          <w:rFonts w:ascii="Arial" w:hAnsi="Arial" w:cs="Arial"/>
          <w:spacing w:val="-4"/>
          <w:szCs w:val="24"/>
        </w:rPr>
        <w:t xml:space="preserve">«Αποκλειστική προθεσμία για τη σύναψη συμβάσεων εκτάκτου  προσωπικού» του </w:t>
      </w:r>
      <w:r w:rsidRPr="0036211B">
        <w:rPr>
          <w:rFonts w:ascii="Arial" w:hAnsi="Arial" w:cs="Arial"/>
          <w:b/>
          <w:spacing w:val="-4"/>
          <w:szCs w:val="24"/>
        </w:rPr>
        <w:t>Ν. 4305/2014</w:t>
      </w:r>
      <w:r w:rsidRPr="0036211B">
        <w:rPr>
          <w:rFonts w:ascii="Arial" w:hAnsi="Arial" w:cs="Arial"/>
          <w:spacing w:val="-4"/>
          <w:szCs w:val="24"/>
        </w:rPr>
        <w:t xml:space="preserve"> (ΦΕΚ 237/τ.Α΄/31-10-2014).</w:t>
      </w:r>
    </w:p>
    <w:p w:rsidR="00A04D53" w:rsidRPr="00D81289" w:rsidRDefault="00A04D53" w:rsidP="00A741F8">
      <w:pPr>
        <w:numPr>
          <w:ilvl w:val="0"/>
          <w:numId w:val="1"/>
        </w:numPr>
        <w:tabs>
          <w:tab w:val="left" w:pos="567"/>
        </w:tabs>
        <w:jc w:val="both"/>
        <w:rPr>
          <w:rFonts w:ascii="Arial" w:hAnsi="Arial" w:cs="Arial"/>
          <w:szCs w:val="24"/>
        </w:rPr>
      </w:pPr>
      <w:r w:rsidRPr="005D529A">
        <w:rPr>
          <w:rFonts w:ascii="Arial" w:hAnsi="Arial" w:cs="Arial"/>
          <w:szCs w:val="24"/>
        </w:rPr>
        <w:t xml:space="preserve">Την υπ’ αριθμ. </w:t>
      </w:r>
      <w:r w:rsidRPr="00215DAB">
        <w:rPr>
          <w:rFonts w:ascii="Arial" w:hAnsi="Arial" w:cs="Arial"/>
          <w:b/>
          <w:szCs w:val="24"/>
        </w:rPr>
        <w:t>ΔΙΠΑΑΔ/6/32089/31-01</w:t>
      </w:r>
      <w:r>
        <w:rPr>
          <w:rFonts w:ascii="Arial" w:hAnsi="Arial" w:cs="Arial"/>
          <w:b/>
          <w:szCs w:val="24"/>
        </w:rPr>
        <w:t>-2017</w:t>
      </w:r>
      <w:r w:rsidRPr="005D529A">
        <w:rPr>
          <w:rFonts w:ascii="Arial" w:hAnsi="Arial" w:cs="Arial"/>
          <w:szCs w:val="24"/>
        </w:rPr>
        <w:t xml:space="preserve"> Εγκριτική Απόφαση της Επιτροπής της παρ.1 του άρθρου 2 της ΠΥΣ:33/2006 (Αναστολή διορισμών και προσλήψεων στο  Δημόσιο Τομέα, ΦΕΚ 280 Α), όπως ισχύει.</w:t>
      </w:r>
    </w:p>
    <w:p w:rsidR="00A04D53" w:rsidRDefault="00A04D53" w:rsidP="00D81289">
      <w:pPr>
        <w:numPr>
          <w:ilvl w:val="0"/>
          <w:numId w:val="1"/>
        </w:numPr>
        <w:tabs>
          <w:tab w:val="left" w:pos="567"/>
        </w:tabs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Την υπ’ αριθμ. </w:t>
      </w:r>
      <w:r>
        <w:rPr>
          <w:rFonts w:ascii="Arial" w:hAnsi="Arial" w:cs="Arial"/>
          <w:b/>
          <w:szCs w:val="24"/>
        </w:rPr>
        <w:t>121/2016</w:t>
      </w:r>
      <w:r>
        <w:rPr>
          <w:rFonts w:ascii="Arial" w:hAnsi="Arial" w:cs="Arial"/>
          <w:szCs w:val="24"/>
        </w:rPr>
        <w:t xml:space="preserve"> </w:t>
      </w:r>
      <w:r w:rsidRPr="00D81289">
        <w:rPr>
          <w:rFonts w:ascii="Arial" w:hAnsi="Arial" w:cs="Arial"/>
          <w:b/>
          <w:szCs w:val="24"/>
          <w:highlight w:val="yellow"/>
        </w:rPr>
        <w:t>(με αρ. πρωτ.: ΔΑΝΠΟ/26656/01-11-2016</w:t>
      </w:r>
      <w:r>
        <w:rPr>
          <w:rFonts w:ascii="Arial" w:hAnsi="Arial" w:cs="Arial"/>
          <w:b/>
          <w:szCs w:val="24"/>
        </w:rPr>
        <w:t xml:space="preserve">) </w:t>
      </w:r>
      <w:r>
        <w:rPr>
          <w:rFonts w:ascii="Arial" w:hAnsi="Arial" w:cs="Arial"/>
          <w:szCs w:val="24"/>
        </w:rPr>
        <w:t>Απόφαση Διευθύνοντος Συμβούλου της ΔΕΗ.</w:t>
      </w:r>
    </w:p>
    <w:p w:rsidR="00A04D53" w:rsidRDefault="00A04D53" w:rsidP="00D81289">
      <w:pPr>
        <w:numPr>
          <w:ilvl w:val="0"/>
          <w:numId w:val="1"/>
        </w:numPr>
        <w:tabs>
          <w:tab w:val="left" w:pos="284"/>
          <w:tab w:val="left" w:pos="360"/>
          <w:tab w:val="left" w:pos="720"/>
          <w:tab w:val="left" w:pos="1440"/>
        </w:tabs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bCs/>
          <w:szCs w:val="24"/>
        </w:rPr>
        <w:t>Το</w:t>
      </w:r>
      <w:r>
        <w:rPr>
          <w:rFonts w:ascii="Arial" w:hAnsi="Arial" w:cs="Arial"/>
          <w:szCs w:val="24"/>
        </w:rPr>
        <w:t xml:space="preserve"> υπ’ αριθμ. </w:t>
      </w:r>
      <w:r>
        <w:rPr>
          <w:rFonts w:ascii="Arial" w:hAnsi="Arial" w:cs="Arial"/>
          <w:b/>
          <w:szCs w:val="24"/>
        </w:rPr>
        <w:t xml:space="preserve">ΔΟΣΕ/11/03-02-2017 </w:t>
      </w:r>
      <w:r>
        <w:rPr>
          <w:rFonts w:ascii="Arial" w:hAnsi="Arial" w:cs="Arial"/>
          <w:szCs w:val="24"/>
        </w:rPr>
        <w:t xml:space="preserve">έγγραφο της Διεύθυνσης Οικονομικού Σχεδιασμού και Ελέγχου της ΔΕΗ Α.Ε., που  αφορά στην πρόβλεψη της δαπάνης για την πρόσληψη του προσωπικού. </w:t>
      </w:r>
    </w:p>
    <w:p w:rsidR="00A04D53" w:rsidRPr="00CF67C2" w:rsidRDefault="00A04D53" w:rsidP="00FB4205">
      <w:pPr>
        <w:numPr>
          <w:ilvl w:val="0"/>
          <w:numId w:val="1"/>
        </w:numPr>
        <w:spacing w:before="120" w:after="120" w:line="280" w:lineRule="exact"/>
        <w:jc w:val="both"/>
        <w:rPr>
          <w:rFonts w:ascii="Arial" w:hAnsi="Arial" w:cs="Arial"/>
          <w:bCs/>
          <w:szCs w:val="24"/>
        </w:rPr>
      </w:pPr>
      <w:r w:rsidRPr="005D529A">
        <w:rPr>
          <w:rFonts w:ascii="Arial" w:hAnsi="Arial" w:cs="Arial"/>
          <w:bCs/>
          <w:szCs w:val="24"/>
        </w:rPr>
        <w:t xml:space="preserve">Το υπ’ </w:t>
      </w:r>
      <w:r w:rsidRPr="0019209A">
        <w:rPr>
          <w:rFonts w:ascii="Arial" w:hAnsi="Arial" w:cs="Arial"/>
          <w:bCs/>
          <w:szCs w:val="24"/>
        </w:rPr>
        <w:t>αριθμό</w:t>
      </w:r>
      <w:r w:rsidRPr="0019209A">
        <w:rPr>
          <w:rFonts w:ascii="Arial" w:hAnsi="Arial" w:cs="Arial"/>
          <w:b/>
          <w:bCs/>
          <w:szCs w:val="24"/>
        </w:rPr>
        <w:t xml:space="preserve"> ΔΕΘ/Φ.812/447/02-03-2016 </w:t>
      </w:r>
      <w:r w:rsidRPr="0019209A">
        <w:rPr>
          <w:rFonts w:ascii="Arial" w:hAnsi="Arial" w:cs="Arial"/>
          <w:bCs/>
          <w:szCs w:val="24"/>
        </w:rPr>
        <w:t>έγγραφο</w:t>
      </w:r>
      <w:r w:rsidRPr="005D529A">
        <w:rPr>
          <w:rFonts w:ascii="Arial" w:hAnsi="Arial" w:cs="Arial"/>
          <w:bCs/>
          <w:szCs w:val="24"/>
        </w:rPr>
        <w:t xml:space="preserve"> της Διεύθυνσης Εκμετάλλευσης ΘΗΣ κατανομής</w:t>
      </w:r>
      <w:r w:rsidRPr="002F0CBA">
        <w:rPr>
          <w:rFonts w:ascii="Arial" w:hAnsi="Arial" w:cs="Arial"/>
          <w:bCs/>
          <w:szCs w:val="24"/>
        </w:rPr>
        <w:t xml:space="preserve"> των θέσεων προς τον ΑΗΣ Μελίτης.</w:t>
      </w:r>
    </w:p>
    <w:p w:rsidR="00A04D53" w:rsidRPr="001A3C4F" w:rsidRDefault="00A04D53" w:rsidP="00CF67C2">
      <w:pPr>
        <w:numPr>
          <w:ilvl w:val="0"/>
          <w:numId w:val="1"/>
        </w:numPr>
        <w:spacing w:before="120" w:line="280" w:lineRule="exact"/>
        <w:jc w:val="both"/>
        <w:rPr>
          <w:szCs w:val="24"/>
          <w:highlight w:val="yellow"/>
        </w:rPr>
      </w:pPr>
      <w:r w:rsidRPr="001A3C4F">
        <w:rPr>
          <w:rFonts w:ascii="Arial" w:hAnsi="Arial" w:cs="Arial"/>
          <w:bCs/>
          <w:szCs w:val="24"/>
          <w:highlight w:val="yellow"/>
        </w:rPr>
        <w:t xml:space="preserve">Το υπ’ αριθμ: </w:t>
      </w:r>
      <w:r w:rsidRPr="001A3C4F">
        <w:rPr>
          <w:rFonts w:ascii="Arial" w:hAnsi="Arial" w:cs="Arial"/>
          <w:b/>
          <w:bCs/>
          <w:szCs w:val="24"/>
          <w:highlight w:val="yellow"/>
        </w:rPr>
        <w:t>ΔΕΘ/Φ.812/447/02-03-2017</w:t>
      </w:r>
      <w:r w:rsidRPr="001A3C4F">
        <w:rPr>
          <w:rFonts w:ascii="Arial" w:hAnsi="Arial" w:cs="Arial"/>
          <w:bCs/>
          <w:szCs w:val="24"/>
          <w:highlight w:val="yellow"/>
        </w:rPr>
        <w:t xml:space="preserve"> έγγραφο  της Διεύθυνσης Εκμετάλλευσης ΘΗΣ της ΔΕΗ Α.Ε. αναφορικά με την </w:t>
      </w:r>
      <w:r w:rsidRPr="001A3C4F">
        <w:rPr>
          <w:rFonts w:ascii="Arial" w:hAnsi="Arial" w:cs="Arial"/>
          <w:bCs/>
          <w:szCs w:val="24"/>
          <w:highlight w:val="yellow"/>
          <w:u w:val="single"/>
        </w:rPr>
        <w:t xml:space="preserve">κατανομή των θέσεων  στο </w:t>
      </w:r>
      <w:r w:rsidRPr="001A3C4F">
        <w:rPr>
          <w:rFonts w:ascii="Arial" w:hAnsi="Arial" w:cs="Arial"/>
          <w:bCs/>
          <w:szCs w:val="24"/>
          <w:highlight w:val="yellow"/>
        </w:rPr>
        <w:t>ΑΗΣ Μελίτης.</w:t>
      </w:r>
    </w:p>
    <w:p w:rsidR="00A04D53" w:rsidRDefault="00A04D53" w:rsidP="00BF4163">
      <w:pPr>
        <w:numPr>
          <w:ilvl w:val="0"/>
          <w:numId w:val="1"/>
        </w:numPr>
        <w:spacing w:before="120" w:after="120" w:line="280" w:lineRule="exact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Cs/>
          <w:szCs w:val="24"/>
        </w:rPr>
        <w:t>Τα</w:t>
      </w:r>
      <w:r w:rsidRPr="004B0169">
        <w:rPr>
          <w:rFonts w:ascii="Arial" w:hAnsi="Arial" w:cs="Arial"/>
          <w:bCs/>
          <w:szCs w:val="24"/>
        </w:rPr>
        <w:t xml:space="preserve"> από </w:t>
      </w:r>
      <w:r w:rsidRPr="004B0169">
        <w:rPr>
          <w:rFonts w:ascii="Arial" w:hAnsi="Arial" w:cs="Arial"/>
          <w:b/>
          <w:bCs/>
          <w:szCs w:val="24"/>
        </w:rPr>
        <w:t>27-03-2017</w:t>
      </w:r>
      <w:r>
        <w:rPr>
          <w:rFonts w:ascii="Arial" w:hAnsi="Arial" w:cs="Arial"/>
          <w:b/>
          <w:bCs/>
          <w:szCs w:val="24"/>
        </w:rPr>
        <w:t xml:space="preserve"> και</w:t>
      </w:r>
      <w:r w:rsidRPr="004B0169">
        <w:rPr>
          <w:rFonts w:ascii="Arial" w:hAnsi="Arial" w:cs="Arial"/>
          <w:bCs/>
          <w:szCs w:val="24"/>
        </w:rPr>
        <w:t xml:space="preserve"> </w:t>
      </w:r>
      <w:r>
        <w:rPr>
          <w:rFonts w:ascii="Arial" w:hAnsi="Arial" w:cs="Arial"/>
          <w:b/>
          <w:bCs/>
          <w:szCs w:val="24"/>
        </w:rPr>
        <w:t xml:space="preserve">30-03-2017 </w:t>
      </w:r>
      <w:r>
        <w:rPr>
          <w:rFonts w:ascii="Arial" w:hAnsi="Arial" w:cs="Arial"/>
          <w:b/>
          <w:bCs/>
          <w:szCs w:val="24"/>
          <w:lang w:val="en-US"/>
        </w:rPr>
        <w:t>E</w:t>
      </w:r>
      <w:r w:rsidRPr="001A3C4F">
        <w:rPr>
          <w:rFonts w:ascii="Arial" w:hAnsi="Arial" w:cs="Arial"/>
          <w:b/>
          <w:bCs/>
          <w:szCs w:val="24"/>
        </w:rPr>
        <w:t>-</w:t>
      </w:r>
      <w:r w:rsidRPr="001A3C4F">
        <w:rPr>
          <w:rFonts w:ascii="Arial" w:hAnsi="Arial" w:cs="Arial"/>
          <w:b/>
          <w:bCs/>
          <w:szCs w:val="24"/>
          <w:lang w:val="en-US"/>
        </w:rPr>
        <w:t>mail</w:t>
      </w:r>
      <w:r w:rsidRPr="004B0169">
        <w:rPr>
          <w:rFonts w:ascii="Arial" w:hAnsi="Arial" w:cs="Arial"/>
          <w:bCs/>
          <w:szCs w:val="24"/>
        </w:rPr>
        <w:t xml:space="preserve"> του ΑΗΣ Μελίτης </w:t>
      </w:r>
      <w:r w:rsidRPr="00D47175">
        <w:rPr>
          <w:rFonts w:ascii="Arial" w:hAnsi="Arial" w:cs="Arial"/>
          <w:bCs/>
          <w:szCs w:val="24"/>
        </w:rPr>
        <w:t xml:space="preserve"> </w:t>
      </w:r>
      <w:r>
        <w:rPr>
          <w:rFonts w:ascii="Arial" w:hAnsi="Arial" w:cs="Arial"/>
          <w:bCs/>
          <w:szCs w:val="24"/>
        </w:rPr>
        <w:t xml:space="preserve">σχετικά με την </w:t>
      </w:r>
      <w:r w:rsidRPr="004B0169">
        <w:rPr>
          <w:rFonts w:ascii="Arial" w:hAnsi="Arial" w:cs="Arial"/>
          <w:bCs/>
          <w:szCs w:val="24"/>
        </w:rPr>
        <w:t xml:space="preserve"> </w:t>
      </w:r>
      <w:r w:rsidRPr="00BF4163">
        <w:rPr>
          <w:rFonts w:ascii="Arial" w:hAnsi="Arial" w:cs="Arial"/>
          <w:bCs/>
          <w:szCs w:val="24"/>
          <w:u w:val="single"/>
        </w:rPr>
        <w:t>διαβάθμιση του κριτηρίου  εντοπιότητας</w:t>
      </w:r>
      <w:r w:rsidRPr="004B0169">
        <w:rPr>
          <w:rFonts w:ascii="Arial" w:hAnsi="Arial" w:cs="Arial"/>
          <w:bCs/>
          <w:szCs w:val="24"/>
        </w:rPr>
        <w:t xml:space="preserve"> και την </w:t>
      </w:r>
      <w:r w:rsidRPr="00BF4163">
        <w:rPr>
          <w:rFonts w:ascii="Arial" w:hAnsi="Arial" w:cs="Arial"/>
          <w:bCs/>
          <w:szCs w:val="24"/>
          <w:u w:val="single"/>
        </w:rPr>
        <w:t xml:space="preserve">αιτιολόγηση των τυπικών προσόντων για τους κωδικούς θέσεων </w:t>
      </w:r>
      <w:r w:rsidRPr="00BF4163">
        <w:rPr>
          <w:rFonts w:ascii="Arial" w:hAnsi="Arial" w:cs="Arial"/>
          <w:b/>
          <w:bCs/>
          <w:szCs w:val="24"/>
          <w:u w:val="single"/>
        </w:rPr>
        <w:t>202 &amp; 203</w:t>
      </w:r>
      <w:r w:rsidRPr="0038711B">
        <w:rPr>
          <w:rFonts w:ascii="Arial" w:hAnsi="Arial" w:cs="Arial"/>
          <w:b/>
          <w:bCs/>
          <w:szCs w:val="24"/>
        </w:rPr>
        <w:t xml:space="preserve">  </w:t>
      </w:r>
      <w:r w:rsidRPr="00CA7039">
        <w:rPr>
          <w:rFonts w:ascii="Arial" w:hAnsi="Arial" w:cs="Arial"/>
          <w:bCs/>
          <w:szCs w:val="24"/>
          <w:highlight w:val="yellow"/>
        </w:rPr>
        <w:t>καθώς και  για τον κωδικό θέσεων</w:t>
      </w:r>
      <w:r w:rsidRPr="00CA7039">
        <w:rPr>
          <w:rFonts w:ascii="Arial" w:hAnsi="Arial" w:cs="Arial"/>
          <w:b/>
          <w:bCs/>
          <w:szCs w:val="24"/>
          <w:highlight w:val="yellow"/>
        </w:rPr>
        <w:t xml:space="preserve"> </w:t>
      </w:r>
      <w:r w:rsidRPr="00CA7039">
        <w:rPr>
          <w:rFonts w:ascii="Arial" w:hAnsi="Arial" w:cs="Arial"/>
          <w:b/>
          <w:bCs/>
          <w:szCs w:val="24"/>
          <w:highlight w:val="yellow"/>
          <w:u w:val="single"/>
        </w:rPr>
        <w:t xml:space="preserve">204 </w:t>
      </w:r>
      <w:r w:rsidRPr="00CA7039">
        <w:rPr>
          <w:rFonts w:ascii="Arial" w:hAnsi="Arial" w:cs="Arial"/>
          <w:highlight w:val="yellow"/>
        </w:rPr>
        <w:t xml:space="preserve">σύμφωνα με το οποίο κανένα όχημα </w:t>
      </w:r>
      <w:r w:rsidRPr="00CA7039">
        <w:rPr>
          <w:rFonts w:ascii="Arial" w:hAnsi="Arial" w:cs="Arial"/>
          <w:highlight w:val="yellow"/>
          <w:u w:val="single"/>
        </w:rPr>
        <w:t>δεν έχει κάρτα ψηφιακού ταχογράφου</w:t>
      </w:r>
      <w:r>
        <w:rPr>
          <w:rFonts w:ascii="Arial" w:hAnsi="Arial" w:cs="Arial"/>
        </w:rPr>
        <w:t>.</w:t>
      </w:r>
    </w:p>
    <w:p w:rsidR="00A04D53" w:rsidRPr="00C0413D" w:rsidRDefault="00A04D53" w:rsidP="00C0413D">
      <w:pPr>
        <w:numPr>
          <w:ilvl w:val="0"/>
          <w:numId w:val="1"/>
        </w:numPr>
        <w:spacing w:before="120" w:after="120" w:line="280" w:lineRule="exact"/>
        <w:jc w:val="both"/>
        <w:rPr>
          <w:rFonts w:ascii="Arial" w:hAnsi="Arial" w:cs="Arial"/>
          <w:b/>
          <w:bCs/>
          <w:szCs w:val="24"/>
        </w:rPr>
      </w:pPr>
      <w:r w:rsidRPr="002F0CBA">
        <w:rPr>
          <w:rFonts w:ascii="Arial" w:hAnsi="Arial" w:cs="Arial"/>
          <w:szCs w:val="24"/>
        </w:rPr>
        <w:t xml:space="preserve">Τον Κανονισμό κατάστασης Προσωπικού ΔΕΗ (ΚΚΠ/ΔΕΗ)  </w:t>
      </w:r>
      <w:r>
        <w:rPr>
          <w:rFonts w:ascii="Arial" w:hAnsi="Arial" w:cs="Arial"/>
          <w:szCs w:val="24"/>
        </w:rPr>
        <w:t>με τις διατάξεις της εκάστοτε ισχύουσας νομοθεσίας.</w:t>
      </w:r>
    </w:p>
    <w:p w:rsidR="00A04D53" w:rsidRPr="004770BB" w:rsidRDefault="00A04D53" w:rsidP="004770BB">
      <w:pPr>
        <w:numPr>
          <w:ilvl w:val="0"/>
          <w:numId w:val="1"/>
        </w:numPr>
        <w:autoSpaceDN w:val="0"/>
        <w:jc w:val="both"/>
        <w:rPr>
          <w:rFonts w:ascii="Arial" w:hAnsi="Arial" w:cs="Arial"/>
          <w:sz w:val="22"/>
          <w:szCs w:val="22"/>
          <w:highlight w:val="yellow"/>
        </w:rPr>
      </w:pPr>
      <w:r w:rsidRPr="004770BB">
        <w:rPr>
          <w:rFonts w:ascii="Arial" w:hAnsi="Arial" w:cs="Arial"/>
          <w:highlight w:val="yellow"/>
        </w:rPr>
        <w:t xml:space="preserve">Το από </w:t>
      </w:r>
      <w:r w:rsidRPr="004770BB">
        <w:rPr>
          <w:rFonts w:ascii="Arial" w:hAnsi="Arial" w:cs="Arial"/>
          <w:b/>
          <w:highlight w:val="yellow"/>
        </w:rPr>
        <w:t>24-03-2017</w:t>
      </w:r>
      <w:r w:rsidRPr="004770BB">
        <w:rPr>
          <w:rFonts w:ascii="Arial" w:hAnsi="Arial" w:cs="Arial"/>
          <w:highlight w:val="yellow"/>
        </w:rPr>
        <w:t xml:space="preserve"> </w:t>
      </w:r>
      <w:r w:rsidRPr="004770BB">
        <w:rPr>
          <w:rFonts w:ascii="Arial" w:hAnsi="Arial" w:cs="Arial"/>
          <w:b/>
          <w:highlight w:val="yellow"/>
          <w:lang w:val="en-US"/>
        </w:rPr>
        <w:t>E</w:t>
      </w:r>
      <w:r w:rsidRPr="004770BB">
        <w:rPr>
          <w:rFonts w:ascii="Arial" w:hAnsi="Arial" w:cs="Arial"/>
          <w:b/>
          <w:highlight w:val="yellow"/>
        </w:rPr>
        <w:t>-</w:t>
      </w:r>
      <w:r w:rsidRPr="004770BB">
        <w:rPr>
          <w:rFonts w:ascii="Arial" w:hAnsi="Arial" w:cs="Arial"/>
          <w:b/>
          <w:highlight w:val="yellow"/>
          <w:lang w:val="en-US"/>
        </w:rPr>
        <w:t>Mail</w:t>
      </w:r>
      <w:r w:rsidRPr="004770BB">
        <w:rPr>
          <w:rFonts w:ascii="Arial" w:hAnsi="Arial" w:cs="Arial"/>
          <w:highlight w:val="yellow"/>
        </w:rPr>
        <w:t xml:space="preserve">  της Διευθύντριας της Διεύθυνσης Ανθρωπίνων Πόρων &amp; Οργάνωσης</w:t>
      </w:r>
      <w:r w:rsidRPr="00B67057">
        <w:rPr>
          <w:rFonts w:ascii="Arial" w:hAnsi="Arial" w:cs="Arial"/>
          <w:highlight w:val="yellow"/>
        </w:rPr>
        <w:t xml:space="preserve"> </w:t>
      </w:r>
      <w:r>
        <w:rPr>
          <w:rFonts w:ascii="Arial" w:hAnsi="Arial" w:cs="Arial"/>
          <w:highlight w:val="yellow"/>
        </w:rPr>
        <w:t>της ΔΕΗ ΑΕ</w:t>
      </w:r>
      <w:r w:rsidRPr="004770BB">
        <w:rPr>
          <w:rFonts w:ascii="Arial" w:hAnsi="Arial" w:cs="Arial"/>
          <w:highlight w:val="yellow"/>
        </w:rPr>
        <w:t>.</w:t>
      </w:r>
    </w:p>
    <w:p w:rsidR="00A04D53" w:rsidRPr="005F2959" w:rsidRDefault="00A04D53" w:rsidP="007F07FB">
      <w:pPr>
        <w:tabs>
          <w:tab w:val="left" w:pos="540"/>
        </w:tabs>
        <w:spacing w:before="120" w:line="300" w:lineRule="exact"/>
        <w:ind w:left="540" w:hanging="540"/>
        <w:jc w:val="center"/>
        <w:rPr>
          <w:rFonts w:ascii="Arial" w:hAnsi="Arial" w:cs="Arial"/>
          <w:b/>
          <w:szCs w:val="24"/>
          <w:u w:val="single"/>
        </w:rPr>
      </w:pPr>
    </w:p>
    <w:p w:rsidR="00A04D53" w:rsidRPr="00640557" w:rsidRDefault="00A04D53" w:rsidP="007F07FB">
      <w:pPr>
        <w:tabs>
          <w:tab w:val="left" w:pos="540"/>
        </w:tabs>
        <w:spacing w:before="120" w:line="300" w:lineRule="exact"/>
        <w:ind w:left="540" w:hanging="540"/>
        <w:jc w:val="center"/>
        <w:rPr>
          <w:rFonts w:ascii="Arial" w:hAnsi="Arial" w:cs="Arial"/>
          <w:b/>
          <w:szCs w:val="24"/>
          <w:u w:val="single"/>
        </w:rPr>
      </w:pPr>
      <w:r w:rsidRPr="00640557">
        <w:rPr>
          <w:rFonts w:ascii="Arial" w:hAnsi="Arial" w:cs="Arial"/>
          <w:b/>
          <w:szCs w:val="24"/>
          <w:u w:val="single"/>
        </w:rPr>
        <w:t>Ανακοινώνει</w:t>
      </w:r>
    </w:p>
    <w:p w:rsidR="00A04D53" w:rsidRDefault="00A04D53" w:rsidP="00FB4205">
      <w:pPr>
        <w:tabs>
          <w:tab w:val="left" w:pos="0"/>
          <w:tab w:val="left" w:pos="567"/>
        </w:tabs>
        <w:spacing w:line="300" w:lineRule="exact"/>
        <w:jc w:val="both"/>
        <w:rPr>
          <w:rFonts w:ascii="Arial" w:hAnsi="Arial" w:cs="Arial"/>
          <w:b/>
          <w:szCs w:val="24"/>
        </w:rPr>
      </w:pPr>
      <w:r w:rsidRPr="002F0CBA">
        <w:rPr>
          <w:rFonts w:ascii="Arial" w:hAnsi="Arial" w:cs="Arial"/>
          <w:b/>
          <w:szCs w:val="24"/>
        </w:rPr>
        <w:t xml:space="preserve">Την πρόσληψη, με σύμβαση εργασίας ιδιωτικού δικαίου ορισμένου χρόνου, </w:t>
      </w:r>
      <w:r w:rsidRPr="00791325">
        <w:rPr>
          <w:rFonts w:ascii="Arial" w:hAnsi="Arial" w:cs="Arial"/>
          <w:b/>
          <w:szCs w:val="24"/>
        </w:rPr>
        <w:t>συνολικά είκοσι εννέα (29)</w:t>
      </w:r>
      <w:r w:rsidRPr="002F0CBA">
        <w:rPr>
          <w:rFonts w:ascii="Arial" w:hAnsi="Arial" w:cs="Arial"/>
          <w:b/>
          <w:szCs w:val="24"/>
        </w:rPr>
        <w:t xml:space="preserve"> ατόμων για την κάλυψη εποχικών ή παροδικών αναγκών του ΑΗΣ Μελίτης, </w:t>
      </w:r>
      <w:r w:rsidRPr="00AA651E">
        <w:rPr>
          <w:rFonts w:ascii="Arial" w:hAnsi="Arial" w:cs="Arial"/>
          <w:b/>
          <w:szCs w:val="24"/>
          <w:u w:val="single"/>
        </w:rPr>
        <w:t>που εδρεύει στο Νομό Φλώρινας</w:t>
      </w:r>
      <w:r w:rsidRPr="002F0CBA">
        <w:rPr>
          <w:rFonts w:ascii="Arial" w:hAnsi="Arial" w:cs="Arial"/>
          <w:b/>
          <w:szCs w:val="24"/>
        </w:rPr>
        <w:t xml:space="preserve"> και συγκεκριμένα του εξής, ανά υπηρεσία, έδρα, ειδικότητα και διάρκεια σύμβασης, αριθμού ατόμων (βλ. ΠΙΝΑΚΑ Α), με τα αντίστοιχα απαιτούμενα (τυπικά και τυχόν πρόσθετα) προσόντα (βλ. ΠΙΝΑΚΑ Β):</w:t>
      </w:r>
    </w:p>
    <w:p w:rsidR="00A04D53" w:rsidRDefault="00A04D53" w:rsidP="00FB4205">
      <w:pPr>
        <w:tabs>
          <w:tab w:val="left" w:pos="0"/>
          <w:tab w:val="left" w:pos="567"/>
        </w:tabs>
        <w:spacing w:line="300" w:lineRule="exact"/>
        <w:jc w:val="both"/>
        <w:rPr>
          <w:rFonts w:ascii="Arial" w:hAnsi="Arial" w:cs="Arial"/>
          <w:b/>
          <w:szCs w:val="24"/>
        </w:rPr>
      </w:pPr>
    </w:p>
    <w:p w:rsidR="00A04D53" w:rsidRPr="002F0CBA" w:rsidRDefault="00A04D53" w:rsidP="00FB4205">
      <w:pPr>
        <w:tabs>
          <w:tab w:val="left" w:pos="0"/>
          <w:tab w:val="left" w:pos="567"/>
        </w:tabs>
        <w:spacing w:line="300" w:lineRule="exact"/>
        <w:jc w:val="both"/>
        <w:rPr>
          <w:rFonts w:ascii="Arial" w:hAnsi="Arial" w:cs="Arial"/>
          <w:b/>
          <w:szCs w:val="24"/>
        </w:rPr>
      </w:pPr>
    </w:p>
    <w:tbl>
      <w:tblPr>
        <w:tblW w:w="10566" w:type="dxa"/>
        <w:jc w:val="center"/>
        <w:tblInd w:w="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/>
      </w:tblPr>
      <w:tblGrid>
        <w:gridCol w:w="1209"/>
        <w:gridCol w:w="1806"/>
        <w:gridCol w:w="1844"/>
        <w:gridCol w:w="3439"/>
        <w:gridCol w:w="1276"/>
        <w:gridCol w:w="992"/>
      </w:tblGrid>
      <w:tr w:rsidR="00A04D53" w:rsidRPr="00FB4205" w:rsidTr="006122E5">
        <w:trPr>
          <w:trHeight w:val="490"/>
          <w:tblHeader/>
          <w:jc w:val="center"/>
        </w:trPr>
        <w:tc>
          <w:tcPr>
            <w:tcW w:w="10566" w:type="dxa"/>
            <w:gridSpan w:val="6"/>
            <w:shd w:val="clear" w:color="auto" w:fill="E5FFFF"/>
            <w:vAlign w:val="center"/>
          </w:tcPr>
          <w:p w:rsidR="00A04D53" w:rsidRPr="00FB4205" w:rsidRDefault="00A04D53" w:rsidP="0082680F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</w:rPr>
            </w:pPr>
            <w:r w:rsidRPr="00FB4205">
              <w:rPr>
                <w:rFonts w:ascii="Arial" w:hAnsi="Arial" w:cs="Arial"/>
                <w:b/>
                <w:sz w:val="22"/>
                <w:szCs w:val="22"/>
              </w:rPr>
              <w:t>ΠΙΝΑΚΑΣ Α: ΘΕΣΕΙΣ ΕΠΟΧΙΚΟΥ ΠΡΟΣΩΠΙΚΟΥ (ανά κωδικό θέσης)</w:t>
            </w:r>
          </w:p>
        </w:tc>
      </w:tr>
      <w:tr w:rsidR="00A04D53" w:rsidRPr="00703290" w:rsidTr="006122E5">
        <w:trPr>
          <w:trHeight w:val="561"/>
          <w:tblHeader/>
          <w:jc w:val="center"/>
        </w:trPr>
        <w:tc>
          <w:tcPr>
            <w:tcW w:w="1209" w:type="dxa"/>
            <w:vAlign w:val="center"/>
          </w:tcPr>
          <w:p w:rsidR="00A04D53" w:rsidRPr="00703290" w:rsidRDefault="00A04D53" w:rsidP="0082680F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</w:rPr>
            </w:pPr>
            <w:r w:rsidRPr="00703290">
              <w:rPr>
                <w:rFonts w:ascii="Arial" w:hAnsi="Arial" w:cs="Arial"/>
                <w:b/>
                <w:sz w:val="22"/>
                <w:szCs w:val="22"/>
              </w:rPr>
              <w:t>Κωδικός</w:t>
            </w:r>
          </w:p>
          <w:p w:rsidR="00A04D53" w:rsidRPr="00703290" w:rsidRDefault="00A04D53" w:rsidP="0082680F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</w:rPr>
            </w:pPr>
            <w:r w:rsidRPr="00703290">
              <w:rPr>
                <w:rFonts w:ascii="Arial" w:hAnsi="Arial" w:cs="Arial"/>
                <w:b/>
                <w:sz w:val="22"/>
                <w:szCs w:val="22"/>
              </w:rPr>
              <w:t>θέσης</w:t>
            </w:r>
          </w:p>
        </w:tc>
        <w:tc>
          <w:tcPr>
            <w:tcW w:w="1806" w:type="dxa"/>
            <w:vAlign w:val="center"/>
          </w:tcPr>
          <w:p w:rsidR="00A04D53" w:rsidRPr="00703290" w:rsidRDefault="00A04D53" w:rsidP="0082680F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</w:rPr>
            </w:pPr>
            <w:r w:rsidRPr="00703290">
              <w:rPr>
                <w:rFonts w:ascii="Arial" w:hAnsi="Arial" w:cs="Arial"/>
                <w:b/>
                <w:sz w:val="22"/>
                <w:szCs w:val="22"/>
              </w:rPr>
              <w:t>Υπηρεσία</w:t>
            </w:r>
          </w:p>
        </w:tc>
        <w:tc>
          <w:tcPr>
            <w:tcW w:w="1844" w:type="dxa"/>
            <w:vAlign w:val="center"/>
          </w:tcPr>
          <w:p w:rsidR="00A04D53" w:rsidRPr="00703290" w:rsidRDefault="00A04D53" w:rsidP="0082680F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</w:rPr>
            </w:pPr>
            <w:r w:rsidRPr="00703290">
              <w:rPr>
                <w:rFonts w:ascii="Arial" w:hAnsi="Arial" w:cs="Arial"/>
                <w:b/>
                <w:sz w:val="22"/>
                <w:szCs w:val="22"/>
              </w:rPr>
              <w:t>Έδρα υπηρεσίας</w:t>
            </w:r>
          </w:p>
        </w:tc>
        <w:tc>
          <w:tcPr>
            <w:tcW w:w="3439" w:type="dxa"/>
            <w:vAlign w:val="center"/>
          </w:tcPr>
          <w:p w:rsidR="00A04D53" w:rsidRPr="00703290" w:rsidRDefault="00A04D53" w:rsidP="0082680F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</w:rPr>
            </w:pPr>
            <w:r w:rsidRPr="00703290">
              <w:rPr>
                <w:rFonts w:ascii="Arial" w:hAnsi="Arial" w:cs="Arial"/>
                <w:b/>
                <w:sz w:val="22"/>
                <w:szCs w:val="22"/>
              </w:rPr>
              <w:t>Ειδικότητα</w:t>
            </w:r>
          </w:p>
        </w:tc>
        <w:tc>
          <w:tcPr>
            <w:tcW w:w="1276" w:type="dxa"/>
            <w:vAlign w:val="center"/>
          </w:tcPr>
          <w:p w:rsidR="00A04D53" w:rsidRPr="00703290" w:rsidRDefault="00A04D53" w:rsidP="0082680F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</w:rPr>
            </w:pPr>
            <w:r w:rsidRPr="00703290">
              <w:rPr>
                <w:rFonts w:ascii="Arial" w:hAnsi="Arial" w:cs="Arial"/>
                <w:b/>
                <w:sz w:val="22"/>
                <w:szCs w:val="22"/>
              </w:rPr>
              <w:t>Διάρκεια σύμβασης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04D53" w:rsidRPr="00703290" w:rsidRDefault="00A04D53" w:rsidP="0082680F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</w:rPr>
            </w:pPr>
            <w:r w:rsidRPr="00703290">
              <w:rPr>
                <w:rFonts w:ascii="Arial" w:hAnsi="Arial" w:cs="Arial"/>
                <w:b/>
                <w:sz w:val="22"/>
                <w:szCs w:val="22"/>
              </w:rPr>
              <w:t>Αριθμός</w:t>
            </w:r>
          </w:p>
          <w:p w:rsidR="00A04D53" w:rsidRPr="00703290" w:rsidRDefault="00A04D53" w:rsidP="0082680F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</w:rPr>
            </w:pPr>
            <w:r w:rsidRPr="00703290">
              <w:rPr>
                <w:rFonts w:ascii="Arial" w:hAnsi="Arial" w:cs="Arial"/>
                <w:b/>
                <w:sz w:val="22"/>
                <w:szCs w:val="22"/>
              </w:rPr>
              <w:t>ατόμων</w:t>
            </w:r>
          </w:p>
        </w:tc>
      </w:tr>
      <w:tr w:rsidR="00A04D53" w:rsidRPr="00703290" w:rsidTr="006122E5">
        <w:trPr>
          <w:trHeight w:val="1042"/>
          <w:jc w:val="center"/>
        </w:trPr>
        <w:tc>
          <w:tcPr>
            <w:tcW w:w="1209" w:type="dxa"/>
            <w:vAlign w:val="center"/>
          </w:tcPr>
          <w:p w:rsidR="00A04D53" w:rsidRPr="00703290" w:rsidRDefault="00A04D53" w:rsidP="00CC25CA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</w:rPr>
            </w:pPr>
            <w:r w:rsidRPr="00703290">
              <w:rPr>
                <w:rFonts w:ascii="Arial" w:hAnsi="Arial" w:cs="Arial"/>
                <w:b/>
                <w:sz w:val="22"/>
                <w:szCs w:val="22"/>
              </w:rPr>
              <w:t>201</w:t>
            </w:r>
          </w:p>
        </w:tc>
        <w:tc>
          <w:tcPr>
            <w:tcW w:w="1806" w:type="dxa"/>
            <w:vAlign w:val="center"/>
          </w:tcPr>
          <w:p w:rsidR="00A04D53" w:rsidRPr="00703290" w:rsidRDefault="00A04D53" w:rsidP="005A71A1">
            <w:pPr>
              <w:jc w:val="center"/>
              <w:rPr>
                <w:rFonts w:ascii="Arial" w:hAnsi="Arial" w:cs="Arial"/>
                <w:b/>
                <w:bCs/>
                <w:color w:val="000000"/>
                <w:szCs w:val="22"/>
              </w:rPr>
            </w:pPr>
            <w:r w:rsidRPr="00703290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ΑΗΣ Μελίτης</w:t>
            </w:r>
          </w:p>
        </w:tc>
        <w:tc>
          <w:tcPr>
            <w:tcW w:w="1844" w:type="dxa"/>
            <w:vAlign w:val="center"/>
          </w:tcPr>
          <w:p w:rsidR="00A04D53" w:rsidRPr="00703290" w:rsidRDefault="00A04D53" w:rsidP="005A71A1">
            <w:pPr>
              <w:jc w:val="center"/>
              <w:rPr>
                <w:rFonts w:ascii="Arial" w:hAnsi="Arial" w:cs="Arial"/>
                <w:b/>
                <w:bCs/>
                <w:color w:val="000000"/>
                <w:szCs w:val="22"/>
              </w:rPr>
            </w:pPr>
            <w:r w:rsidRPr="00703290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Μελίτη</w:t>
            </w:r>
          </w:p>
          <w:p w:rsidR="00A04D53" w:rsidRPr="00703290" w:rsidRDefault="00A04D53" w:rsidP="005A71A1">
            <w:pPr>
              <w:jc w:val="center"/>
              <w:rPr>
                <w:rFonts w:ascii="Arial" w:hAnsi="Arial" w:cs="Arial"/>
                <w:b/>
                <w:bCs/>
                <w:color w:val="000000"/>
                <w:szCs w:val="22"/>
              </w:rPr>
            </w:pPr>
            <w:r w:rsidRPr="00703290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Ν. ΦΛΩΡΙΝΑΣ</w:t>
            </w:r>
          </w:p>
        </w:tc>
        <w:tc>
          <w:tcPr>
            <w:tcW w:w="3439" w:type="dxa"/>
            <w:vAlign w:val="center"/>
          </w:tcPr>
          <w:p w:rsidR="00A04D53" w:rsidRPr="00703290" w:rsidRDefault="00A04D53" w:rsidP="0051498D">
            <w:pPr>
              <w:pStyle w:val="212"/>
              <w:ind w:firstLine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03290">
              <w:rPr>
                <w:rFonts w:ascii="Arial" w:hAnsi="Arial" w:cs="Arial"/>
                <w:b/>
                <w:bCs/>
                <w:sz w:val="22"/>
                <w:szCs w:val="22"/>
              </w:rPr>
              <w:t>ΔΕ</w:t>
            </w:r>
          </w:p>
          <w:p w:rsidR="00A04D53" w:rsidRPr="00703290" w:rsidRDefault="00A04D53" w:rsidP="004B33D2">
            <w:pPr>
              <w:pStyle w:val="212"/>
              <w:ind w:firstLine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Ηλεκτροτεχν</w:t>
            </w:r>
            <w:r w:rsidRPr="00163FFF">
              <w:rPr>
                <w:rFonts w:ascii="Arial" w:hAnsi="Arial" w:cs="Arial"/>
                <w:b/>
                <w:bCs/>
                <w:sz w:val="22"/>
                <w:szCs w:val="22"/>
                <w:highlight w:val="yellow"/>
              </w:rPr>
              <w:t>ικοί</w:t>
            </w:r>
            <w:r w:rsidRPr="00703290">
              <w:rPr>
                <w:rFonts w:ascii="Arial" w:hAnsi="Arial" w:cs="Arial"/>
                <w:b/>
                <w:sz w:val="22"/>
                <w:szCs w:val="22"/>
              </w:rPr>
              <w:t xml:space="preserve">            Σταθμών - Υποσταθμών</w:t>
            </w:r>
          </w:p>
          <w:p w:rsidR="00A04D53" w:rsidRPr="00703290" w:rsidRDefault="00A04D53" w:rsidP="00CE39E2">
            <w:pPr>
              <w:pStyle w:val="212"/>
              <w:ind w:firstLine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03290">
              <w:rPr>
                <w:rFonts w:ascii="Arial" w:hAnsi="Arial" w:cs="Arial"/>
                <w:b/>
                <w:bCs/>
                <w:sz w:val="22"/>
                <w:szCs w:val="22"/>
              </w:rPr>
              <w:t>(βάρδιας)</w:t>
            </w:r>
          </w:p>
        </w:tc>
        <w:tc>
          <w:tcPr>
            <w:tcW w:w="1276" w:type="dxa"/>
            <w:vAlign w:val="center"/>
          </w:tcPr>
          <w:p w:rsidR="00A04D53" w:rsidRPr="00703290" w:rsidRDefault="00A04D53" w:rsidP="00CC25CA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</w:rPr>
            </w:pPr>
            <w:r w:rsidRPr="00703290">
              <w:rPr>
                <w:rFonts w:ascii="Arial" w:hAnsi="Arial" w:cs="Arial"/>
                <w:b/>
                <w:sz w:val="22"/>
                <w:szCs w:val="22"/>
              </w:rPr>
              <w:t>8 μήνες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04D53" w:rsidRPr="000813ED" w:rsidRDefault="00A04D53" w:rsidP="00CC25CA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</w:rPr>
            </w:pPr>
            <w:r w:rsidRPr="000813ED">
              <w:rPr>
                <w:rFonts w:ascii="Arial" w:hAnsi="Arial" w:cs="Arial"/>
                <w:b/>
                <w:sz w:val="22"/>
                <w:szCs w:val="22"/>
              </w:rPr>
              <w:t>4</w:t>
            </w:r>
          </w:p>
        </w:tc>
      </w:tr>
      <w:tr w:rsidR="00A04D53" w:rsidRPr="00703290" w:rsidTr="006122E5">
        <w:trPr>
          <w:trHeight w:val="1144"/>
          <w:jc w:val="center"/>
        </w:trPr>
        <w:tc>
          <w:tcPr>
            <w:tcW w:w="1209" w:type="dxa"/>
            <w:vAlign w:val="center"/>
          </w:tcPr>
          <w:p w:rsidR="00A04D53" w:rsidRPr="00703290" w:rsidRDefault="00A04D53" w:rsidP="00421C7D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</w:rPr>
            </w:pPr>
            <w:r w:rsidRPr="00703290">
              <w:rPr>
                <w:rFonts w:ascii="Arial" w:hAnsi="Arial" w:cs="Arial"/>
                <w:b/>
                <w:sz w:val="22"/>
                <w:szCs w:val="22"/>
              </w:rPr>
              <w:t>202</w:t>
            </w:r>
          </w:p>
        </w:tc>
        <w:tc>
          <w:tcPr>
            <w:tcW w:w="1806" w:type="dxa"/>
            <w:vAlign w:val="center"/>
          </w:tcPr>
          <w:p w:rsidR="00A04D53" w:rsidRPr="00703290" w:rsidRDefault="00A04D53" w:rsidP="00C172D7">
            <w:pPr>
              <w:jc w:val="center"/>
              <w:rPr>
                <w:rFonts w:ascii="Arial" w:hAnsi="Arial" w:cs="Arial"/>
                <w:b/>
                <w:bCs/>
                <w:color w:val="000000"/>
                <w:szCs w:val="22"/>
              </w:rPr>
            </w:pPr>
            <w:r w:rsidRPr="00703290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ΑΗΣ Μελίτης</w:t>
            </w:r>
          </w:p>
        </w:tc>
        <w:tc>
          <w:tcPr>
            <w:tcW w:w="1844" w:type="dxa"/>
            <w:vAlign w:val="center"/>
          </w:tcPr>
          <w:p w:rsidR="00A04D53" w:rsidRPr="00703290" w:rsidRDefault="00A04D53" w:rsidP="00732ED3">
            <w:pPr>
              <w:jc w:val="center"/>
              <w:rPr>
                <w:rFonts w:ascii="Arial" w:hAnsi="Arial" w:cs="Arial"/>
                <w:b/>
                <w:bCs/>
                <w:color w:val="000000"/>
                <w:szCs w:val="22"/>
              </w:rPr>
            </w:pPr>
            <w:r w:rsidRPr="00703290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Μελίτη</w:t>
            </w:r>
          </w:p>
          <w:p w:rsidR="00A04D53" w:rsidRPr="00703290" w:rsidRDefault="00A04D53" w:rsidP="00732ED3">
            <w:pPr>
              <w:jc w:val="center"/>
              <w:rPr>
                <w:rFonts w:ascii="Arial" w:hAnsi="Arial" w:cs="Arial"/>
                <w:b/>
                <w:bCs/>
                <w:color w:val="000000"/>
                <w:szCs w:val="22"/>
              </w:rPr>
            </w:pPr>
            <w:r w:rsidRPr="00703290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Ν. ΦΛΩΡΙΝΑΣ</w:t>
            </w:r>
          </w:p>
        </w:tc>
        <w:tc>
          <w:tcPr>
            <w:tcW w:w="3439" w:type="dxa"/>
            <w:vAlign w:val="center"/>
          </w:tcPr>
          <w:p w:rsidR="00A04D53" w:rsidRPr="008F4F11" w:rsidRDefault="00A04D53" w:rsidP="00CE39E2">
            <w:pPr>
              <w:pStyle w:val="212"/>
              <w:ind w:firstLine="0"/>
              <w:jc w:val="center"/>
              <w:rPr>
                <w:rFonts w:ascii="Arial" w:hAnsi="Arial" w:cs="Arial"/>
                <w:b/>
                <w:bCs/>
                <w:sz w:val="22"/>
                <w:szCs w:val="22"/>
                <w:highlight w:val="yellow"/>
              </w:rPr>
            </w:pPr>
            <w:r w:rsidRPr="008F4F11">
              <w:rPr>
                <w:rFonts w:ascii="Arial" w:hAnsi="Arial" w:cs="Arial"/>
                <w:b/>
                <w:bCs/>
                <w:sz w:val="22"/>
                <w:szCs w:val="22"/>
                <w:highlight w:val="yellow"/>
              </w:rPr>
              <w:t>ΔΕ</w:t>
            </w:r>
          </w:p>
          <w:p w:rsidR="00A04D53" w:rsidRPr="008F4F11" w:rsidRDefault="00A04D53" w:rsidP="008F4F11">
            <w:pPr>
              <w:pStyle w:val="212"/>
              <w:ind w:firstLine="0"/>
              <w:jc w:val="center"/>
              <w:rPr>
                <w:rFonts w:ascii="Arial" w:hAnsi="Arial" w:cs="Arial"/>
                <w:b/>
                <w:bCs/>
                <w:sz w:val="22"/>
                <w:szCs w:val="22"/>
                <w:highlight w:val="yellow"/>
              </w:rPr>
            </w:pPr>
            <w:r w:rsidRPr="008F4F11">
              <w:rPr>
                <w:rFonts w:ascii="Arial" w:hAnsi="Arial" w:cs="Arial"/>
                <w:b/>
                <w:bCs/>
                <w:sz w:val="22"/>
                <w:szCs w:val="22"/>
                <w:highlight w:val="yellow"/>
              </w:rPr>
              <w:t>Μηχανοτεχνικ</w:t>
            </w:r>
            <w:r>
              <w:rPr>
                <w:rFonts w:ascii="Arial" w:hAnsi="Arial" w:cs="Arial"/>
                <w:b/>
                <w:bCs/>
                <w:sz w:val="22"/>
                <w:szCs w:val="22"/>
                <w:highlight w:val="yellow"/>
              </w:rPr>
              <w:t>οί</w:t>
            </w:r>
            <w:r w:rsidRPr="008F4F11">
              <w:rPr>
                <w:rFonts w:ascii="Arial" w:hAnsi="Arial" w:cs="Arial"/>
                <w:b/>
                <w:bCs/>
                <w:sz w:val="22"/>
                <w:szCs w:val="22"/>
                <w:highlight w:val="yellow"/>
              </w:rPr>
              <w:t xml:space="preserve"> </w:t>
            </w:r>
          </w:p>
          <w:p w:rsidR="00A04D53" w:rsidRPr="008F4F11" w:rsidRDefault="00A04D53" w:rsidP="008F4F11">
            <w:pPr>
              <w:pStyle w:val="212"/>
              <w:ind w:firstLine="0"/>
              <w:jc w:val="center"/>
              <w:rPr>
                <w:rFonts w:ascii="Arial" w:hAnsi="Arial" w:cs="Arial"/>
                <w:b/>
                <w:bCs/>
                <w:sz w:val="22"/>
                <w:szCs w:val="22"/>
                <w:highlight w:val="yellow"/>
              </w:rPr>
            </w:pPr>
            <w:r w:rsidRPr="008F4F11">
              <w:rPr>
                <w:rFonts w:ascii="Arial" w:hAnsi="Arial" w:cs="Arial"/>
                <w:b/>
                <w:bCs/>
                <w:sz w:val="22"/>
                <w:szCs w:val="22"/>
                <w:highlight w:val="yellow"/>
              </w:rPr>
              <w:t xml:space="preserve"> ΑΗΣ, ΥΗΣ και Αεριοστροβίλων</w:t>
            </w:r>
          </w:p>
          <w:p w:rsidR="00A04D53" w:rsidRPr="008F4F11" w:rsidRDefault="00A04D53" w:rsidP="00CE39E2">
            <w:pPr>
              <w:pStyle w:val="212"/>
              <w:ind w:firstLine="0"/>
              <w:jc w:val="center"/>
              <w:rPr>
                <w:rFonts w:ascii="Arial" w:hAnsi="Arial" w:cs="Arial"/>
                <w:b/>
                <w:bCs/>
                <w:sz w:val="22"/>
                <w:szCs w:val="22"/>
                <w:highlight w:val="yellow"/>
              </w:rPr>
            </w:pPr>
            <w:r w:rsidRPr="008F4F11">
              <w:rPr>
                <w:rFonts w:ascii="Arial" w:hAnsi="Arial" w:cs="Arial"/>
                <w:b/>
                <w:bCs/>
                <w:sz w:val="22"/>
                <w:szCs w:val="22"/>
                <w:highlight w:val="yellow"/>
              </w:rPr>
              <w:t>(βάρδιας)</w:t>
            </w:r>
          </w:p>
        </w:tc>
        <w:tc>
          <w:tcPr>
            <w:tcW w:w="1276" w:type="dxa"/>
            <w:vAlign w:val="center"/>
          </w:tcPr>
          <w:p w:rsidR="00A04D53" w:rsidRPr="00703290" w:rsidRDefault="00A04D53" w:rsidP="00C172D7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</w:rPr>
            </w:pPr>
            <w:r w:rsidRPr="00703290">
              <w:rPr>
                <w:rFonts w:ascii="Arial" w:hAnsi="Arial" w:cs="Arial"/>
                <w:b/>
                <w:sz w:val="22"/>
                <w:szCs w:val="22"/>
              </w:rPr>
              <w:t>8 μήνες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04D53" w:rsidRPr="000813ED" w:rsidRDefault="00A04D53" w:rsidP="00C172D7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</w:rPr>
            </w:pPr>
            <w:r w:rsidRPr="000813ED">
              <w:rPr>
                <w:rFonts w:ascii="Arial" w:hAnsi="Arial" w:cs="Arial"/>
                <w:b/>
                <w:sz w:val="22"/>
                <w:szCs w:val="22"/>
              </w:rPr>
              <w:t>13</w:t>
            </w:r>
          </w:p>
        </w:tc>
      </w:tr>
      <w:tr w:rsidR="00A04D53" w:rsidRPr="00703290" w:rsidTr="006122E5">
        <w:trPr>
          <w:trHeight w:val="1144"/>
          <w:jc w:val="center"/>
        </w:trPr>
        <w:tc>
          <w:tcPr>
            <w:tcW w:w="1209" w:type="dxa"/>
            <w:vAlign w:val="center"/>
          </w:tcPr>
          <w:p w:rsidR="00A04D53" w:rsidRPr="00703290" w:rsidRDefault="00A04D53" w:rsidP="003F3C1D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</w:rPr>
            </w:pPr>
            <w:r w:rsidRPr="00703290">
              <w:rPr>
                <w:rFonts w:ascii="Arial" w:hAnsi="Arial" w:cs="Arial"/>
                <w:b/>
                <w:sz w:val="22"/>
                <w:szCs w:val="22"/>
              </w:rPr>
              <w:t>203</w:t>
            </w:r>
          </w:p>
        </w:tc>
        <w:tc>
          <w:tcPr>
            <w:tcW w:w="1806" w:type="dxa"/>
            <w:vAlign w:val="center"/>
          </w:tcPr>
          <w:p w:rsidR="00A04D53" w:rsidRPr="00703290" w:rsidRDefault="00A04D53" w:rsidP="003F3C1D">
            <w:pPr>
              <w:jc w:val="center"/>
              <w:rPr>
                <w:rFonts w:ascii="Arial" w:hAnsi="Arial" w:cs="Arial"/>
                <w:b/>
                <w:bCs/>
                <w:color w:val="000000"/>
                <w:szCs w:val="22"/>
              </w:rPr>
            </w:pPr>
            <w:r w:rsidRPr="00703290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ΑΗΣ Μελίτης</w:t>
            </w:r>
          </w:p>
        </w:tc>
        <w:tc>
          <w:tcPr>
            <w:tcW w:w="1844" w:type="dxa"/>
            <w:vAlign w:val="center"/>
          </w:tcPr>
          <w:p w:rsidR="00A04D53" w:rsidRPr="00703290" w:rsidRDefault="00A04D53" w:rsidP="003F3C1D">
            <w:pPr>
              <w:jc w:val="center"/>
              <w:rPr>
                <w:rFonts w:ascii="Arial" w:hAnsi="Arial" w:cs="Arial"/>
                <w:b/>
                <w:bCs/>
                <w:color w:val="000000"/>
                <w:szCs w:val="22"/>
              </w:rPr>
            </w:pPr>
            <w:r w:rsidRPr="00703290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Μελίτη</w:t>
            </w:r>
          </w:p>
          <w:p w:rsidR="00A04D53" w:rsidRPr="00703290" w:rsidRDefault="00A04D53" w:rsidP="003F3C1D">
            <w:pPr>
              <w:jc w:val="center"/>
              <w:rPr>
                <w:rFonts w:ascii="Arial" w:hAnsi="Arial" w:cs="Arial"/>
                <w:b/>
                <w:bCs/>
                <w:color w:val="000000"/>
                <w:szCs w:val="22"/>
              </w:rPr>
            </w:pPr>
            <w:r w:rsidRPr="00703290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Ν. ΦΛΩΡΙΝΑΣ</w:t>
            </w:r>
          </w:p>
        </w:tc>
        <w:tc>
          <w:tcPr>
            <w:tcW w:w="3439" w:type="dxa"/>
            <w:vAlign w:val="center"/>
          </w:tcPr>
          <w:p w:rsidR="00A04D53" w:rsidRPr="008F4F11" w:rsidRDefault="00A04D53" w:rsidP="003F3C1D">
            <w:pPr>
              <w:pStyle w:val="212"/>
              <w:ind w:firstLine="0"/>
              <w:jc w:val="center"/>
              <w:rPr>
                <w:rFonts w:ascii="Arial" w:hAnsi="Arial" w:cs="Arial"/>
                <w:b/>
                <w:bCs/>
                <w:sz w:val="22"/>
                <w:szCs w:val="22"/>
                <w:highlight w:val="yellow"/>
              </w:rPr>
            </w:pPr>
            <w:r w:rsidRPr="008F4F11">
              <w:rPr>
                <w:rFonts w:ascii="Arial" w:hAnsi="Arial" w:cs="Arial"/>
                <w:b/>
                <w:bCs/>
                <w:sz w:val="22"/>
                <w:szCs w:val="22"/>
                <w:highlight w:val="yellow"/>
              </w:rPr>
              <w:t>ΔΕ</w:t>
            </w:r>
          </w:p>
          <w:p w:rsidR="00A04D53" w:rsidRPr="008F4F11" w:rsidRDefault="00A04D53" w:rsidP="008F4F11">
            <w:pPr>
              <w:pStyle w:val="212"/>
              <w:ind w:firstLine="0"/>
              <w:jc w:val="center"/>
              <w:rPr>
                <w:rFonts w:ascii="Arial" w:hAnsi="Arial" w:cs="Arial"/>
                <w:b/>
                <w:bCs/>
                <w:sz w:val="22"/>
                <w:szCs w:val="22"/>
                <w:highlight w:val="yellow"/>
              </w:rPr>
            </w:pPr>
            <w:r w:rsidRPr="008F4F11">
              <w:rPr>
                <w:rFonts w:ascii="Arial" w:hAnsi="Arial" w:cs="Arial"/>
                <w:b/>
                <w:bCs/>
                <w:sz w:val="22"/>
                <w:szCs w:val="22"/>
                <w:highlight w:val="yellow"/>
              </w:rPr>
              <w:t>Μηχανοτεχνικ</w:t>
            </w:r>
            <w:r>
              <w:rPr>
                <w:rFonts w:ascii="Arial" w:hAnsi="Arial" w:cs="Arial"/>
                <w:b/>
                <w:bCs/>
                <w:sz w:val="22"/>
                <w:szCs w:val="22"/>
                <w:highlight w:val="yellow"/>
              </w:rPr>
              <w:t>οί</w:t>
            </w:r>
            <w:r w:rsidRPr="008F4F11">
              <w:rPr>
                <w:rFonts w:ascii="Arial" w:hAnsi="Arial" w:cs="Arial"/>
                <w:b/>
                <w:bCs/>
                <w:sz w:val="22"/>
                <w:szCs w:val="22"/>
                <w:highlight w:val="yellow"/>
              </w:rPr>
              <w:t xml:space="preserve"> </w:t>
            </w:r>
          </w:p>
          <w:p w:rsidR="00A04D53" w:rsidRPr="008F4F11" w:rsidRDefault="00A04D53" w:rsidP="008F4F11">
            <w:pPr>
              <w:pStyle w:val="212"/>
              <w:ind w:firstLine="0"/>
              <w:jc w:val="center"/>
              <w:rPr>
                <w:rFonts w:ascii="Arial" w:hAnsi="Arial" w:cs="Arial"/>
                <w:b/>
                <w:bCs/>
                <w:sz w:val="22"/>
                <w:szCs w:val="22"/>
                <w:highlight w:val="yellow"/>
              </w:rPr>
            </w:pPr>
            <w:r w:rsidRPr="008F4F11">
              <w:rPr>
                <w:rFonts w:ascii="Arial" w:hAnsi="Arial" w:cs="Arial"/>
                <w:b/>
                <w:bCs/>
                <w:sz w:val="22"/>
                <w:szCs w:val="22"/>
                <w:highlight w:val="yellow"/>
              </w:rPr>
              <w:t xml:space="preserve"> ΑΗΣ, ΥΗΣ και Αεριοστροβίλων</w:t>
            </w:r>
          </w:p>
          <w:p w:rsidR="00A04D53" w:rsidRPr="008F4F11" w:rsidRDefault="00A04D53" w:rsidP="003F3C1D">
            <w:pPr>
              <w:pStyle w:val="212"/>
              <w:ind w:firstLine="0"/>
              <w:jc w:val="center"/>
              <w:rPr>
                <w:rFonts w:ascii="Arial" w:hAnsi="Arial" w:cs="Arial"/>
                <w:b/>
                <w:bCs/>
                <w:sz w:val="22"/>
                <w:szCs w:val="22"/>
                <w:highlight w:val="yellow"/>
              </w:rPr>
            </w:pPr>
            <w:r w:rsidRPr="008F4F11">
              <w:rPr>
                <w:rFonts w:ascii="Arial" w:hAnsi="Arial" w:cs="Arial"/>
                <w:b/>
                <w:bCs/>
                <w:sz w:val="22"/>
                <w:szCs w:val="22"/>
                <w:highlight w:val="yellow"/>
                <w:lang w:val="en-US"/>
              </w:rPr>
              <w:t>(</w:t>
            </w:r>
            <w:r w:rsidRPr="008F4F11">
              <w:rPr>
                <w:rFonts w:ascii="Arial" w:hAnsi="Arial" w:cs="Arial"/>
                <w:b/>
                <w:bCs/>
                <w:sz w:val="22"/>
                <w:szCs w:val="22"/>
                <w:highlight w:val="yellow"/>
              </w:rPr>
              <w:t>Ημερήσιοι)</w:t>
            </w:r>
          </w:p>
          <w:p w:rsidR="00A04D53" w:rsidRPr="008F4F11" w:rsidRDefault="00A04D53" w:rsidP="003F3C1D">
            <w:pPr>
              <w:pStyle w:val="212"/>
              <w:ind w:firstLine="0"/>
              <w:jc w:val="center"/>
              <w:rPr>
                <w:rFonts w:ascii="Arial" w:hAnsi="Arial" w:cs="Arial"/>
                <w:b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276" w:type="dxa"/>
            <w:vAlign w:val="center"/>
          </w:tcPr>
          <w:p w:rsidR="00A04D53" w:rsidRPr="00703290" w:rsidRDefault="00A04D53" w:rsidP="003F3C1D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</w:rPr>
            </w:pPr>
            <w:r w:rsidRPr="00703290">
              <w:rPr>
                <w:rFonts w:ascii="Arial" w:hAnsi="Arial" w:cs="Arial"/>
                <w:b/>
                <w:sz w:val="22"/>
                <w:szCs w:val="22"/>
              </w:rPr>
              <w:t>8 μήνες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04D53" w:rsidRPr="000813ED" w:rsidRDefault="00A04D53" w:rsidP="003F3C1D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</w:rPr>
            </w:pPr>
            <w:r w:rsidRPr="000813ED">
              <w:rPr>
                <w:rFonts w:ascii="Arial" w:hAnsi="Arial" w:cs="Arial"/>
                <w:b/>
                <w:sz w:val="22"/>
                <w:szCs w:val="22"/>
              </w:rPr>
              <w:t>8</w:t>
            </w:r>
          </w:p>
        </w:tc>
      </w:tr>
      <w:tr w:rsidR="00A04D53" w:rsidRPr="00703290" w:rsidTr="00BE391F">
        <w:trPr>
          <w:trHeight w:val="1268"/>
          <w:jc w:val="center"/>
        </w:trPr>
        <w:tc>
          <w:tcPr>
            <w:tcW w:w="1209" w:type="dxa"/>
            <w:vAlign w:val="center"/>
          </w:tcPr>
          <w:p w:rsidR="00A04D53" w:rsidRPr="00703290" w:rsidRDefault="00A04D53" w:rsidP="003F3C1D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</w:rPr>
            </w:pPr>
            <w:r w:rsidRPr="00703290">
              <w:rPr>
                <w:rFonts w:ascii="Arial" w:hAnsi="Arial" w:cs="Arial"/>
                <w:b/>
                <w:sz w:val="22"/>
                <w:szCs w:val="22"/>
              </w:rPr>
              <w:t>20</w:t>
            </w:r>
            <w:r>
              <w:rPr>
                <w:rFonts w:ascii="Arial" w:hAnsi="Arial" w:cs="Arial"/>
                <w:b/>
                <w:sz w:val="22"/>
                <w:szCs w:val="22"/>
              </w:rPr>
              <w:t>4</w:t>
            </w:r>
          </w:p>
        </w:tc>
        <w:tc>
          <w:tcPr>
            <w:tcW w:w="1806" w:type="dxa"/>
            <w:vAlign w:val="center"/>
          </w:tcPr>
          <w:p w:rsidR="00A04D53" w:rsidRPr="00703290" w:rsidRDefault="00A04D53" w:rsidP="003F3C1D">
            <w:pPr>
              <w:jc w:val="center"/>
              <w:rPr>
                <w:rFonts w:ascii="Arial" w:hAnsi="Arial" w:cs="Arial"/>
                <w:b/>
                <w:bCs/>
                <w:color w:val="000000"/>
                <w:szCs w:val="22"/>
              </w:rPr>
            </w:pPr>
            <w:r w:rsidRPr="00703290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ΑΗΣ Μελίτης</w:t>
            </w:r>
          </w:p>
        </w:tc>
        <w:tc>
          <w:tcPr>
            <w:tcW w:w="1844" w:type="dxa"/>
            <w:vAlign w:val="center"/>
          </w:tcPr>
          <w:p w:rsidR="00A04D53" w:rsidRPr="00703290" w:rsidRDefault="00A04D53" w:rsidP="003F3C1D">
            <w:pPr>
              <w:jc w:val="center"/>
              <w:rPr>
                <w:rFonts w:ascii="Arial" w:hAnsi="Arial" w:cs="Arial"/>
                <w:b/>
                <w:bCs/>
                <w:color w:val="000000"/>
                <w:szCs w:val="22"/>
              </w:rPr>
            </w:pPr>
            <w:r w:rsidRPr="00703290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Μελίτη</w:t>
            </w:r>
          </w:p>
          <w:p w:rsidR="00A04D53" w:rsidRPr="00703290" w:rsidRDefault="00A04D53" w:rsidP="003F3C1D">
            <w:pPr>
              <w:jc w:val="center"/>
              <w:rPr>
                <w:rFonts w:ascii="Arial" w:hAnsi="Arial" w:cs="Arial"/>
                <w:b/>
                <w:bCs/>
                <w:color w:val="000000"/>
                <w:szCs w:val="22"/>
              </w:rPr>
            </w:pPr>
            <w:r w:rsidRPr="00703290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Ν. ΦΛΩΡΙΝΑΣ</w:t>
            </w:r>
          </w:p>
        </w:tc>
        <w:tc>
          <w:tcPr>
            <w:tcW w:w="3439" w:type="dxa"/>
            <w:vAlign w:val="center"/>
          </w:tcPr>
          <w:p w:rsidR="00A04D53" w:rsidRPr="00CD2B78" w:rsidRDefault="00A04D53" w:rsidP="001F2A7F">
            <w:pPr>
              <w:pStyle w:val="212"/>
              <w:ind w:firstLine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D2B7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ΔΕ </w:t>
            </w:r>
          </w:p>
          <w:p w:rsidR="00A04D53" w:rsidRDefault="00A04D53" w:rsidP="001F2A7F">
            <w:pPr>
              <w:pStyle w:val="212"/>
              <w:ind w:firstLine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D2B78">
              <w:rPr>
                <w:rFonts w:ascii="Arial" w:hAnsi="Arial" w:cs="Arial"/>
                <w:b/>
                <w:bCs/>
                <w:sz w:val="22"/>
                <w:szCs w:val="22"/>
              </w:rPr>
              <w:t>Οδηγών</w:t>
            </w:r>
          </w:p>
          <w:p w:rsidR="00A04D53" w:rsidRPr="007A754F" w:rsidRDefault="00A04D53" w:rsidP="00BE391F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7A754F">
              <w:rPr>
                <w:rFonts w:ascii="Arial" w:hAnsi="Arial" w:cs="Arial"/>
                <w:b/>
                <w:bCs/>
                <w:sz w:val="22"/>
                <w:szCs w:val="22"/>
                <w:highlight w:val="yellow"/>
              </w:rPr>
              <w:t>(χωρίς κάρτα ψηφιακού ταχογράφου)</w:t>
            </w:r>
          </w:p>
          <w:p w:rsidR="00A04D53" w:rsidRDefault="00A04D53" w:rsidP="001F2A7F">
            <w:pPr>
              <w:pStyle w:val="212"/>
              <w:ind w:firstLine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A04D53" w:rsidRPr="00703290" w:rsidRDefault="00A04D53" w:rsidP="001F2A7F">
            <w:pPr>
              <w:pStyle w:val="212"/>
              <w:ind w:firstLine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04D53" w:rsidRPr="00703290" w:rsidRDefault="00A04D53" w:rsidP="003F3C1D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</w:rPr>
            </w:pPr>
            <w:r w:rsidRPr="00703290">
              <w:rPr>
                <w:rFonts w:ascii="Arial" w:hAnsi="Arial" w:cs="Arial"/>
                <w:b/>
                <w:sz w:val="22"/>
                <w:szCs w:val="22"/>
              </w:rPr>
              <w:t>8 μήνες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04D53" w:rsidRPr="000813ED" w:rsidRDefault="00A04D53" w:rsidP="003F3C1D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</w:rPr>
            </w:pPr>
            <w:r w:rsidRPr="000813ED">
              <w:rPr>
                <w:rFonts w:ascii="Arial" w:hAnsi="Arial" w:cs="Arial"/>
                <w:b/>
                <w:sz w:val="22"/>
                <w:szCs w:val="22"/>
              </w:rPr>
              <w:t>2</w:t>
            </w:r>
          </w:p>
        </w:tc>
      </w:tr>
      <w:tr w:rsidR="00A04D53" w:rsidRPr="00703290" w:rsidTr="006122E5">
        <w:trPr>
          <w:trHeight w:val="1144"/>
          <w:jc w:val="center"/>
        </w:trPr>
        <w:tc>
          <w:tcPr>
            <w:tcW w:w="1209" w:type="dxa"/>
            <w:vAlign w:val="center"/>
          </w:tcPr>
          <w:p w:rsidR="00A04D53" w:rsidRPr="00703290" w:rsidRDefault="00A04D53" w:rsidP="003F3C1D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</w:rPr>
            </w:pPr>
            <w:r w:rsidRPr="00703290">
              <w:rPr>
                <w:rFonts w:ascii="Arial" w:hAnsi="Arial" w:cs="Arial"/>
                <w:b/>
                <w:sz w:val="22"/>
                <w:szCs w:val="22"/>
              </w:rPr>
              <w:t>20</w:t>
            </w:r>
            <w:r>
              <w:rPr>
                <w:rFonts w:ascii="Arial" w:hAnsi="Arial" w:cs="Arial"/>
                <w:b/>
                <w:sz w:val="22"/>
                <w:szCs w:val="22"/>
              </w:rPr>
              <w:t>5</w:t>
            </w:r>
          </w:p>
        </w:tc>
        <w:tc>
          <w:tcPr>
            <w:tcW w:w="1806" w:type="dxa"/>
            <w:vAlign w:val="center"/>
          </w:tcPr>
          <w:p w:rsidR="00A04D53" w:rsidRPr="00703290" w:rsidRDefault="00A04D53" w:rsidP="00766D01">
            <w:pPr>
              <w:jc w:val="center"/>
              <w:rPr>
                <w:rFonts w:ascii="Arial" w:hAnsi="Arial" w:cs="Arial"/>
                <w:b/>
                <w:bCs/>
                <w:color w:val="000000"/>
                <w:szCs w:val="22"/>
              </w:rPr>
            </w:pPr>
            <w:r w:rsidRPr="00703290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ΑΗΣ Μελίτης</w:t>
            </w:r>
          </w:p>
        </w:tc>
        <w:tc>
          <w:tcPr>
            <w:tcW w:w="1844" w:type="dxa"/>
            <w:vAlign w:val="center"/>
          </w:tcPr>
          <w:p w:rsidR="00A04D53" w:rsidRPr="00703290" w:rsidRDefault="00A04D53" w:rsidP="00766D01">
            <w:pPr>
              <w:jc w:val="center"/>
              <w:rPr>
                <w:rFonts w:ascii="Arial" w:hAnsi="Arial" w:cs="Arial"/>
                <w:b/>
                <w:bCs/>
                <w:color w:val="000000"/>
                <w:szCs w:val="22"/>
              </w:rPr>
            </w:pPr>
            <w:r w:rsidRPr="00703290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Μελίτη</w:t>
            </w:r>
          </w:p>
          <w:p w:rsidR="00A04D53" w:rsidRPr="00703290" w:rsidRDefault="00A04D53" w:rsidP="00766D01">
            <w:pPr>
              <w:jc w:val="center"/>
              <w:rPr>
                <w:rFonts w:ascii="Arial" w:hAnsi="Arial" w:cs="Arial"/>
                <w:b/>
                <w:bCs/>
                <w:color w:val="000000"/>
                <w:szCs w:val="22"/>
              </w:rPr>
            </w:pPr>
            <w:r w:rsidRPr="00703290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Ν. ΦΛΩΡΙΝΑΣ</w:t>
            </w:r>
          </w:p>
        </w:tc>
        <w:tc>
          <w:tcPr>
            <w:tcW w:w="3439" w:type="dxa"/>
            <w:vAlign w:val="center"/>
          </w:tcPr>
          <w:p w:rsidR="00A04D53" w:rsidRDefault="00A04D53" w:rsidP="00766D01">
            <w:pPr>
              <w:pStyle w:val="212"/>
              <w:ind w:firstLine="0"/>
              <w:jc w:val="center"/>
              <w:rPr>
                <w:rFonts w:ascii="Arial Έντονα" w:hAnsi="Arial Έντονα" w:cs="Arial Έντονα"/>
                <w:sz w:val="22"/>
                <w:szCs w:val="22"/>
              </w:rPr>
            </w:pPr>
            <w:r>
              <w:rPr>
                <w:rFonts w:ascii="Arial Έντονα" w:hAnsi="Arial Έντονα" w:cs="Arial Έντονα"/>
                <w:sz w:val="22"/>
                <w:szCs w:val="22"/>
              </w:rPr>
              <w:t>ΔΕ</w:t>
            </w:r>
          </w:p>
          <w:p w:rsidR="00A04D53" w:rsidRDefault="00A04D53" w:rsidP="00766D01">
            <w:pPr>
              <w:pStyle w:val="212"/>
              <w:ind w:firstLine="0"/>
              <w:jc w:val="center"/>
              <w:rPr>
                <w:rFonts w:ascii="Arial Έντονα" w:hAnsi="Arial Έντονα" w:cs="Arial Έντονα"/>
                <w:sz w:val="22"/>
                <w:szCs w:val="22"/>
              </w:rPr>
            </w:pPr>
            <w:r>
              <w:rPr>
                <w:rFonts w:ascii="Arial Έντονα" w:hAnsi="Arial Έντονα" w:cs="Arial Έντονα"/>
                <w:sz w:val="22"/>
                <w:szCs w:val="22"/>
              </w:rPr>
              <w:t>Τεχνίτης Δομικών</w:t>
            </w:r>
          </w:p>
          <w:p w:rsidR="00A04D53" w:rsidRDefault="00A04D53" w:rsidP="00766D01">
            <w:pPr>
              <w:pStyle w:val="212"/>
              <w:ind w:firstLine="0"/>
              <w:jc w:val="center"/>
              <w:rPr>
                <w:rFonts w:ascii="Arial Έντονα" w:hAnsi="Arial Έντονα" w:cs="Arial Έντονα"/>
                <w:sz w:val="22"/>
                <w:szCs w:val="22"/>
              </w:rPr>
            </w:pPr>
            <w:r>
              <w:rPr>
                <w:rFonts w:ascii="Arial Έντονα" w:hAnsi="Arial Έντονα" w:cs="Arial Έντονα"/>
                <w:sz w:val="22"/>
                <w:szCs w:val="22"/>
              </w:rPr>
              <w:t>Έργων</w:t>
            </w:r>
          </w:p>
          <w:p w:rsidR="00A04D53" w:rsidRPr="00703290" w:rsidRDefault="00A04D53" w:rsidP="00766D01">
            <w:pPr>
              <w:pStyle w:val="212"/>
              <w:ind w:firstLine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 Έντονα" w:hAnsi="Arial Έντονα" w:cs="Arial Έντονα"/>
                <w:sz w:val="22"/>
                <w:szCs w:val="22"/>
              </w:rPr>
              <w:t>(Υδραυλικών)</w:t>
            </w:r>
          </w:p>
        </w:tc>
        <w:tc>
          <w:tcPr>
            <w:tcW w:w="1276" w:type="dxa"/>
            <w:vAlign w:val="center"/>
          </w:tcPr>
          <w:p w:rsidR="00A04D53" w:rsidRPr="00703290" w:rsidRDefault="00A04D53" w:rsidP="00766D01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</w:rPr>
            </w:pPr>
            <w:r w:rsidRPr="00703290">
              <w:rPr>
                <w:rFonts w:ascii="Arial" w:hAnsi="Arial" w:cs="Arial"/>
                <w:b/>
                <w:sz w:val="22"/>
                <w:szCs w:val="22"/>
              </w:rPr>
              <w:t>8 μήνες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04D53" w:rsidRPr="000813ED" w:rsidRDefault="00A04D53" w:rsidP="00766D01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</w:rPr>
            </w:pPr>
            <w:r w:rsidRPr="000813ED">
              <w:rPr>
                <w:rFonts w:ascii="Arial" w:hAnsi="Arial" w:cs="Arial"/>
                <w:b/>
                <w:sz w:val="22"/>
                <w:szCs w:val="22"/>
              </w:rPr>
              <w:t>1</w:t>
            </w:r>
          </w:p>
        </w:tc>
      </w:tr>
      <w:tr w:rsidR="00A04D53" w:rsidRPr="00703290" w:rsidTr="006122E5">
        <w:trPr>
          <w:trHeight w:val="1144"/>
          <w:jc w:val="center"/>
        </w:trPr>
        <w:tc>
          <w:tcPr>
            <w:tcW w:w="1209" w:type="dxa"/>
            <w:vAlign w:val="center"/>
          </w:tcPr>
          <w:p w:rsidR="00A04D53" w:rsidRDefault="00A04D53" w:rsidP="00732ED3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206</w:t>
            </w:r>
          </w:p>
        </w:tc>
        <w:tc>
          <w:tcPr>
            <w:tcW w:w="1806" w:type="dxa"/>
            <w:vAlign w:val="center"/>
          </w:tcPr>
          <w:p w:rsidR="00A04D53" w:rsidRPr="00703290" w:rsidRDefault="00A04D53" w:rsidP="00766D01">
            <w:pPr>
              <w:jc w:val="center"/>
              <w:rPr>
                <w:rFonts w:ascii="Arial" w:hAnsi="Arial" w:cs="Arial"/>
                <w:b/>
                <w:bCs/>
                <w:color w:val="000000"/>
                <w:szCs w:val="22"/>
              </w:rPr>
            </w:pPr>
            <w:r w:rsidRPr="00703290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ΑΗΣ Μελίτης</w:t>
            </w:r>
          </w:p>
        </w:tc>
        <w:tc>
          <w:tcPr>
            <w:tcW w:w="1844" w:type="dxa"/>
            <w:vAlign w:val="center"/>
          </w:tcPr>
          <w:p w:rsidR="00A04D53" w:rsidRPr="00703290" w:rsidRDefault="00A04D53" w:rsidP="00766D01">
            <w:pPr>
              <w:jc w:val="center"/>
              <w:rPr>
                <w:rFonts w:ascii="Arial" w:hAnsi="Arial" w:cs="Arial"/>
                <w:b/>
                <w:bCs/>
                <w:color w:val="000000"/>
                <w:szCs w:val="22"/>
              </w:rPr>
            </w:pPr>
            <w:r w:rsidRPr="00703290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Μελίτη</w:t>
            </w:r>
          </w:p>
          <w:p w:rsidR="00A04D53" w:rsidRPr="00703290" w:rsidRDefault="00A04D53" w:rsidP="00766D01">
            <w:pPr>
              <w:jc w:val="center"/>
              <w:rPr>
                <w:rFonts w:ascii="Arial" w:hAnsi="Arial" w:cs="Arial"/>
                <w:b/>
                <w:bCs/>
                <w:color w:val="000000"/>
                <w:szCs w:val="22"/>
              </w:rPr>
            </w:pPr>
            <w:r w:rsidRPr="00703290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Ν. ΦΛΩΡΙΝΑΣ</w:t>
            </w:r>
          </w:p>
        </w:tc>
        <w:tc>
          <w:tcPr>
            <w:tcW w:w="3439" w:type="dxa"/>
            <w:vAlign w:val="center"/>
          </w:tcPr>
          <w:p w:rsidR="00A04D53" w:rsidRDefault="00A04D53" w:rsidP="00766D01">
            <w:pPr>
              <w:pStyle w:val="212"/>
              <w:ind w:firstLine="0"/>
              <w:jc w:val="center"/>
              <w:rPr>
                <w:rFonts w:ascii="Arial Έντονα" w:hAnsi="Arial Έντονα" w:cs="Arial Έντονα"/>
                <w:sz w:val="22"/>
                <w:szCs w:val="22"/>
              </w:rPr>
            </w:pPr>
            <w:r>
              <w:rPr>
                <w:rFonts w:ascii="Arial Έντονα" w:hAnsi="Arial Έντονα" w:cs="Arial Έντονα"/>
                <w:sz w:val="22"/>
                <w:szCs w:val="22"/>
              </w:rPr>
              <w:t>ΔΕ</w:t>
            </w:r>
          </w:p>
          <w:p w:rsidR="00A04D53" w:rsidRDefault="00A04D53" w:rsidP="00766D01">
            <w:pPr>
              <w:pStyle w:val="212"/>
              <w:ind w:firstLine="0"/>
              <w:jc w:val="center"/>
              <w:rPr>
                <w:rFonts w:ascii="Arial Έντονα" w:hAnsi="Arial Έντονα" w:cs="Arial Έντονα"/>
                <w:sz w:val="22"/>
                <w:szCs w:val="22"/>
              </w:rPr>
            </w:pPr>
            <w:r>
              <w:rPr>
                <w:rFonts w:ascii="Arial Έντονα" w:hAnsi="Arial Έντονα" w:cs="Arial Έντονα"/>
                <w:sz w:val="22"/>
                <w:szCs w:val="22"/>
              </w:rPr>
              <w:t>Τεχνίτης Δομικών</w:t>
            </w:r>
          </w:p>
          <w:p w:rsidR="00A04D53" w:rsidRDefault="00A04D53" w:rsidP="00766D01">
            <w:pPr>
              <w:pStyle w:val="212"/>
              <w:ind w:firstLine="0"/>
              <w:jc w:val="center"/>
              <w:rPr>
                <w:rFonts w:ascii="Arial Έντονα" w:hAnsi="Arial Έντονα" w:cs="Arial Έντονα"/>
                <w:sz w:val="22"/>
                <w:szCs w:val="22"/>
              </w:rPr>
            </w:pPr>
            <w:r>
              <w:rPr>
                <w:rFonts w:ascii="Arial Έντονα" w:hAnsi="Arial Έντονα" w:cs="Arial Έντονα"/>
                <w:sz w:val="22"/>
                <w:szCs w:val="22"/>
              </w:rPr>
              <w:t>Έργων</w:t>
            </w:r>
          </w:p>
          <w:p w:rsidR="00A04D53" w:rsidRPr="00703290" w:rsidRDefault="00A04D53" w:rsidP="00766D01">
            <w:pPr>
              <w:pStyle w:val="212"/>
              <w:ind w:firstLine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 Έντονα" w:hAnsi="Arial Έντονα" w:cs="Arial Έντονα"/>
                <w:sz w:val="22"/>
                <w:szCs w:val="22"/>
              </w:rPr>
              <w:t>(Οικοδόμων)</w:t>
            </w:r>
          </w:p>
        </w:tc>
        <w:tc>
          <w:tcPr>
            <w:tcW w:w="1276" w:type="dxa"/>
            <w:vAlign w:val="center"/>
          </w:tcPr>
          <w:p w:rsidR="00A04D53" w:rsidRPr="00703290" w:rsidRDefault="00A04D53" w:rsidP="00766D01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</w:rPr>
            </w:pPr>
            <w:r w:rsidRPr="00703290">
              <w:rPr>
                <w:rFonts w:ascii="Arial" w:hAnsi="Arial" w:cs="Arial"/>
                <w:b/>
                <w:sz w:val="22"/>
                <w:szCs w:val="22"/>
              </w:rPr>
              <w:t>8 μήνες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04D53" w:rsidRPr="000813ED" w:rsidRDefault="00A04D53" w:rsidP="00766D01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</w:rPr>
            </w:pPr>
            <w:r w:rsidRPr="000813ED">
              <w:rPr>
                <w:rFonts w:ascii="Arial" w:hAnsi="Arial" w:cs="Arial"/>
                <w:b/>
                <w:sz w:val="22"/>
                <w:szCs w:val="22"/>
              </w:rPr>
              <w:t>1</w:t>
            </w:r>
          </w:p>
        </w:tc>
      </w:tr>
    </w:tbl>
    <w:p w:rsidR="00A04D53" w:rsidRPr="00BE118D" w:rsidRDefault="00A04D53" w:rsidP="00F55EFC">
      <w:pPr>
        <w:tabs>
          <w:tab w:val="left" w:pos="-426"/>
          <w:tab w:val="left" w:pos="567"/>
        </w:tabs>
        <w:ind w:left="-426" w:right="-1"/>
        <w:jc w:val="both"/>
        <w:rPr>
          <w:rFonts w:ascii="Arial" w:hAnsi="Arial" w:cs="Arial"/>
          <w:b/>
          <w:spacing w:val="-4"/>
          <w:sz w:val="20"/>
          <w:u w:val="single"/>
          <w:lang w:val="en-US"/>
        </w:rPr>
      </w:pPr>
    </w:p>
    <w:p w:rsidR="00A04D53" w:rsidRDefault="00A04D53" w:rsidP="00F55EFC">
      <w:pPr>
        <w:tabs>
          <w:tab w:val="left" w:pos="-426"/>
          <w:tab w:val="left" w:pos="567"/>
        </w:tabs>
        <w:ind w:left="-426" w:right="-1"/>
        <w:jc w:val="both"/>
        <w:rPr>
          <w:rFonts w:ascii="Arial" w:hAnsi="Arial" w:cs="Arial"/>
          <w:b/>
          <w:szCs w:val="24"/>
          <w:u w:val="single"/>
        </w:rPr>
      </w:pPr>
      <w:r w:rsidRPr="00983B2D">
        <w:rPr>
          <w:rFonts w:ascii="Arial" w:hAnsi="Arial" w:cs="Arial"/>
          <w:b/>
          <w:spacing w:val="-4"/>
          <w:szCs w:val="24"/>
          <w:u w:val="single"/>
        </w:rPr>
        <w:t>ΠΡΟΣΟΧΗ:</w:t>
      </w:r>
      <w:r w:rsidRPr="00983B2D">
        <w:rPr>
          <w:rFonts w:ascii="Arial" w:hAnsi="Arial" w:cs="Arial"/>
          <w:b/>
          <w:spacing w:val="-4"/>
          <w:szCs w:val="24"/>
        </w:rPr>
        <w:t xml:space="preserve"> Σύμφωνα με το άρθρο 20 «Αποκλειστική προθεσμία για τη σύναψη συμβάσεων εκτάκτου  προσωπικού»  του Ν. 4305/2014 (ΦΕΚ 237/τ.Α΄/31-10-2014) η πρόσληψη προσωπικού ιδιωτικού δικαίου ορισμένου χρόνου </w:t>
      </w:r>
      <w:r w:rsidRPr="00983B2D">
        <w:rPr>
          <w:rFonts w:ascii="Arial" w:hAnsi="Arial" w:cs="Arial"/>
          <w:b/>
          <w:spacing w:val="-4"/>
          <w:szCs w:val="24"/>
          <w:u w:val="single"/>
        </w:rPr>
        <w:t>συντελείται υποχρεωτικά εντός  αποκλειστικής προθεσμίας έξι (6) μηνών από την έκδοση της εγκριτικής απόφασης της Επιτροπής</w:t>
      </w:r>
      <w:r w:rsidRPr="00983B2D">
        <w:rPr>
          <w:rFonts w:ascii="Arial" w:hAnsi="Arial" w:cs="Arial"/>
          <w:b/>
          <w:spacing w:val="-4"/>
          <w:szCs w:val="24"/>
        </w:rPr>
        <w:t xml:space="preserve"> </w:t>
      </w:r>
      <w:r w:rsidRPr="00983B2D">
        <w:rPr>
          <w:rFonts w:ascii="Arial" w:hAnsi="Arial" w:cs="Arial"/>
          <w:b/>
          <w:szCs w:val="24"/>
        </w:rPr>
        <w:t>της παρ. 1 του άρθρου</w:t>
      </w:r>
      <w:r w:rsidRPr="00983B2D">
        <w:rPr>
          <w:rFonts w:ascii="Arial" w:hAnsi="Arial" w:cs="Arial"/>
          <w:b/>
          <w:szCs w:val="24"/>
          <w:lang w:val="en-US"/>
        </w:rPr>
        <w:t> </w:t>
      </w:r>
      <w:r w:rsidRPr="00983B2D">
        <w:rPr>
          <w:rFonts w:ascii="Arial" w:hAnsi="Arial" w:cs="Arial"/>
          <w:b/>
          <w:szCs w:val="24"/>
        </w:rPr>
        <w:t xml:space="preserve">2 της ΠΥΣ: 33/2006. </w:t>
      </w:r>
      <w:r w:rsidRPr="00983B2D">
        <w:rPr>
          <w:rFonts w:ascii="Arial" w:hAnsi="Arial" w:cs="Arial"/>
          <w:b/>
          <w:szCs w:val="24"/>
          <w:u w:val="single"/>
        </w:rPr>
        <w:t>Μετά την παρέλευση της προθεσμίας αυτής οι συμβάσεις δεν επιτρέπεται να συναφθούν.</w:t>
      </w:r>
    </w:p>
    <w:p w:rsidR="00A04D53" w:rsidRPr="00983B2D" w:rsidRDefault="00A04D53" w:rsidP="00F55EFC">
      <w:pPr>
        <w:tabs>
          <w:tab w:val="left" w:pos="-426"/>
          <w:tab w:val="left" w:pos="567"/>
        </w:tabs>
        <w:ind w:left="-426" w:right="-1"/>
        <w:jc w:val="both"/>
        <w:rPr>
          <w:rFonts w:ascii="Arial" w:hAnsi="Arial" w:cs="Arial"/>
          <w:b/>
          <w:szCs w:val="24"/>
          <w:u w:val="single"/>
        </w:rPr>
      </w:pPr>
    </w:p>
    <w:tbl>
      <w:tblPr>
        <w:tblW w:w="108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/>
      </w:tblPr>
      <w:tblGrid>
        <w:gridCol w:w="5"/>
        <w:gridCol w:w="3039"/>
        <w:gridCol w:w="7854"/>
      </w:tblGrid>
      <w:tr w:rsidR="00A04D53" w:rsidTr="008D7645">
        <w:trPr>
          <w:trHeight w:val="284"/>
          <w:tblHeader/>
          <w:jc w:val="center"/>
        </w:trPr>
        <w:tc>
          <w:tcPr>
            <w:tcW w:w="10898" w:type="dxa"/>
            <w:gridSpan w:val="3"/>
            <w:shd w:val="clear" w:color="auto" w:fill="E5FFFF"/>
            <w:vAlign w:val="center"/>
          </w:tcPr>
          <w:p w:rsidR="00A04D53" w:rsidRPr="008D7645" w:rsidRDefault="00A04D53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</w:rPr>
            </w:pPr>
            <w:r w:rsidRPr="008D7645">
              <w:rPr>
                <w:rFonts w:ascii="Arial" w:hAnsi="Arial" w:cs="Arial"/>
                <w:b/>
                <w:sz w:val="22"/>
                <w:szCs w:val="22"/>
              </w:rPr>
              <w:t>ΠΙΝΑΚΑΣ Β: ΑΠΑΙΤΟΥΜΕΝΑ ΠΡΟΣΟΝΤΑ (ανά κωδικό θέσης)</w:t>
            </w:r>
          </w:p>
        </w:tc>
      </w:tr>
      <w:tr w:rsidR="00A04D53" w:rsidTr="00703290">
        <w:trPr>
          <w:trHeight w:val="561"/>
          <w:tblHeader/>
          <w:jc w:val="center"/>
        </w:trPr>
        <w:tc>
          <w:tcPr>
            <w:tcW w:w="3040" w:type="dxa"/>
            <w:gridSpan w:val="2"/>
            <w:vAlign w:val="center"/>
          </w:tcPr>
          <w:p w:rsidR="00A04D53" w:rsidRPr="008D7645" w:rsidRDefault="00A04D53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</w:rPr>
            </w:pPr>
            <w:r w:rsidRPr="008D7645">
              <w:rPr>
                <w:rFonts w:ascii="Arial" w:hAnsi="Arial" w:cs="Arial"/>
                <w:b/>
                <w:sz w:val="22"/>
                <w:szCs w:val="22"/>
              </w:rPr>
              <w:t>Κωδικός θέσης</w:t>
            </w:r>
          </w:p>
        </w:tc>
        <w:tc>
          <w:tcPr>
            <w:tcW w:w="7858" w:type="dxa"/>
            <w:vAlign w:val="center"/>
          </w:tcPr>
          <w:p w:rsidR="00A04D53" w:rsidRPr="008D7645" w:rsidRDefault="00A04D53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</w:rPr>
            </w:pPr>
            <w:r w:rsidRPr="008D7645">
              <w:rPr>
                <w:rFonts w:ascii="Arial" w:hAnsi="Arial" w:cs="Arial"/>
                <w:b/>
                <w:sz w:val="22"/>
                <w:szCs w:val="22"/>
              </w:rPr>
              <w:t xml:space="preserve">Τίτλος σπουδών </w:t>
            </w:r>
          </w:p>
          <w:p w:rsidR="00A04D53" w:rsidRPr="008D7645" w:rsidRDefault="00A04D53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</w:rPr>
            </w:pPr>
            <w:r w:rsidRPr="008D7645">
              <w:rPr>
                <w:rFonts w:ascii="Arial" w:hAnsi="Arial" w:cs="Arial"/>
                <w:b/>
                <w:sz w:val="22"/>
                <w:szCs w:val="22"/>
              </w:rPr>
              <w:t xml:space="preserve">και </w:t>
            </w:r>
          </w:p>
          <w:p w:rsidR="00A04D53" w:rsidRPr="008D7645" w:rsidRDefault="00A04D53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</w:rPr>
            </w:pPr>
            <w:r w:rsidRPr="008D7645">
              <w:rPr>
                <w:rFonts w:ascii="Arial" w:hAnsi="Arial" w:cs="Arial"/>
                <w:b/>
                <w:sz w:val="22"/>
                <w:szCs w:val="22"/>
              </w:rPr>
              <w:t>λοιπά απαιτούμενα (τυπικά &amp; τυχόν πρόσθετα) προσόντα</w:t>
            </w:r>
          </w:p>
        </w:tc>
      </w:tr>
      <w:tr w:rsidR="00A04D53" w:rsidTr="006D712E">
        <w:trPr>
          <w:trHeight w:val="561"/>
          <w:jc w:val="center"/>
        </w:trPr>
        <w:tc>
          <w:tcPr>
            <w:tcW w:w="3040" w:type="dxa"/>
            <w:gridSpan w:val="2"/>
          </w:tcPr>
          <w:p w:rsidR="00A04D53" w:rsidRPr="00664BEC" w:rsidRDefault="00A04D53" w:rsidP="006D71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  <w:highlight w:val="green"/>
              </w:rPr>
            </w:pPr>
          </w:p>
          <w:p w:rsidR="00A04D53" w:rsidRPr="00664BEC" w:rsidRDefault="00A04D53" w:rsidP="0084304A">
            <w:pPr>
              <w:tabs>
                <w:tab w:val="left" w:pos="567"/>
              </w:tabs>
              <w:rPr>
                <w:rFonts w:ascii="Arial" w:hAnsi="Arial" w:cs="Arial"/>
                <w:b/>
                <w:szCs w:val="22"/>
                <w:highlight w:val="green"/>
              </w:rPr>
            </w:pPr>
          </w:p>
          <w:p w:rsidR="00A04D53" w:rsidRPr="009E0EE0" w:rsidRDefault="00A04D53" w:rsidP="006D71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</w:rPr>
            </w:pPr>
          </w:p>
          <w:p w:rsidR="00A04D53" w:rsidRPr="009E0EE0" w:rsidRDefault="00A04D53" w:rsidP="006D71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</w:rPr>
            </w:pPr>
          </w:p>
          <w:p w:rsidR="00A04D53" w:rsidRPr="009E0EE0" w:rsidRDefault="00A04D53" w:rsidP="006D71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</w:rPr>
            </w:pPr>
          </w:p>
          <w:p w:rsidR="00A04D53" w:rsidRPr="009E0EE0" w:rsidRDefault="00A04D53" w:rsidP="006D71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</w:rPr>
            </w:pPr>
          </w:p>
          <w:p w:rsidR="00A04D53" w:rsidRPr="009E0EE0" w:rsidRDefault="00A04D53" w:rsidP="006D71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</w:rPr>
            </w:pPr>
          </w:p>
          <w:p w:rsidR="00A04D53" w:rsidRPr="009E0EE0" w:rsidRDefault="00A04D53" w:rsidP="006D71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</w:rPr>
            </w:pPr>
          </w:p>
          <w:p w:rsidR="00A04D53" w:rsidRPr="00E221E5" w:rsidRDefault="00A04D53" w:rsidP="006D71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</w:rPr>
            </w:pPr>
          </w:p>
          <w:p w:rsidR="00A04D53" w:rsidRPr="00E221E5" w:rsidRDefault="00A04D53" w:rsidP="006D71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</w:rPr>
            </w:pPr>
          </w:p>
          <w:p w:rsidR="00A04D53" w:rsidRPr="00E221E5" w:rsidRDefault="00A04D53" w:rsidP="006D71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</w:rPr>
            </w:pPr>
          </w:p>
          <w:p w:rsidR="00A04D53" w:rsidRPr="00E221E5" w:rsidRDefault="00A04D53" w:rsidP="006D71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</w:rPr>
            </w:pPr>
          </w:p>
          <w:p w:rsidR="00A04D53" w:rsidRPr="00E221E5" w:rsidRDefault="00A04D53" w:rsidP="006D71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</w:rPr>
            </w:pPr>
          </w:p>
          <w:p w:rsidR="00A04D53" w:rsidRPr="00E221E5" w:rsidRDefault="00A04D53" w:rsidP="006D71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</w:rPr>
            </w:pPr>
          </w:p>
          <w:p w:rsidR="00A04D53" w:rsidRPr="00A418F8" w:rsidRDefault="00A04D53" w:rsidP="006D71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</w:rPr>
            </w:pPr>
            <w:r w:rsidRPr="00A418F8">
              <w:rPr>
                <w:rFonts w:ascii="Arial" w:hAnsi="Arial" w:cs="Arial"/>
                <w:b/>
                <w:sz w:val="22"/>
                <w:szCs w:val="22"/>
              </w:rPr>
              <w:t>201</w:t>
            </w:r>
          </w:p>
          <w:p w:rsidR="00A04D53" w:rsidRPr="00A418F8" w:rsidRDefault="00A04D53" w:rsidP="006D712E">
            <w:pPr>
              <w:pStyle w:val="212"/>
              <w:ind w:firstLine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418F8">
              <w:rPr>
                <w:rFonts w:ascii="Arial" w:hAnsi="Arial" w:cs="Arial"/>
                <w:b/>
                <w:bCs/>
                <w:sz w:val="22"/>
                <w:szCs w:val="22"/>
              </w:rPr>
              <w:t>Ηλεκτροτεχν</w:t>
            </w:r>
            <w:r w:rsidRPr="00163FFF">
              <w:rPr>
                <w:rFonts w:ascii="Arial" w:hAnsi="Arial" w:cs="Arial"/>
                <w:b/>
                <w:bCs/>
                <w:sz w:val="22"/>
                <w:szCs w:val="22"/>
                <w:highlight w:val="yellow"/>
              </w:rPr>
              <w:t>ικοί</w:t>
            </w:r>
            <w:r w:rsidRPr="00703290">
              <w:rPr>
                <w:rFonts w:ascii="Arial" w:hAnsi="Arial" w:cs="Arial"/>
                <w:b/>
                <w:sz w:val="22"/>
                <w:szCs w:val="22"/>
              </w:rPr>
              <w:t xml:space="preserve">    </w:t>
            </w:r>
            <w:r w:rsidRPr="00A418F8">
              <w:rPr>
                <w:rFonts w:ascii="Arial" w:hAnsi="Arial" w:cs="Arial"/>
                <w:b/>
                <w:sz w:val="22"/>
                <w:szCs w:val="22"/>
              </w:rPr>
              <w:t xml:space="preserve">               Σταθμών - Υποσταθμών</w:t>
            </w:r>
          </w:p>
          <w:p w:rsidR="00A04D53" w:rsidRPr="00A418F8" w:rsidRDefault="00A04D53" w:rsidP="006D71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A418F8">
              <w:rPr>
                <w:rFonts w:ascii="Arial" w:hAnsi="Arial" w:cs="Arial"/>
                <w:b/>
                <w:bCs/>
                <w:sz w:val="22"/>
                <w:szCs w:val="22"/>
              </w:rPr>
              <w:t>(βάρδιας)</w:t>
            </w:r>
          </w:p>
          <w:p w:rsidR="00A04D53" w:rsidRPr="00664BEC" w:rsidRDefault="00A04D53" w:rsidP="006D71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bCs/>
                <w:szCs w:val="22"/>
                <w:highlight w:val="green"/>
              </w:rPr>
            </w:pPr>
          </w:p>
          <w:p w:rsidR="00A04D53" w:rsidRPr="00664BEC" w:rsidRDefault="00A04D53" w:rsidP="006D71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bCs/>
                <w:szCs w:val="22"/>
                <w:highlight w:val="green"/>
              </w:rPr>
            </w:pPr>
          </w:p>
          <w:p w:rsidR="00A04D53" w:rsidRPr="00664BEC" w:rsidRDefault="00A04D53" w:rsidP="006D71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bCs/>
                <w:szCs w:val="22"/>
                <w:highlight w:val="green"/>
              </w:rPr>
            </w:pPr>
          </w:p>
          <w:p w:rsidR="00A04D53" w:rsidRPr="00664BEC" w:rsidRDefault="00A04D53" w:rsidP="006D71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bCs/>
                <w:szCs w:val="22"/>
                <w:highlight w:val="green"/>
              </w:rPr>
            </w:pPr>
          </w:p>
          <w:p w:rsidR="00A04D53" w:rsidRPr="00664BEC" w:rsidRDefault="00A04D53" w:rsidP="006D71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bCs/>
                <w:szCs w:val="22"/>
                <w:highlight w:val="green"/>
              </w:rPr>
            </w:pPr>
          </w:p>
          <w:p w:rsidR="00A04D53" w:rsidRPr="00664BEC" w:rsidRDefault="00A04D53" w:rsidP="006D71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bCs/>
                <w:szCs w:val="22"/>
                <w:highlight w:val="green"/>
              </w:rPr>
            </w:pPr>
          </w:p>
          <w:p w:rsidR="00A04D53" w:rsidRPr="00664BEC" w:rsidRDefault="00A04D53" w:rsidP="006D71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bCs/>
                <w:szCs w:val="22"/>
                <w:highlight w:val="green"/>
              </w:rPr>
            </w:pPr>
          </w:p>
          <w:p w:rsidR="00A04D53" w:rsidRPr="00664BEC" w:rsidRDefault="00A04D53" w:rsidP="006D71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bCs/>
                <w:szCs w:val="22"/>
                <w:highlight w:val="green"/>
              </w:rPr>
            </w:pPr>
          </w:p>
          <w:p w:rsidR="00A04D53" w:rsidRPr="00664BEC" w:rsidRDefault="00A04D53" w:rsidP="006D71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bCs/>
                <w:szCs w:val="22"/>
                <w:highlight w:val="green"/>
              </w:rPr>
            </w:pPr>
          </w:p>
          <w:p w:rsidR="00A04D53" w:rsidRPr="00664BEC" w:rsidRDefault="00A04D53" w:rsidP="006D71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bCs/>
                <w:szCs w:val="22"/>
                <w:highlight w:val="green"/>
              </w:rPr>
            </w:pPr>
          </w:p>
          <w:p w:rsidR="00A04D53" w:rsidRPr="00664BEC" w:rsidRDefault="00A04D53" w:rsidP="006D71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bCs/>
                <w:szCs w:val="22"/>
                <w:highlight w:val="green"/>
              </w:rPr>
            </w:pPr>
          </w:p>
          <w:p w:rsidR="00A04D53" w:rsidRPr="00664BEC" w:rsidRDefault="00A04D53" w:rsidP="006D71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bCs/>
                <w:szCs w:val="22"/>
                <w:highlight w:val="green"/>
              </w:rPr>
            </w:pPr>
          </w:p>
          <w:p w:rsidR="00A04D53" w:rsidRPr="00664BEC" w:rsidRDefault="00A04D53" w:rsidP="006D71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bCs/>
                <w:szCs w:val="22"/>
                <w:highlight w:val="green"/>
              </w:rPr>
            </w:pPr>
          </w:p>
          <w:p w:rsidR="00A04D53" w:rsidRPr="00664BEC" w:rsidRDefault="00A04D53" w:rsidP="006D71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bCs/>
                <w:szCs w:val="22"/>
                <w:highlight w:val="green"/>
              </w:rPr>
            </w:pPr>
          </w:p>
          <w:p w:rsidR="00A04D53" w:rsidRPr="00664BEC" w:rsidRDefault="00A04D53" w:rsidP="006D71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bCs/>
                <w:szCs w:val="22"/>
                <w:highlight w:val="green"/>
              </w:rPr>
            </w:pPr>
          </w:p>
          <w:p w:rsidR="00A04D53" w:rsidRPr="00664BEC" w:rsidRDefault="00A04D53" w:rsidP="006D71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bCs/>
                <w:szCs w:val="22"/>
                <w:highlight w:val="green"/>
              </w:rPr>
            </w:pPr>
          </w:p>
          <w:p w:rsidR="00A04D53" w:rsidRPr="00664BEC" w:rsidRDefault="00A04D53" w:rsidP="006D71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bCs/>
                <w:szCs w:val="22"/>
                <w:highlight w:val="green"/>
              </w:rPr>
            </w:pPr>
          </w:p>
          <w:p w:rsidR="00A04D53" w:rsidRPr="00664BEC" w:rsidRDefault="00A04D53" w:rsidP="0084304A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szCs w:val="22"/>
                <w:highlight w:val="green"/>
              </w:rPr>
            </w:pPr>
          </w:p>
          <w:p w:rsidR="00A04D53" w:rsidRPr="00664BEC" w:rsidRDefault="00A04D53" w:rsidP="006D71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  <w:highlight w:val="green"/>
              </w:rPr>
            </w:pPr>
          </w:p>
        </w:tc>
        <w:tc>
          <w:tcPr>
            <w:tcW w:w="7858" w:type="dxa"/>
          </w:tcPr>
          <w:p w:rsidR="00A04D53" w:rsidRDefault="00A04D53" w:rsidP="00515EB4">
            <w:pPr>
              <w:tabs>
                <w:tab w:val="left" w:pos="567"/>
              </w:tabs>
              <w:spacing w:after="40" w:line="260" w:lineRule="exact"/>
              <w:ind w:right="113"/>
              <w:jc w:val="both"/>
              <w:rPr>
                <w:rFonts w:ascii="Arial" w:hAnsi="Arial" w:cs="Arial"/>
                <w:b/>
                <w:bCs/>
                <w:szCs w:val="22"/>
                <w:u w:val="single"/>
              </w:rPr>
            </w:pPr>
            <w:r w:rsidRPr="00E221E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515EB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03290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ΚΥΡΙΑ ΠΡΟΣΟΝΤΑ:</w:t>
            </w:r>
          </w:p>
          <w:p w:rsidR="00A04D53" w:rsidRDefault="00A04D53" w:rsidP="00515EB4">
            <w:pPr>
              <w:autoSpaceDE w:val="0"/>
              <w:autoSpaceDN w:val="0"/>
              <w:adjustRightInd w:val="0"/>
              <w:spacing w:after="40" w:line="260" w:lineRule="exact"/>
              <w:ind w:left="113" w:right="113"/>
              <w:jc w:val="both"/>
              <w:rPr>
                <w:rFonts w:ascii="Arial" w:hAnsi="Arial" w:cs="Arial"/>
                <w:szCs w:val="22"/>
              </w:rPr>
            </w:pPr>
            <w:r w:rsidRPr="00CA3DDD">
              <w:rPr>
                <w:rFonts w:ascii="Arial" w:hAnsi="Arial" w:cs="Arial"/>
                <w:b/>
                <w:sz w:val="22"/>
                <w:szCs w:val="22"/>
              </w:rPr>
              <w:t>1)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A22FD4">
              <w:rPr>
                <w:rFonts w:ascii="Arial" w:hAnsi="Arial" w:cs="Arial"/>
                <w:bCs/>
                <w:sz w:val="22"/>
                <w:szCs w:val="22"/>
              </w:rPr>
              <w:t>Πτυχίο ΙΕΚ Ηλεκτρολογικού Τομέα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A22FD4">
              <w:rPr>
                <w:rFonts w:ascii="Arial" w:hAnsi="Arial" w:cs="Arial"/>
                <w:b/>
                <w:bCs/>
                <w:sz w:val="22"/>
                <w:szCs w:val="22"/>
              </w:rPr>
              <w:t>ή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703290">
              <w:rPr>
                <w:rFonts w:ascii="Arial" w:hAnsi="Arial" w:cs="Arial"/>
                <w:sz w:val="22"/>
                <w:szCs w:val="22"/>
              </w:rPr>
              <w:t xml:space="preserve">Πτυχίο Τεχνικού Επαγγελματικού Λυκείου (ΤΕΛ) Ηλεκτρολογικού Τομέα </w:t>
            </w:r>
            <w:r w:rsidRPr="00703290">
              <w:rPr>
                <w:rFonts w:ascii="Arial" w:hAnsi="Arial" w:cs="Arial"/>
                <w:b/>
                <w:sz w:val="22"/>
                <w:szCs w:val="22"/>
              </w:rPr>
              <w:t xml:space="preserve">ή </w:t>
            </w:r>
            <w:r w:rsidRPr="00703290">
              <w:rPr>
                <w:rFonts w:ascii="Arial" w:hAnsi="Arial" w:cs="Arial"/>
                <w:sz w:val="22"/>
                <w:szCs w:val="22"/>
              </w:rPr>
              <w:t xml:space="preserve">Απολυτήριο Τίτλο Κλάδου Ηλεκτρολογίας Ενιαίου Πολυκλαδικού Λυκείου (ΕΠΛ) </w:t>
            </w:r>
            <w:r w:rsidRPr="00703290">
              <w:rPr>
                <w:rFonts w:ascii="Arial" w:hAnsi="Arial" w:cs="Arial"/>
                <w:b/>
                <w:sz w:val="22"/>
                <w:szCs w:val="22"/>
              </w:rPr>
              <w:t>ή</w:t>
            </w:r>
            <w:r w:rsidRPr="00703290">
              <w:rPr>
                <w:rFonts w:ascii="Arial" w:hAnsi="Arial" w:cs="Arial"/>
                <w:sz w:val="22"/>
                <w:szCs w:val="22"/>
              </w:rPr>
              <w:t xml:space="preserve"> Πτυχίο Μέσης Τεχνικής Επαγγελματικής Σχολής (ΤΕΣ) Ηλεκτρολογικών Ειδικοτήτων </w:t>
            </w:r>
            <w:r w:rsidRPr="00703290">
              <w:rPr>
                <w:rFonts w:ascii="Arial" w:hAnsi="Arial" w:cs="Arial"/>
                <w:b/>
                <w:sz w:val="22"/>
                <w:szCs w:val="22"/>
              </w:rPr>
              <w:t>ή</w:t>
            </w:r>
            <w:r w:rsidRPr="00703290">
              <w:rPr>
                <w:rFonts w:ascii="Arial" w:hAnsi="Arial" w:cs="Arial"/>
                <w:sz w:val="22"/>
                <w:szCs w:val="22"/>
              </w:rPr>
              <w:t xml:space="preserve"> Πτυχίο Ηλεκτρολογικού Τομέα Τεχνικών Επαγγελματικών Εκπαιδευτηρίων (ΤΕΕ)  Α΄ ή  Β΄ κύκλου σπουδών </w:t>
            </w:r>
            <w:r w:rsidRPr="00703290">
              <w:rPr>
                <w:rFonts w:ascii="Arial" w:hAnsi="Arial" w:cs="Arial"/>
                <w:b/>
                <w:sz w:val="22"/>
                <w:szCs w:val="22"/>
              </w:rPr>
              <w:t>ή</w:t>
            </w:r>
            <w:r w:rsidRPr="000D48C6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9D10C1">
              <w:rPr>
                <w:rFonts w:ascii="Arial" w:hAnsi="Arial" w:cs="Arial"/>
                <w:bCs/>
                <w:sz w:val="22"/>
                <w:szCs w:val="22"/>
              </w:rPr>
              <w:t xml:space="preserve">Πτυχίο Επαγγελματικού Λυκείου (ΕΠΑΛ) </w:t>
            </w:r>
            <w:r w:rsidRPr="009D10C1">
              <w:rPr>
                <w:rFonts w:ascii="Arial" w:hAnsi="Arial" w:cs="Arial"/>
                <w:sz w:val="22"/>
                <w:szCs w:val="22"/>
              </w:rPr>
              <w:t xml:space="preserve">Ηλεκτρολογικού Τομέα </w:t>
            </w:r>
            <w:r w:rsidRPr="009D10C1">
              <w:rPr>
                <w:rFonts w:ascii="Arial" w:hAnsi="Arial" w:cs="Arial"/>
                <w:b/>
                <w:bCs/>
                <w:sz w:val="22"/>
                <w:szCs w:val="22"/>
              </w:rPr>
              <w:t>ή</w:t>
            </w:r>
            <w:r w:rsidRPr="000D48C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9D10C1">
              <w:rPr>
                <w:rFonts w:ascii="Arial" w:hAnsi="Arial" w:cs="Arial"/>
                <w:bCs/>
                <w:sz w:val="22"/>
                <w:szCs w:val="22"/>
              </w:rPr>
              <w:t xml:space="preserve">Πτυχίο  Επαγγελματικών Σχολών (ΕΠΑΣ) </w:t>
            </w:r>
            <w:r w:rsidRPr="009D10C1">
              <w:rPr>
                <w:rFonts w:ascii="Arial" w:hAnsi="Arial" w:cs="Arial"/>
                <w:sz w:val="22"/>
                <w:szCs w:val="22"/>
              </w:rPr>
              <w:t xml:space="preserve">Ηλεκτρολογικού Τομέα </w:t>
            </w:r>
            <w:r w:rsidRPr="009D10C1">
              <w:rPr>
                <w:rFonts w:ascii="Arial" w:hAnsi="Arial" w:cs="Arial"/>
                <w:b/>
                <w:bCs/>
                <w:sz w:val="22"/>
                <w:szCs w:val="22"/>
              </w:rPr>
              <w:t>ή</w:t>
            </w:r>
            <w:r w:rsidRPr="009D10C1">
              <w:rPr>
                <w:rFonts w:cs="Arial"/>
                <w:b/>
                <w:sz w:val="22"/>
                <w:szCs w:val="22"/>
              </w:rPr>
              <w:t xml:space="preserve"> </w:t>
            </w:r>
            <w:r w:rsidRPr="00703290">
              <w:rPr>
                <w:rFonts w:ascii="Arial" w:hAnsi="Arial" w:cs="Arial"/>
                <w:sz w:val="22"/>
                <w:szCs w:val="22"/>
              </w:rPr>
              <w:t xml:space="preserve">Πτυχίο Σχολών Μαθητείας Ο.Α.Ε.Δ. (Μέσης Στάθμης Ν.1346/83) (ΦΕΚ46/Τ.Α.) Ηλεκτρολογικών Ειδικοτήτων </w:t>
            </w:r>
            <w:r w:rsidRPr="00703290">
              <w:rPr>
                <w:rFonts w:ascii="Arial" w:hAnsi="Arial" w:cs="Arial"/>
                <w:b/>
                <w:sz w:val="22"/>
                <w:szCs w:val="22"/>
              </w:rPr>
              <w:t xml:space="preserve">ή </w:t>
            </w:r>
            <w:r w:rsidRPr="00703290">
              <w:rPr>
                <w:rFonts w:ascii="Arial" w:hAnsi="Arial" w:cs="Arial"/>
                <w:sz w:val="22"/>
                <w:szCs w:val="22"/>
              </w:rPr>
              <w:t>Πτυχίο άλλης ισότιμης Σχολής της ημεδαπής ή αλλοδαπής αντίστοιχου Κλάδου, Τομέα ή Ειδικότητας.</w:t>
            </w:r>
          </w:p>
          <w:p w:rsidR="00A04D53" w:rsidRPr="00703290" w:rsidRDefault="00A04D53" w:rsidP="00515EB4">
            <w:pPr>
              <w:autoSpaceDE w:val="0"/>
              <w:autoSpaceDN w:val="0"/>
              <w:adjustRightInd w:val="0"/>
              <w:spacing w:after="40" w:line="260" w:lineRule="exact"/>
              <w:ind w:left="113" w:right="113"/>
              <w:jc w:val="both"/>
              <w:rPr>
                <w:rFonts w:ascii="Arial" w:hAnsi="Arial" w:cs="Arial"/>
                <w:b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2)</w:t>
            </w:r>
            <w:r w:rsidRPr="00703290">
              <w:rPr>
                <w:rFonts w:ascii="Arial" w:hAnsi="Arial" w:cs="Arial"/>
                <w:b/>
                <w:sz w:val="22"/>
                <w:szCs w:val="22"/>
              </w:rPr>
              <w:t>Άδειες</w:t>
            </w:r>
            <w:r w:rsidRPr="00703290">
              <w:rPr>
                <w:rFonts w:ascii="Arial" w:hAnsi="Arial" w:cs="Arial"/>
                <w:sz w:val="22"/>
                <w:szCs w:val="22"/>
              </w:rPr>
              <w:t xml:space="preserve"> άσκησης επαγγέλματος Ηλεκτροτεχνίτη</w:t>
            </w:r>
            <w:r w:rsidRPr="00703290">
              <w:rPr>
                <w:rFonts w:ascii="Arial" w:hAnsi="Arial" w:cs="Arial"/>
                <w:b/>
                <w:sz w:val="22"/>
                <w:szCs w:val="22"/>
              </w:rPr>
              <w:t xml:space="preserve"> ΣΤ΄</w:t>
            </w:r>
            <w:r w:rsidRPr="00703290">
              <w:rPr>
                <w:rFonts w:ascii="Arial" w:hAnsi="Arial" w:cs="Arial"/>
                <w:sz w:val="22"/>
                <w:szCs w:val="22"/>
              </w:rPr>
              <w:t xml:space="preserve"> Σταθμών -Υποσταθμών </w:t>
            </w:r>
            <w:r w:rsidRPr="00703290">
              <w:rPr>
                <w:rFonts w:ascii="Arial" w:hAnsi="Arial" w:cs="Arial"/>
                <w:b/>
                <w:sz w:val="22"/>
                <w:szCs w:val="22"/>
              </w:rPr>
              <w:t xml:space="preserve">ή </w:t>
            </w:r>
            <w:r>
              <w:rPr>
                <w:rFonts w:ascii="Arial" w:hAnsi="Arial" w:cs="Arial"/>
                <w:b/>
                <w:sz w:val="22"/>
                <w:szCs w:val="22"/>
              </w:rPr>
              <w:t>Β</w:t>
            </w:r>
            <w:r w:rsidRPr="00703290">
              <w:rPr>
                <w:rFonts w:ascii="Arial" w:hAnsi="Arial" w:cs="Arial"/>
                <w:b/>
                <w:sz w:val="22"/>
                <w:szCs w:val="22"/>
              </w:rPr>
              <w:t xml:space="preserve">εβαίωση </w:t>
            </w:r>
            <w:r>
              <w:rPr>
                <w:rFonts w:ascii="Arial" w:hAnsi="Arial" w:cs="Arial"/>
                <w:b/>
                <w:sz w:val="22"/>
                <w:szCs w:val="22"/>
              </w:rPr>
              <w:t>α</w:t>
            </w:r>
            <w:r w:rsidRPr="00703290">
              <w:rPr>
                <w:rFonts w:ascii="Arial" w:hAnsi="Arial" w:cs="Arial"/>
                <w:b/>
                <w:sz w:val="22"/>
                <w:szCs w:val="22"/>
              </w:rPr>
              <w:t>ναγγελίας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703290">
              <w:rPr>
                <w:rFonts w:ascii="Arial" w:hAnsi="Arial" w:cs="Arial"/>
                <w:b/>
                <w:sz w:val="22"/>
                <w:szCs w:val="22"/>
              </w:rPr>
              <w:t>Τεχνίτη Ηλεκτρολόγο</w:t>
            </w:r>
            <w:r>
              <w:rPr>
                <w:rFonts w:ascii="Arial" w:hAnsi="Arial" w:cs="Arial"/>
                <w:b/>
                <w:sz w:val="22"/>
                <w:szCs w:val="22"/>
              </w:rPr>
              <w:t>υ</w:t>
            </w:r>
            <w:r w:rsidRPr="00703290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</w:rPr>
              <w:t>Α΄ ειδικότητας του Π.Δ.108/2013</w:t>
            </w:r>
            <w:r w:rsidRPr="00703290">
              <w:rPr>
                <w:rFonts w:ascii="Arial" w:hAnsi="Arial" w:cs="Arial"/>
                <w:b/>
                <w:sz w:val="22"/>
                <w:szCs w:val="22"/>
              </w:rPr>
              <w:t>*.</w:t>
            </w:r>
          </w:p>
          <w:p w:rsidR="00A04D53" w:rsidRPr="00CA3DDD" w:rsidRDefault="00A04D53" w:rsidP="008168FE">
            <w:pPr>
              <w:autoSpaceDE w:val="0"/>
              <w:autoSpaceDN w:val="0"/>
              <w:adjustRightInd w:val="0"/>
              <w:spacing w:after="40" w:line="260" w:lineRule="exact"/>
              <w:ind w:left="113" w:right="113"/>
              <w:jc w:val="both"/>
              <w:rPr>
                <w:rFonts w:ascii="Arial" w:hAnsi="Arial" w:cs="Arial"/>
                <w:b/>
                <w:szCs w:val="22"/>
              </w:rPr>
            </w:pPr>
            <w:r w:rsidRPr="00CA3DDD">
              <w:rPr>
                <w:rFonts w:ascii="Arial" w:hAnsi="Arial" w:cs="Arial"/>
                <w:b/>
                <w:sz w:val="22"/>
                <w:szCs w:val="22"/>
                <w:u w:val="single"/>
              </w:rPr>
              <w:t>ΠΡΟΣΟΧΗ:</w:t>
            </w:r>
            <w:r w:rsidRPr="00CA3DDD">
              <w:rPr>
                <w:rFonts w:ascii="Arial" w:hAnsi="Arial" w:cs="Arial"/>
                <w:b/>
                <w:sz w:val="22"/>
                <w:szCs w:val="22"/>
              </w:rPr>
              <w:t xml:space="preserve"> Οι ανωτέρω άδειες πρέπει να είναι σε ισχύ, σύμφωνα με τις προβλεπόμενες διατάξεις.</w:t>
            </w:r>
          </w:p>
          <w:p w:rsidR="00A04D53" w:rsidRPr="00703290" w:rsidRDefault="00A04D53" w:rsidP="008168FE">
            <w:pPr>
              <w:tabs>
                <w:tab w:val="left" w:pos="567"/>
              </w:tabs>
              <w:spacing w:after="40" w:line="260" w:lineRule="exact"/>
              <w:ind w:left="113" w:right="113"/>
              <w:jc w:val="both"/>
              <w:rPr>
                <w:rFonts w:ascii="Arial" w:hAnsi="Arial" w:cs="Arial"/>
                <w:b/>
                <w:bCs/>
                <w:szCs w:val="22"/>
                <w:u w:val="single"/>
              </w:rPr>
            </w:pPr>
          </w:p>
          <w:p w:rsidR="00A04D53" w:rsidRPr="00556B5E" w:rsidRDefault="00A04D53" w:rsidP="00556B5E">
            <w:pPr>
              <w:tabs>
                <w:tab w:val="left" w:pos="567"/>
              </w:tabs>
              <w:spacing w:after="40" w:line="260" w:lineRule="exact"/>
              <w:ind w:right="113"/>
              <w:jc w:val="both"/>
              <w:rPr>
                <w:rFonts w:ascii="Arial" w:hAnsi="Arial" w:cs="Arial"/>
                <w:b/>
                <w:bCs/>
                <w:szCs w:val="22"/>
                <w:u w:val="single"/>
              </w:rPr>
            </w:pPr>
            <w:r w:rsidRPr="0039064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 </w:t>
            </w:r>
            <w:r w:rsidRPr="00556B5E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ΠΡΟΣΟΝΤΑ Α’ ΕΠΙΚΟΥΡΙΑΣ:</w:t>
            </w:r>
          </w:p>
          <w:p w:rsidR="00A04D53" w:rsidRPr="00BC14D5" w:rsidRDefault="00A04D53" w:rsidP="00535818">
            <w:pPr>
              <w:tabs>
                <w:tab w:val="left" w:pos="567"/>
              </w:tabs>
              <w:spacing w:after="40" w:line="260" w:lineRule="exact"/>
              <w:ind w:left="113" w:right="113"/>
              <w:jc w:val="both"/>
              <w:rPr>
                <w:rFonts w:ascii="Arial" w:hAnsi="Arial" w:cs="Arial"/>
                <w:b/>
                <w:sz w:val="20"/>
              </w:rPr>
            </w:pPr>
            <w:r w:rsidRPr="00556B5E">
              <w:rPr>
                <w:rFonts w:ascii="Arial" w:hAnsi="Arial" w:cs="Arial"/>
                <w:b/>
                <w:sz w:val="22"/>
                <w:szCs w:val="22"/>
              </w:rPr>
              <w:t>(Εφόσον οι θέσεις δεν καλυφθούν από υποψηφίους με τα ανωτέρω προσόντα</w:t>
            </w:r>
            <w:r w:rsidRPr="001340BC">
              <w:rPr>
                <w:rFonts w:ascii="Arial" w:hAnsi="Arial" w:cs="Arial"/>
                <w:b/>
                <w:sz w:val="20"/>
              </w:rPr>
              <w:t>)</w:t>
            </w:r>
          </w:p>
          <w:p w:rsidR="00A04D53" w:rsidRDefault="00A04D53" w:rsidP="00FB0DEC">
            <w:pPr>
              <w:autoSpaceDE w:val="0"/>
              <w:autoSpaceDN w:val="0"/>
              <w:adjustRightInd w:val="0"/>
              <w:spacing w:after="40" w:line="260" w:lineRule="exact"/>
              <w:ind w:left="113" w:right="113"/>
              <w:jc w:val="both"/>
              <w:rPr>
                <w:rFonts w:ascii="Arial" w:hAnsi="Arial" w:cs="Arial"/>
                <w:szCs w:val="22"/>
              </w:rPr>
            </w:pPr>
            <w:r w:rsidRPr="00CA3DDD">
              <w:rPr>
                <w:rFonts w:ascii="Arial" w:hAnsi="Arial" w:cs="Arial"/>
                <w:b/>
                <w:sz w:val="22"/>
                <w:szCs w:val="22"/>
              </w:rPr>
              <w:t>1)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03290">
              <w:rPr>
                <w:rFonts w:ascii="Arial" w:hAnsi="Arial" w:cs="Arial"/>
                <w:sz w:val="22"/>
                <w:szCs w:val="22"/>
              </w:rPr>
              <w:t xml:space="preserve">Πτυχίο αναγνωρισμένης κατώτερης Τεχνικής Σχολής Ηλεκτρολογικού Τομέα </w:t>
            </w:r>
            <w:r w:rsidRPr="00703290">
              <w:rPr>
                <w:rFonts w:ascii="Arial" w:hAnsi="Arial" w:cs="Arial"/>
                <w:b/>
                <w:sz w:val="22"/>
                <w:szCs w:val="22"/>
              </w:rPr>
              <w:t xml:space="preserve">ή </w:t>
            </w:r>
            <w:r w:rsidRPr="00CA3DDD">
              <w:rPr>
                <w:rFonts w:ascii="Arial" w:hAnsi="Arial" w:cs="Arial"/>
                <w:sz w:val="22"/>
                <w:szCs w:val="22"/>
              </w:rPr>
              <w:t>α</w:t>
            </w:r>
            <w:r w:rsidRPr="00703290">
              <w:rPr>
                <w:rFonts w:ascii="Arial" w:hAnsi="Arial" w:cs="Arial"/>
                <w:sz w:val="22"/>
                <w:szCs w:val="22"/>
              </w:rPr>
              <w:t xml:space="preserve">ντίστοιχο πτυχίο Σχολών Μαθητείας ΟΑΕΔ </w:t>
            </w:r>
            <w:r w:rsidRPr="00FB0DEC">
              <w:rPr>
                <w:rFonts w:ascii="Arial" w:hAnsi="Arial" w:cs="Arial"/>
                <w:b/>
                <w:sz w:val="22"/>
                <w:szCs w:val="22"/>
                <w:u w:val="single"/>
              </w:rPr>
              <w:t>Ηλεκτρολογικής κατεύθυνσης</w:t>
            </w:r>
            <w:r w:rsidRPr="0070329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03290">
              <w:rPr>
                <w:rFonts w:ascii="Arial" w:hAnsi="Arial" w:cs="Arial"/>
                <w:b/>
                <w:sz w:val="22"/>
                <w:szCs w:val="22"/>
              </w:rPr>
              <w:t>ή</w:t>
            </w:r>
            <w:r w:rsidRPr="00703290">
              <w:rPr>
                <w:rFonts w:ascii="Arial" w:hAnsi="Arial" w:cs="Arial"/>
                <w:sz w:val="22"/>
                <w:szCs w:val="22"/>
              </w:rPr>
              <w:t xml:space="preserve"> Πτυχίο άλλης ισότιμης Σχολής της ημεδαπής ή αλλοδαπής αντίστοιχου Κλάδου, Τομέα, Τμήματος ή Ειδικότητας.</w:t>
            </w:r>
          </w:p>
          <w:p w:rsidR="00A04D53" w:rsidRPr="00703290" w:rsidRDefault="00A04D53" w:rsidP="00FB0DEC">
            <w:pPr>
              <w:autoSpaceDE w:val="0"/>
              <w:autoSpaceDN w:val="0"/>
              <w:adjustRightInd w:val="0"/>
              <w:spacing w:after="40" w:line="260" w:lineRule="exact"/>
              <w:ind w:left="113" w:right="113"/>
              <w:jc w:val="both"/>
              <w:rPr>
                <w:rFonts w:ascii="Arial" w:hAnsi="Arial" w:cs="Arial"/>
                <w:b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2)</w:t>
            </w:r>
            <w:r w:rsidRPr="00A22FD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703290">
              <w:rPr>
                <w:rFonts w:ascii="Arial" w:hAnsi="Arial" w:cs="Arial"/>
                <w:b/>
                <w:sz w:val="22"/>
                <w:szCs w:val="22"/>
              </w:rPr>
              <w:t xml:space="preserve">Άδειες </w:t>
            </w:r>
            <w:r w:rsidRPr="00703290">
              <w:rPr>
                <w:rFonts w:ascii="Arial" w:hAnsi="Arial" w:cs="Arial"/>
                <w:sz w:val="22"/>
                <w:szCs w:val="22"/>
              </w:rPr>
              <w:t>άσκησης επαγγέλματος Ηλεκτροτεχνίτη</w:t>
            </w:r>
            <w:r w:rsidRPr="00703290">
              <w:rPr>
                <w:rFonts w:ascii="Arial" w:hAnsi="Arial" w:cs="Arial"/>
                <w:b/>
                <w:sz w:val="22"/>
                <w:szCs w:val="22"/>
              </w:rPr>
              <w:t xml:space="preserve">  ΣΤ’ </w:t>
            </w:r>
            <w:r w:rsidRPr="00703290">
              <w:rPr>
                <w:rFonts w:ascii="Arial" w:hAnsi="Arial" w:cs="Arial"/>
                <w:sz w:val="22"/>
                <w:szCs w:val="22"/>
              </w:rPr>
              <w:t>Σταθμών -Υποσταθμών</w:t>
            </w:r>
            <w:r w:rsidRPr="00703290">
              <w:rPr>
                <w:rFonts w:ascii="Arial" w:hAnsi="Arial" w:cs="Arial"/>
                <w:b/>
                <w:sz w:val="22"/>
                <w:szCs w:val="22"/>
              </w:rPr>
              <w:t xml:space="preserve"> ή βεβαίωση Αναγγελίας (Τεχνίτης Ηλεκτρολόγος Α</w:t>
            </w:r>
            <w:r>
              <w:rPr>
                <w:rFonts w:ascii="Arial" w:hAnsi="Arial" w:cs="Arial"/>
                <w:b/>
                <w:sz w:val="22"/>
                <w:szCs w:val="22"/>
              </w:rPr>
              <w:t>΄ ειδικότητας) του Π.Δ.108/2013</w:t>
            </w:r>
            <w:r w:rsidRPr="00703290">
              <w:rPr>
                <w:rFonts w:ascii="Arial" w:hAnsi="Arial" w:cs="Arial"/>
                <w:b/>
                <w:sz w:val="22"/>
                <w:szCs w:val="22"/>
              </w:rPr>
              <w:t>*.</w:t>
            </w:r>
          </w:p>
          <w:p w:rsidR="00A04D53" w:rsidRPr="00703290" w:rsidRDefault="00A04D53" w:rsidP="00073011">
            <w:pPr>
              <w:autoSpaceDE w:val="0"/>
              <w:autoSpaceDN w:val="0"/>
              <w:adjustRightInd w:val="0"/>
              <w:spacing w:after="40" w:line="260" w:lineRule="exact"/>
              <w:ind w:left="397" w:right="113"/>
              <w:jc w:val="both"/>
              <w:rPr>
                <w:rFonts w:ascii="Arial" w:hAnsi="Arial" w:cs="Arial"/>
                <w:b/>
                <w:szCs w:val="22"/>
              </w:rPr>
            </w:pPr>
          </w:p>
          <w:p w:rsidR="00A04D53" w:rsidRPr="00CA3DDD" w:rsidRDefault="00A04D53" w:rsidP="008168FE">
            <w:pPr>
              <w:autoSpaceDE w:val="0"/>
              <w:autoSpaceDN w:val="0"/>
              <w:adjustRightInd w:val="0"/>
              <w:spacing w:after="40" w:line="260" w:lineRule="exact"/>
              <w:ind w:left="113" w:right="113"/>
              <w:jc w:val="both"/>
              <w:rPr>
                <w:rFonts w:ascii="Arial" w:hAnsi="Arial" w:cs="Arial"/>
                <w:b/>
                <w:szCs w:val="22"/>
              </w:rPr>
            </w:pPr>
            <w:r w:rsidRPr="00CA3DDD">
              <w:rPr>
                <w:rFonts w:ascii="Arial" w:hAnsi="Arial" w:cs="Arial"/>
                <w:b/>
                <w:sz w:val="22"/>
                <w:szCs w:val="22"/>
                <w:u w:val="single"/>
              </w:rPr>
              <w:t>ΠΡΟΣΟΧΗ:</w:t>
            </w:r>
            <w:r w:rsidRPr="00CA3DDD">
              <w:rPr>
                <w:rFonts w:ascii="Arial" w:hAnsi="Arial" w:cs="Arial"/>
                <w:b/>
                <w:sz w:val="22"/>
                <w:szCs w:val="22"/>
              </w:rPr>
              <w:t xml:space="preserve"> Οι ανωτέρω άδειες πρέπει να είναι σε ισχύ, σύμφωνα με τις προβλεπόμενες διατάξεις.</w:t>
            </w:r>
          </w:p>
          <w:p w:rsidR="00A04D53" w:rsidRPr="00703290" w:rsidRDefault="00A04D53" w:rsidP="008168FE">
            <w:pPr>
              <w:autoSpaceDE w:val="0"/>
              <w:autoSpaceDN w:val="0"/>
              <w:adjustRightInd w:val="0"/>
              <w:spacing w:after="40" w:line="260" w:lineRule="exact"/>
              <w:ind w:left="113" w:right="113"/>
              <w:jc w:val="both"/>
              <w:rPr>
                <w:rFonts w:ascii="Arial" w:hAnsi="Arial" w:cs="Arial"/>
                <w:szCs w:val="22"/>
              </w:rPr>
            </w:pPr>
            <w:r w:rsidRPr="00703290">
              <w:rPr>
                <w:rFonts w:ascii="Arial" w:hAnsi="Arial" w:cs="Arial"/>
                <w:b/>
                <w:sz w:val="22"/>
                <w:szCs w:val="22"/>
              </w:rPr>
              <w:t xml:space="preserve">* ΕΠΙΣΗΜΑΝΣΗ: </w:t>
            </w:r>
            <w:r w:rsidRPr="00703290">
              <w:rPr>
                <w:rFonts w:ascii="Arial" w:hAnsi="Arial" w:cs="Arial"/>
                <w:sz w:val="22"/>
                <w:szCs w:val="22"/>
              </w:rPr>
              <w:t xml:space="preserve">Υποψήφιοι που κατείχαν άδεια την οποία </w:t>
            </w:r>
            <w:r w:rsidRPr="00703290">
              <w:rPr>
                <w:rFonts w:ascii="Arial" w:hAnsi="Arial" w:cs="Arial"/>
                <w:b/>
                <w:sz w:val="22"/>
                <w:szCs w:val="22"/>
              </w:rPr>
              <w:t>αντικατέστησαν</w:t>
            </w:r>
            <w:r w:rsidRPr="00703290">
              <w:rPr>
                <w:rFonts w:ascii="Arial" w:hAnsi="Arial" w:cs="Arial"/>
                <w:sz w:val="22"/>
                <w:szCs w:val="22"/>
              </w:rPr>
              <w:t xml:space="preserve">  βάσει του </w:t>
            </w:r>
            <w:r w:rsidRPr="00703290">
              <w:rPr>
                <w:rFonts w:ascii="Arial" w:hAnsi="Arial" w:cs="Arial"/>
                <w:b/>
                <w:sz w:val="22"/>
                <w:szCs w:val="22"/>
              </w:rPr>
              <w:t>Π.Δ 108/2013</w:t>
            </w:r>
            <w:r w:rsidRPr="00703290">
              <w:rPr>
                <w:rFonts w:ascii="Arial" w:hAnsi="Arial" w:cs="Arial"/>
                <w:sz w:val="22"/>
                <w:szCs w:val="22"/>
              </w:rPr>
              <w:t xml:space="preserve">, εφόσον </w:t>
            </w:r>
            <w:r w:rsidRPr="00703290">
              <w:rPr>
                <w:rFonts w:ascii="Arial" w:hAnsi="Arial" w:cs="Arial"/>
                <w:sz w:val="22"/>
                <w:szCs w:val="22"/>
                <w:u w:val="single"/>
              </w:rPr>
              <w:t xml:space="preserve">στη  νέα άδεια </w:t>
            </w:r>
            <w:r w:rsidRPr="00703290">
              <w:rPr>
                <w:rFonts w:ascii="Arial" w:hAnsi="Arial" w:cs="Arial"/>
                <w:b/>
                <w:sz w:val="22"/>
                <w:szCs w:val="22"/>
                <w:u w:val="single"/>
              </w:rPr>
              <w:t>ή</w:t>
            </w:r>
            <w:r w:rsidRPr="00703290">
              <w:rPr>
                <w:rFonts w:ascii="Arial" w:hAnsi="Arial" w:cs="Arial"/>
                <w:sz w:val="22"/>
                <w:szCs w:val="22"/>
                <w:u w:val="single"/>
              </w:rPr>
              <w:t xml:space="preserve"> βεβαίωση αναγγελίας</w:t>
            </w:r>
            <w:r w:rsidRPr="0070329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03290">
              <w:rPr>
                <w:rFonts w:ascii="Arial" w:hAnsi="Arial" w:cs="Arial"/>
                <w:b/>
                <w:sz w:val="22"/>
                <w:szCs w:val="22"/>
              </w:rPr>
              <w:t>δεν αναγράφεται η αρχική άδεια και η ημεροχρονολογία κτήσης αυτής</w:t>
            </w:r>
            <w:r w:rsidRPr="00703290">
              <w:rPr>
                <w:rFonts w:ascii="Arial" w:hAnsi="Arial" w:cs="Arial"/>
                <w:sz w:val="22"/>
                <w:szCs w:val="22"/>
              </w:rPr>
              <w:t>, οφείλουν να προσκομίσουν σχετική βεβαίωση της αρμόδιας υπηρεσίας από την οποία να προκύπτουν τα ανωτέρω στοιχεία.</w:t>
            </w:r>
          </w:p>
          <w:p w:rsidR="00A04D53" w:rsidRPr="00703290" w:rsidRDefault="00A04D53" w:rsidP="008168FE">
            <w:pPr>
              <w:autoSpaceDE w:val="0"/>
              <w:autoSpaceDN w:val="0"/>
              <w:adjustRightInd w:val="0"/>
              <w:spacing w:after="40" w:line="260" w:lineRule="exact"/>
              <w:ind w:left="113" w:right="113"/>
              <w:jc w:val="both"/>
              <w:rPr>
                <w:rFonts w:ascii="Arial" w:hAnsi="Arial" w:cs="Arial"/>
                <w:b/>
                <w:szCs w:val="22"/>
              </w:rPr>
            </w:pPr>
            <w:r w:rsidRPr="00703290">
              <w:rPr>
                <w:rFonts w:ascii="Arial" w:hAnsi="Arial" w:cs="Arial"/>
                <w:b/>
                <w:sz w:val="22"/>
                <w:szCs w:val="22"/>
              </w:rPr>
              <w:t>Η εν λόγω βεβαίωση απαιτείται, προκειμένου να προσμετρηθεί το βαθμολογούμενο κριτήριο της εμπειρίας.</w:t>
            </w:r>
          </w:p>
          <w:p w:rsidR="00A04D53" w:rsidRPr="002270AC" w:rsidRDefault="00A04D53" w:rsidP="00827F6A">
            <w:pPr>
              <w:spacing w:after="40" w:line="260" w:lineRule="exact"/>
              <w:ind w:right="113"/>
              <w:jc w:val="both"/>
              <w:rPr>
                <w:rFonts w:ascii="Arial" w:hAnsi="Arial" w:cs="Arial"/>
                <w:szCs w:val="22"/>
              </w:rPr>
            </w:pPr>
          </w:p>
        </w:tc>
      </w:tr>
      <w:tr w:rsidR="00A04D53" w:rsidTr="005B2B17">
        <w:trPr>
          <w:trHeight w:val="1623"/>
          <w:jc w:val="center"/>
        </w:trPr>
        <w:tc>
          <w:tcPr>
            <w:tcW w:w="3040" w:type="dxa"/>
            <w:gridSpan w:val="2"/>
          </w:tcPr>
          <w:p w:rsidR="00A04D53" w:rsidRPr="00664BEC" w:rsidRDefault="00A04D53" w:rsidP="006D71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  <w:highlight w:val="green"/>
              </w:rPr>
            </w:pPr>
          </w:p>
          <w:p w:rsidR="00A04D53" w:rsidRPr="00664BEC" w:rsidRDefault="00A04D53" w:rsidP="0084304A">
            <w:pPr>
              <w:tabs>
                <w:tab w:val="left" w:pos="567"/>
              </w:tabs>
              <w:rPr>
                <w:rFonts w:ascii="Arial" w:hAnsi="Arial" w:cs="Arial"/>
                <w:b/>
                <w:szCs w:val="22"/>
                <w:highlight w:val="green"/>
              </w:rPr>
            </w:pPr>
          </w:p>
          <w:p w:rsidR="00A04D53" w:rsidRPr="00664BEC" w:rsidRDefault="00A04D53" w:rsidP="0084304A">
            <w:pPr>
              <w:tabs>
                <w:tab w:val="left" w:pos="567"/>
              </w:tabs>
              <w:rPr>
                <w:rFonts w:ascii="Arial" w:hAnsi="Arial" w:cs="Arial"/>
                <w:b/>
                <w:szCs w:val="22"/>
              </w:rPr>
            </w:pPr>
          </w:p>
          <w:p w:rsidR="00A04D53" w:rsidRPr="00664BEC" w:rsidRDefault="00A04D53" w:rsidP="0084304A">
            <w:pPr>
              <w:tabs>
                <w:tab w:val="left" w:pos="567"/>
              </w:tabs>
              <w:rPr>
                <w:rFonts w:ascii="Arial" w:hAnsi="Arial" w:cs="Arial"/>
                <w:b/>
                <w:szCs w:val="22"/>
              </w:rPr>
            </w:pPr>
          </w:p>
          <w:p w:rsidR="00A04D53" w:rsidRPr="00664BEC" w:rsidRDefault="00A04D53" w:rsidP="0084304A">
            <w:pPr>
              <w:tabs>
                <w:tab w:val="left" w:pos="567"/>
              </w:tabs>
              <w:rPr>
                <w:rFonts w:ascii="Arial" w:hAnsi="Arial" w:cs="Arial"/>
                <w:b/>
                <w:szCs w:val="22"/>
              </w:rPr>
            </w:pPr>
          </w:p>
          <w:p w:rsidR="00A04D53" w:rsidRPr="009E0EE0" w:rsidRDefault="00A04D53" w:rsidP="006D71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</w:rPr>
            </w:pPr>
          </w:p>
          <w:p w:rsidR="00A04D53" w:rsidRPr="009E0EE0" w:rsidRDefault="00A04D53" w:rsidP="006D71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</w:rPr>
            </w:pPr>
          </w:p>
          <w:p w:rsidR="00A04D53" w:rsidRPr="009E0EE0" w:rsidRDefault="00A04D53" w:rsidP="006D71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</w:rPr>
            </w:pPr>
          </w:p>
          <w:p w:rsidR="00A04D53" w:rsidRPr="009E0EE0" w:rsidRDefault="00A04D53" w:rsidP="006D71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</w:rPr>
            </w:pPr>
          </w:p>
          <w:p w:rsidR="00A04D53" w:rsidRPr="009E0EE0" w:rsidRDefault="00A04D53" w:rsidP="006D71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</w:rPr>
            </w:pPr>
          </w:p>
          <w:p w:rsidR="00A04D53" w:rsidRPr="009E0EE0" w:rsidRDefault="00A04D53" w:rsidP="006D71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</w:rPr>
            </w:pPr>
          </w:p>
          <w:p w:rsidR="00A04D53" w:rsidRPr="009E0EE0" w:rsidRDefault="00A04D53" w:rsidP="006D71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</w:rPr>
            </w:pPr>
          </w:p>
          <w:p w:rsidR="00A04D53" w:rsidRPr="00A418F8" w:rsidRDefault="00A04D53" w:rsidP="006D71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</w:rPr>
            </w:pPr>
            <w:r w:rsidRPr="00A418F8">
              <w:rPr>
                <w:rFonts w:ascii="Arial" w:hAnsi="Arial" w:cs="Arial"/>
                <w:b/>
                <w:sz w:val="22"/>
                <w:szCs w:val="22"/>
              </w:rPr>
              <w:t>202</w:t>
            </w:r>
          </w:p>
          <w:p w:rsidR="00A04D53" w:rsidRPr="00A418F8" w:rsidRDefault="00A04D53" w:rsidP="006D712E">
            <w:pPr>
              <w:pStyle w:val="212"/>
              <w:ind w:firstLine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418F8">
              <w:rPr>
                <w:rFonts w:ascii="Arial" w:hAnsi="Arial" w:cs="Arial"/>
                <w:b/>
                <w:bCs/>
                <w:sz w:val="22"/>
                <w:szCs w:val="22"/>
              </w:rPr>
              <w:t>ΔΕ</w:t>
            </w:r>
          </w:p>
          <w:p w:rsidR="00A04D53" w:rsidRPr="008F4F11" w:rsidRDefault="00A04D53" w:rsidP="008F4F11">
            <w:pPr>
              <w:pStyle w:val="212"/>
              <w:ind w:firstLine="0"/>
              <w:jc w:val="center"/>
              <w:rPr>
                <w:rFonts w:ascii="Arial" w:hAnsi="Arial" w:cs="Arial"/>
                <w:b/>
                <w:bCs/>
                <w:sz w:val="22"/>
                <w:szCs w:val="22"/>
                <w:highlight w:val="yellow"/>
              </w:rPr>
            </w:pPr>
            <w:r w:rsidRPr="008F4F11">
              <w:rPr>
                <w:rFonts w:ascii="Arial" w:hAnsi="Arial" w:cs="Arial"/>
                <w:b/>
                <w:bCs/>
                <w:sz w:val="22"/>
                <w:szCs w:val="22"/>
                <w:highlight w:val="yellow"/>
              </w:rPr>
              <w:t>Μηχανοτεχνικ</w:t>
            </w:r>
            <w:r>
              <w:rPr>
                <w:rFonts w:ascii="Arial" w:hAnsi="Arial" w:cs="Arial"/>
                <w:b/>
                <w:bCs/>
                <w:sz w:val="22"/>
                <w:szCs w:val="22"/>
                <w:highlight w:val="yellow"/>
              </w:rPr>
              <w:t>οί</w:t>
            </w:r>
            <w:r w:rsidRPr="008F4F11">
              <w:rPr>
                <w:rFonts w:ascii="Arial" w:hAnsi="Arial" w:cs="Arial"/>
                <w:b/>
                <w:bCs/>
                <w:sz w:val="22"/>
                <w:szCs w:val="22"/>
                <w:highlight w:val="yellow"/>
              </w:rPr>
              <w:t xml:space="preserve"> </w:t>
            </w:r>
          </w:p>
          <w:p w:rsidR="00A04D53" w:rsidRPr="008F4F11" w:rsidRDefault="00A04D53" w:rsidP="008F4F11">
            <w:pPr>
              <w:pStyle w:val="212"/>
              <w:ind w:firstLine="0"/>
              <w:jc w:val="center"/>
              <w:rPr>
                <w:rFonts w:ascii="Arial" w:hAnsi="Arial" w:cs="Arial"/>
                <w:b/>
                <w:bCs/>
                <w:sz w:val="22"/>
                <w:szCs w:val="22"/>
                <w:highlight w:val="yellow"/>
              </w:rPr>
            </w:pPr>
            <w:r w:rsidRPr="008F4F11">
              <w:rPr>
                <w:rFonts w:ascii="Arial" w:hAnsi="Arial" w:cs="Arial"/>
                <w:b/>
                <w:bCs/>
                <w:sz w:val="22"/>
                <w:szCs w:val="22"/>
                <w:highlight w:val="yellow"/>
              </w:rPr>
              <w:t xml:space="preserve"> ΑΗΣ, ΥΗΣ και Αεριοστροβίλων</w:t>
            </w:r>
          </w:p>
          <w:p w:rsidR="00A04D53" w:rsidRPr="005B2D71" w:rsidRDefault="00A04D53" w:rsidP="008F4F11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  <w:highlight w:val="cyan"/>
              </w:rPr>
            </w:pPr>
            <w:r w:rsidRPr="008F4F11">
              <w:rPr>
                <w:rFonts w:ascii="Arial" w:hAnsi="Arial" w:cs="Arial"/>
                <w:b/>
                <w:bCs/>
                <w:sz w:val="22"/>
                <w:szCs w:val="22"/>
                <w:highlight w:val="yellow"/>
              </w:rPr>
              <w:t>(βάρδιας)</w:t>
            </w:r>
          </w:p>
        </w:tc>
        <w:tc>
          <w:tcPr>
            <w:tcW w:w="7858" w:type="dxa"/>
          </w:tcPr>
          <w:p w:rsidR="00A04D53" w:rsidRDefault="00A04D53" w:rsidP="00200F28">
            <w:pPr>
              <w:pStyle w:val="BodyTextIndent"/>
              <w:spacing w:after="40"/>
              <w:ind w:left="0" w:right="113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200F2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</w:t>
            </w:r>
            <w:r w:rsidRPr="00703290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ΚΥΡΙΑ ΠΡΟΣΟΝΤΑ</w:t>
            </w:r>
            <w:r w:rsidRPr="00703290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  <w:p w:rsidR="00A04D53" w:rsidRDefault="00A04D53" w:rsidP="00FB0DEC">
            <w:pPr>
              <w:autoSpaceDE w:val="0"/>
              <w:autoSpaceDN w:val="0"/>
              <w:adjustRightInd w:val="0"/>
              <w:spacing w:after="40" w:line="260" w:lineRule="exact"/>
              <w:ind w:left="113" w:right="113"/>
              <w:jc w:val="both"/>
              <w:rPr>
                <w:rFonts w:ascii="Arial" w:hAnsi="Arial" w:cs="Arial"/>
                <w:szCs w:val="22"/>
              </w:rPr>
            </w:pPr>
            <w:r w:rsidRPr="00FB0DEC">
              <w:rPr>
                <w:rFonts w:ascii="Arial" w:hAnsi="Arial" w:cs="Arial"/>
                <w:b/>
                <w:sz w:val="22"/>
                <w:szCs w:val="22"/>
              </w:rPr>
              <w:t>1)</w:t>
            </w:r>
            <w:r w:rsidRPr="00A22FD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5B2B17">
              <w:rPr>
                <w:rFonts w:ascii="Arial" w:hAnsi="Arial" w:cs="Arial"/>
                <w:b/>
                <w:sz w:val="22"/>
                <w:szCs w:val="22"/>
              </w:rPr>
              <w:t>Πτυχίο</w:t>
            </w:r>
            <w:r w:rsidRPr="00A22FD4">
              <w:rPr>
                <w:rFonts w:ascii="Arial" w:hAnsi="Arial" w:cs="Arial"/>
                <w:sz w:val="22"/>
                <w:szCs w:val="22"/>
              </w:rPr>
              <w:t xml:space="preserve"> ΙΕΚ Μηχανολογικού Τομέα </w:t>
            </w:r>
            <w:r w:rsidRPr="00A22FD4">
              <w:rPr>
                <w:rFonts w:ascii="Arial" w:hAnsi="Arial" w:cs="Arial"/>
                <w:b/>
                <w:sz w:val="22"/>
                <w:szCs w:val="22"/>
              </w:rPr>
              <w:t>ή</w:t>
            </w:r>
            <w:r w:rsidRPr="00A22FD4">
              <w:rPr>
                <w:rFonts w:ascii="Arial" w:hAnsi="Arial" w:cs="Arial"/>
                <w:sz w:val="22"/>
                <w:szCs w:val="22"/>
              </w:rPr>
              <w:t xml:space="preserve"> Πτυχίο Τεχνικού Επαγγελματικού Λυκείου (ΤΕΛ) Μηχανολογικού Τομέα ή Τομέα  Ναυτικού (Τμήμα Μηχανικού Εμπορικού Ναυτικού) </w:t>
            </w:r>
            <w:r w:rsidRPr="00A22FD4">
              <w:rPr>
                <w:rFonts w:ascii="Arial" w:hAnsi="Arial" w:cs="Arial"/>
                <w:b/>
                <w:sz w:val="22"/>
                <w:szCs w:val="22"/>
              </w:rPr>
              <w:t>ή</w:t>
            </w:r>
            <w:r w:rsidRPr="00A22FD4">
              <w:rPr>
                <w:rFonts w:ascii="Arial" w:hAnsi="Arial" w:cs="Arial"/>
                <w:sz w:val="22"/>
                <w:szCs w:val="22"/>
              </w:rPr>
              <w:t xml:space="preserve"> Απολυτήριος Τίτλος Κλάδου Μηχανολογίας Ενιαίου Πολυκλαδικού Λυκείου (ΕΠΛ) </w:t>
            </w:r>
            <w:r w:rsidRPr="00A22FD4">
              <w:rPr>
                <w:rFonts w:ascii="Arial" w:hAnsi="Arial" w:cs="Arial"/>
                <w:b/>
                <w:sz w:val="22"/>
                <w:szCs w:val="22"/>
              </w:rPr>
              <w:t>ή</w:t>
            </w:r>
            <w:r w:rsidRPr="00A22FD4">
              <w:rPr>
                <w:rFonts w:ascii="Arial" w:hAnsi="Arial" w:cs="Arial"/>
                <w:sz w:val="22"/>
                <w:szCs w:val="22"/>
              </w:rPr>
              <w:t xml:space="preserve"> Πτυχίο Μέσης Τεχνικής Επαγγελματικής Σχολής (ΤΕΣ) Μηχανολογικών Ειδικοτήτων </w:t>
            </w:r>
            <w:r w:rsidRPr="00A22FD4">
              <w:rPr>
                <w:rFonts w:ascii="Arial" w:hAnsi="Arial" w:cs="Arial"/>
                <w:b/>
                <w:sz w:val="22"/>
                <w:szCs w:val="22"/>
              </w:rPr>
              <w:t>ή</w:t>
            </w:r>
            <w:r w:rsidRPr="00A22FD4">
              <w:rPr>
                <w:rFonts w:ascii="Arial" w:hAnsi="Arial" w:cs="Arial"/>
                <w:sz w:val="22"/>
                <w:szCs w:val="22"/>
              </w:rPr>
              <w:t xml:space="preserve"> Πτυχίο ή Δίπλωμα Α΄ ή Β΄ Κύκλου Σπουδών  Μηχανολογικού Τομέα Τεχνικών Επαγγελματικών Εκπαιδευτηρίων (ΤΕΕ)  </w:t>
            </w:r>
            <w:r w:rsidRPr="00A22FD4">
              <w:rPr>
                <w:rFonts w:ascii="Arial" w:hAnsi="Arial" w:cs="Arial"/>
                <w:b/>
                <w:sz w:val="22"/>
                <w:szCs w:val="22"/>
              </w:rPr>
              <w:t>ή</w:t>
            </w:r>
            <w:r w:rsidRPr="00A22FD4">
              <w:rPr>
                <w:rFonts w:ascii="Arial" w:hAnsi="Arial" w:cs="Arial"/>
                <w:sz w:val="22"/>
                <w:szCs w:val="22"/>
              </w:rPr>
              <w:t xml:space="preserve">  Τομέα  Ναυτικού ή Ναυτιλιακού (Τμήμα Μηχανικού Εμπορικού Ναυτικού) </w:t>
            </w:r>
            <w:r w:rsidRPr="00A22FD4">
              <w:rPr>
                <w:rFonts w:ascii="Arial" w:hAnsi="Arial" w:cs="Arial"/>
                <w:b/>
                <w:sz w:val="22"/>
                <w:szCs w:val="22"/>
              </w:rPr>
              <w:t>ή</w:t>
            </w:r>
            <w:r w:rsidRPr="00A22FD4">
              <w:rPr>
                <w:rFonts w:ascii="Arial" w:hAnsi="Arial" w:cs="Arial"/>
                <w:sz w:val="22"/>
                <w:szCs w:val="22"/>
              </w:rPr>
              <w:t xml:space="preserve"> Πτυχίο Επαγγελματικού Λυκείου (ΕΠΑΛ) Μηχανολογικού Τομέα </w:t>
            </w:r>
            <w:r w:rsidRPr="00A22FD4">
              <w:rPr>
                <w:rFonts w:ascii="Arial" w:hAnsi="Arial" w:cs="Arial"/>
                <w:b/>
                <w:sz w:val="22"/>
                <w:szCs w:val="22"/>
              </w:rPr>
              <w:t>ή</w:t>
            </w:r>
            <w:r w:rsidRPr="00A22FD4">
              <w:rPr>
                <w:rFonts w:ascii="Arial" w:hAnsi="Arial" w:cs="Arial"/>
                <w:sz w:val="22"/>
                <w:szCs w:val="22"/>
              </w:rPr>
              <w:t xml:space="preserve"> Πτυχίο  Επαγγελματικών Σχολών (ΕΠΑΣ) Μηχανολογικού Τομέα </w:t>
            </w:r>
            <w:r w:rsidRPr="00A22FD4">
              <w:rPr>
                <w:rFonts w:ascii="Arial" w:hAnsi="Arial" w:cs="Arial"/>
                <w:b/>
                <w:sz w:val="22"/>
                <w:szCs w:val="22"/>
              </w:rPr>
              <w:t>ή</w:t>
            </w:r>
            <w:r w:rsidRPr="00A22FD4">
              <w:rPr>
                <w:rFonts w:ascii="Arial" w:hAnsi="Arial" w:cs="Arial"/>
                <w:sz w:val="22"/>
                <w:szCs w:val="22"/>
              </w:rPr>
              <w:t xml:space="preserve"> Πτυχίο Σχολών Μαθητείας Ο.Α.Ε.Δ. (Μέσης Στάθμης Ν. 1346/83) (ΦΕΚ 46/τ.Α.) Μηχανολογικών Ειδικοτήτων </w:t>
            </w:r>
            <w:r w:rsidRPr="00A22FD4">
              <w:rPr>
                <w:rFonts w:ascii="Arial" w:hAnsi="Arial" w:cs="Arial"/>
                <w:b/>
                <w:sz w:val="22"/>
                <w:szCs w:val="22"/>
              </w:rPr>
              <w:t>ή</w:t>
            </w:r>
            <w:r w:rsidRPr="00A22FD4">
              <w:rPr>
                <w:rFonts w:ascii="Arial" w:hAnsi="Arial" w:cs="Arial"/>
                <w:sz w:val="22"/>
                <w:szCs w:val="22"/>
              </w:rPr>
              <w:t xml:space="preserve"> Πτυχίο άλλης ισότιμης Σχολής της ημεδαπής ή αλλοδαπής αντίστοιχου Κλάδου, Τομέα ή Ειδικότητας.  </w:t>
            </w:r>
          </w:p>
          <w:p w:rsidR="00A04D53" w:rsidRPr="00A22FD4" w:rsidRDefault="00A04D53" w:rsidP="009237E5">
            <w:pPr>
              <w:autoSpaceDE w:val="0"/>
              <w:autoSpaceDN w:val="0"/>
              <w:adjustRightInd w:val="0"/>
              <w:spacing w:after="40" w:line="260" w:lineRule="exact"/>
              <w:ind w:left="113" w:right="113" w:firstLine="227"/>
              <w:jc w:val="both"/>
              <w:rPr>
                <w:rFonts w:ascii="Arial" w:hAnsi="Arial" w:cs="Arial"/>
                <w:szCs w:val="22"/>
              </w:rPr>
            </w:pPr>
          </w:p>
          <w:p w:rsidR="00A04D53" w:rsidRPr="00703290" w:rsidRDefault="00A04D53" w:rsidP="00FB0DEC">
            <w:pPr>
              <w:autoSpaceDE w:val="0"/>
              <w:autoSpaceDN w:val="0"/>
              <w:adjustRightInd w:val="0"/>
              <w:spacing w:after="40" w:line="260" w:lineRule="exact"/>
              <w:ind w:left="113" w:right="113"/>
              <w:jc w:val="both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2)</w:t>
            </w:r>
            <w:r w:rsidRPr="00FB0DEC">
              <w:rPr>
                <w:rFonts w:ascii="Arial" w:hAnsi="Arial" w:cs="Arial"/>
                <w:b/>
                <w:sz w:val="22"/>
                <w:szCs w:val="22"/>
              </w:rPr>
              <w:t>Άδεια</w:t>
            </w:r>
            <w:r w:rsidRPr="00703290">
              <w:rPr>
                <w:rFonts w:ascii="Arial" w:hAnsi="Arial" w:cs="Arial"/>
                <w:sz w:val="22"/>
                <w:szCs w:val="22"/>
              </w:rPr>
              <w:t xml:space="preserve"> άσκησης επαγγέλματος  </w:t>
            </w:r>
            <w:r w:rsidRPr="002637F3">
              <w:rPr>
                <w:rFonts w:ascii="Arial" w:hAnsi="Arial" w:cs="Arial"/>
                <w:sz w:val="22"/>
                <w:szCs w:val="22"/>
                <w:u w:val="single"/>
              </w:rPr>
              <w:t>Πρακτικού Μηχανικού Κινητήριων Μηχανών</w:t>
            </w:r>
            <w:r w:rsidRPr="00FC69F8">
              <w:rPr>
                <w:rFonts w:ascii="Arial" w:hAnsi="Arial" w:cs="Arial"/>
                <w:sz w:val="22"/>
                <w:szCs w:val="22"/>
              </w:rPr>
              <w:t xml:space="preserve"> οποιασδήποτε</w:t>
            </w:r>
            <w:r w:rsidRPr="00703290">
              <w:rPr>
                <w:rFonts w:ascii="Arial" w:hAnsi="Arial" w:cs="Arial"/>
                <w:sz w:val="22"/>
                <w:szCs w:val="22"/>
              </w:rPr>
              <w:t xml:space="preserve"> ειδικότητας </w:t>
            </w:r>
            <w:r w:rsidRPr="00703290">
              <w:rPr>
                <w:rFonts w:ascii="Arial" w:hAnsi="Arial" w:cs="Arial"/>
                <w:b/>
                <w:sz w:val="22"/>
                <w:szCs w:val="22"/>
              </w:rPr>
              <w:t>τουλάχιστον Γ΄ τάξης</w:t>
            </w:r>
            <w:r w:rsidRPr="0070329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03290">
              <w:rPr>
                <w:rFonts w:ascii="Arial" w:hAnsi="Arial" w:cs="Arial"/>
                <w:b/>
                <w:sz w:val="22"/>
                <w:szCs w:val="22"/>
              </w:rPr>
              <w:t>ή Αρχιτεχνίτη Μηχανικού 3</w:t>
            </w:r>
            <w:r w:rsidRPr="00703290">
              <w:rPr>
                <w:rFonts w:ascii="Arial" w:hAnsi="Arial" w:cs="Arial"/>
                <w:b/>
                <w:sz w:val="22"/>
                <w:szCs w:val="22"/>
                <w:vertAlign w:val="superscript"/>
              </w:rPr>
              <w:t xml:space="preserve">ης </w:t>
            </w:r>
            <w:r w:rsidRPr="00703290">
              <w:rPr>
                <w:rFonts w:ascii="Arial" w:hAnsi="Arial" w:cs="Arial"/>
                <w:b/>
                <w:sz w:val="22"/>
                <w:szCs w:val="22"/>
              </w:rPr>
              <w:t>ειδικότητας του Π.Δ. 115/2012*</w:t>
            </w:r>
            <w:r w:rsidRPr="0070329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03290">
              <w:rPr>
                <w:rFonts w:ascii="Arial" w:hAnsi="Arial" w:cs="Arial"/>
                <w:b/>
                <w:bCs/>
                <w:sz w:val="22"/>
                <w:szCs w:val="22"/>
              </w:rPr>
              <w:t>ή</w:t>
            </w:r>
            <w:r w:rsidRPr="0070329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2637F3">
              <w:rPr>
                <w:rFonts w:ascii="Arial" w:hAnsi="Arial" w:cs="Arial"/>
                <w:sz w:val="22"/>
                <w:szCs w:val="22"/>
                <w:u w:val="single"/>
              </w:rPr>
              <w:t>Συντηρητή απλών Μηχανολογικών Εγκαταστάσεων</w:t>
            </w:r>
            <w:r w:rsidRPr="00703290">
              <w:rPr>
                <w:rFonts w:ascii="Arial" w:hAnsi="Arial" w:cs="Arial"/>
                <w:sz w:val="22"/>
                <w:szCs w:val="22"/>
              </w:rPr>
              <w:t xml:space="preserve"> τουλάχιστον Γ’ Τάξης </w:t>
            </w:r>
            <w:r w:rsidRPr="00703290">
              <w:rPr>
                <w:rFonts w:ascii="Arial" w:hAnsi="Arial" w:cs="Arial"/>
                <w:b/>
                <w:sz w:val="22"/>
                <w:szCs w:val="22"/>
              </w:rPr>
              <w:t xml:space="preserve">ή Αρχιτεχνίτη </w:t>
            </w:r>
            <w:r w:rsidRPr="002637F3">
              <w:rPr>
                <w:rFonts w:ascii="Arial" w:hAnsi="Arial" w:cs="Arial"/>
                <w:b/>
                <w:sz w:val="22"/>
                <w:szCs w:val="22"/>
              </w:rPr>
              <w:t>Μηχανικού 1</w:t>
            </w:r>
            <w:r w:rsidRPr="002637F3">
              <w:rPr>
                <w:rFonts w:ascii="Arial" w:hAnsi="Arial" w:cs="Arial"/>
                <w:b/>
                <w:sz w:val="22"/>
                <w:szCs w:val="22"/>
                <w:vertAlign w:val="superscript"/>
              </w:rPr>
              <w:t>ης</w:t>
            </w:r>
            <w:r w:rsidRPr="002637F3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2637F3">
              <w:rPr>
                <w:rFonts w:ascii="Arial" w:hAnsi="Arial" w:cs="Arial"/>
                <w:sz w:val="22"/>
                <w:szCs w:val="22"/>
              </w:rPr>
              <w:t>ή</w:t>
            </w:r>
            <w:r w:rsidRPr="00703290">
              <w:rPr>
                <w:rFonts w:ascii="Arial" w:hAnsi="Arial" w:cs="Arial"/>
                <w:b/>
                <w:sz w:val="22"/>
                <w:szCs w:val="22"/>
              </w:rPr>
              <w:t xml:space="preserve"> 2</w:t>
            </w:r>
            <w:r w:rsidRPr="00703290">
              <w:rPr>
                <w:rFonts w:ascii="Arial" w:hAnsi="Arial" w:cs="Arial"/>
                <w:b/>
                <w:sz w:val="22"/>
                <w:szCs w:val="22"/>
                <w:vertAlign w:val="superscript"/>
              </w:rPr>
              <w:t>ης</w:t>
            </w:r>
            <w:r w:rsidRPr="00703290">
              <w:rPr>
                <w:rFonts w:ascii="Arial" w:hAnsi="Arial" w:cs="Arial"/>
                <w:b/>
                <w:sz w:val="22"/>
                <w:szCs w:val="22"/>
              </w:rPr>
              <w:t xml:space="preserve"> ειδικότητας του Π.Δ. 115/2012*</w:t>
            </w:r>
            <w:r w:rsidRPr="0070329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03290">
              <w:rPr>
                <w:rFonts w:ascii="Arial" w:hAnsi="Arial" w:cs="Arial"/>
                <w:b/>
                <w:sz w:val="22"/>
                <w:szCs w:val="22"/>
              </w:rPr>
              <w:t>ή</w:t>
            </w:r>
            <w:r w:rsidRPr="00703290">
              <w:rPr>
                <w:rFonts w:ascii="Arial" w:hAnsi="Arial" w:cs="Arial"/>
                <w:sz w:val="22"/>
                <w:szCs w:val="22"/>
              </w:rPr>
              <w:t xml:space="preserve">  Δίπλωμα (επαγγελματική άδεια) τουλάχιστον Γ΄ τάξης Μηχανικού Εμπορικού Ναυτικού </w:t>
            </w:r>
            <w:r w:rsidRPr="00703290">
              <w:rPr>
                <w:rFonts w:ascii="Arial" w:hAnsi="Arial" w:cs="Arial"/>
                <w:b/>
                <w:sz w:val="22"/>
                <w:szCs w:val="22"/>
              </w:rPr>
              <w:t>ή</w:t>
            </w:r>
            <w:r w:rsidRPr="00703290">
              <w:rPr>
                <w:rFonts w:ascii="Arial" w:hAnsi="Arial" w:cs="Arial"/>
                <w:sz w:val="22"/>
                <w:szCs w:val="22"/>
              </w:rPr>
              <w:t xml:space="preserve"> κατάλληλο Πιστοποιητικό (επαγγελματική άδεια)  Μηχανικού Γ΄ τάξης Εμπορικού Ναυτικού</w:t>
            </w:r>
            <w:r w:rsidRPr="002009F0">
              <w:rPr>
                <w:rFonts w:ascii="Arial" w:hAnsi="Arial" w:cs="Arial"/>
                <w:sz w:val="22"/>
                <w:szCs w:val="22"/>
              </w:rPr>
              <w:t xml:space="preserve"> *</w:t>
            </w:r>
            <w:r w:rsidRPr="00703290">
              <w:rPr>
                <w:rFonts w:ascii="Arial" w:hAnsi="Arial" w:cs="Arial"/>
                <w:sz w:val="22"/>
                <w:szCs w:val="22"/>
              </w:rPr>
              <w:t>.</w:t>
            </w:r>
          </w:p>
          <w:p w:rsidR="00A04D53" w:rsidRPr="005052C8" w:rsidRDefault="00A04D53" w:rsidP="007F2713">
            <w:pPr>
              <w:autoSpaceDE w:val="0"/>
              <w:autoSpaceDN w:val="0"/>
              <w:adjustRightInd w:val="0"/>
              <w:spacing w:after="40" w:line="260" w:lineRule="exact"/>
              <w:ind w:left="113" w:right="113"/>
              <w:jc w:val="both"/>
              <w:rPr>
                <w:rFonts w:ascii="Arial" w:hAnsi="Arial" w:cs="Arial"/>
                <w:b/>
                <w:szCs w:val="22"/>
              </w:rPr>
            </w:pPr>
          </w:p>
          <w:p w:rsidR="00A04D53" w:rsidRPr="00703290" w:rsidRDefault="00A04D53" w:rsidP="009237E5">
            <w:pPr>
              <w:autoSpaceDE w:val="0"/>
              <w:autoSpaceDN w:val="0"/>
              <w:adjustRightInd w:val="0"/>
              <w:spacing w:after="40" w:line="260" w:lineRule="exact"/>
              <w:ind w:left="113" w:right="113"/>
              <w:jc w:val="both"/>
              <w:rPr>
                <w:rFonts w:ascii="Arial" w:hAnsi="Arial" w:cs="Arial"/>
                <w:b/>
                <w:szCs w:val="22"/>
              </w:rPr>
            </w:pPr>
            <w:r w:rsidRPr="00703290">
              <w:rPr>
                <w:rFonts w:ascii="Arial" w:hAnsi="Arial" w:cs="Arial"/>
                <w:b/>
                <w:sz w:val="22"/>
                <w:szCs w:val="22"/>
              </w:rPr>
              <w:t xml:space="preserve">ΠΡΟΣΟΧΗ: </w:t>
            </w:r>
            <w:r w:rsidRPr="00703290">
              <w:rPr>
                <w:rFonts w:ascii="Arial" w:hAnsi="Arial" w:cs="Arial"/>
                <w:sz w:val="22"/>
                <w:szCs w:val="22"/>
              </w:rPr>
              <w:t xml:space="preserve">Οι ανωτέρω άδειες </w:t>
            </w:r>
            <w:r w:rsidRPr="007F2713">
              <w:rPr>
                <w:rFonts w:ascii="Arial" w:hAnsi="Arial" w:cs="Arial"/>
                <w:b/>
                <w:sz w:val="22"/>
                <w:szCs w:val="22"/>
                <w:u w:val="single"/>
              </w:rPr>
              <w:t>πρέπει να είναι σε ισχύ</w:t>
            </w:r>
            <w:r w:rsidRPr="00703290">
              <w:rPr>
                <w:rFonts w:ascii="Arial" w:hAnsi="Arial" w:cs="Arial"/>
                <w:sz w:val="22"/>
                <w:szCs w:val="22"/>
              </w:rPr>
              <w:t>, σύμφωνα με τις προβλεπόμενες διατάξεις.</w:t>
            </w:r>
          </w:p>
          <w:p w:rsidR="00A04D53" w:rsidRPr="00703290" w:rsidRDefault="00A04D53" w:rsidP="009237E5">
            <w:pPr>
              <w:pStyle w:val="BodyTextIndent"/>
              <w:spacing w:after="40" w:line="260" w:lineRule="exact"/>
              <w:ind w:left="397" w:right="113" w:hanging="284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A04D53" w:rsidRDefault="00A04D53" w:rsidP="002009F0">
            <w:pPr>
              <w:spacing w:after="40" w:line="260" w:lineRule="exact"/>
              <w:ind w:right="113"/>
              <w:jc w:val="both"/>
              <w:rPr>
                <w:rFonts w:ascii="Arial" w:hAnsi="Arial" w:cs="Arial"/>
                <w:b/>
                <w:bCs/>
                <w:szCs w:val="22"/>
              </w:rPr>
            </w:pPr>
            <w:r w:rsidRPr="009E0EE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 </w:t>
            </w:r>
          </w:p>
          <w:p w:rsidR="00A04D53" w:rsidRPr="002009F0" w:rsidRDefault="00A04D53" w:rsidP="002009F0">
            <w:pPr>
              <w:spacing w:after="40" w:line="260" w:lineRule="exact"/>
              <w:ind w:right="113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</w:t>
            </w:r>
            <w:r w:rsidRPr="002009F0">
              <w:rPr>
                <w:rFonts w:ascii="Arial" w:hAnsi="Arial" w:cs="Arial"/>
                <w:b/>
                <w:bCs/>
                <w:szCs w:val="24"/>
                <w:u w:val="single"/>
              </w:rPr>
              <w:t>ΠΡΟΣΟΝΤΑ Α' ΕΠΙΚΟΥΡΙΑΣ:</w:t>
            </w:r>
          </w:p>
          <w:p w:rsidR="00A04D53" w:rsidRPr="002009F0" w:rsidRDefault="00A04D53" w:rsidP="00535818">
            <w:pPr>
              <w:tabs>
                <w:tab w:val="left" w:pos="567"/>
              </w:tabs>
              <w:spacing w:after="40" w:line="260" w:lineRule="exact"/>
              <w:ind w:left="113" w:right="113"/>
              <w:jc w:val="both"/>
              <w:rPr>
                <w:rFonts w:ascii="Arial" w:hAnsi="Arial" w:cs="Arial"/>
                <w:b/>
                <w:szCs w:val="24"/>
              </w:rPr>
            </w:pPr>
            <w:r w:rsidRPr="002009F0">
              <w:rPr>
                <w:rFonts w:ascii="Arial" w:hAnsi="Arial" w:cs="Arial"/>
                <w:b/>
                <w:szCs w:val="24"/>
              </w:rPr>
              <w:t>(Εφόσον οι θέσεις δεν καλυφθούν από υποψηφίους με τα ανωτέρω προσόντα)</w:t>
            </w:r>
          </w:p>
          <w:p w:rsidR="00A04D53" w:rsidRPr="00766D01" w:rsidRDefault="00A04D53" w:rsidP="005B2B17">
            <w:pPr>
              <w:tabs>
                <w:tab w:val="left" w:pos="395"/>
              </w:tabs>
              <w:spacing w:after="40" w:line="260" w:lineRule="exact"/>
              <w:ind w:left="113" w:right="113"/>
              <w:jc w:val="both"/>
              <w:rPr>
                <w:rFonts w:ascii="Arial" w:hAnsi="Arial" w:cs="Arial"/>
                <w:bCs/>
                <w:szCs w:val="22"/>
              </w:rPr>
            </w:pPr>
            <w:r w:rsidRPr="00766D01">
              <w:rPr>
                <w:rFonts w:ascii="Arial" w:hAnsi="Arial" w:cs="Arial"/>
                <w:b/>
                <w:bCs/>
                <w:sz w:val="22"/>
                <w:szCs w:val="22"/>
              </w:rPr>
              <w:t>1)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66D01">
              <w:rPr>
                <w:rFonts w:ascii="Arial" w:hAnsi="Arial" w:cs="Arial"/>
                <w:b/>
                <w:bCs/>
                <w:sz w:val="22"/>
                <w:szCs w:val="22"/>
              </w:rPr>
              <w:t>Πτυχίο</w:t>
            </w:r>
            <w:r w:rsidRPr="00766D01">
              <w:rPr>
                <w:rFonts w:ascii="Arial" w:hAnsi="Arial" w:cs="Arial"/>
                <w:bCs/>
                <w:sz w:val="22"/>
                <w:szCs w:val="22"/>
              </w:rPr>
              <w:t xml:space="preserve"> αναγνωρισμένης κατώτερης Τεχνικής Σχολής ή αντίστοιχο πτυχίο Σχολών Μαθητείας Ο.Α.Ε.Δ. </w:t>
            </w:r>
            <w:r w:rsidRPr="002009F0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Μηχανολογικής κατεύθυνσης</w:t>
            </w:r>
            <w:r w:rsidRPr="00766D01">
              <w:rPr>
                <w:rFonts w:ascii="Arial" w:hAnsi="Arial" w:cs="Arial"/>
                <w:bCs/>
                <w:sz w:val="22"/>
                <w:szCs w:val="22"/>
              </w:rPr>
              <w:t xml:space="preserve"> ή πτυχίο άλλης ισότιμης Σχολής της ημεδαπής ή αλλοδαπής αντίστοιχου Κλάδου, Τομέα, Τμήματος ή Ειδικότητας.</w:t>
            </w:r>
          </w:p>
          <w:p w:rsidR="00A04D53" w:rsidRPr="009237E5" w:rsidRDefault="00A04D53" w:rsidP="00DE1301">
            <w:pPr>
              <w:tabs>
                <w:tab w:val="left" w:pos="395"/>
              </w:tabs>
              <w:spacing w:after="40" w:line="260" w:lineRule="exact"/>
              <w:ind w:left="397" w:right="113" w:hanging="284"/>
              <w:jc w:val="both"/>
              <w:rPr>
                <w:rFonts w:ascii="Arial" w:hAnsi="Arial" w:cs="Arial"/>
                <w:bCs/>
                <w:szCs w:val="22"/>
              </w:rPr>
            </w:pPr>
          </w:p>
          <w:p w:rsidR="00A04D53" w:rsidRPr="003D5B5F" w:rsidRDefault="00A04D53" w:rsidP="00200F28">
            <w:pPr>
              <w:pStyle w:val="BodyTextIndent"/>
              <w:tabs>
                <w:tab w:val="left" w:pos="395"/>
              </w:tabs>
              <w:spacing w:after="40" w:line="260" w:lineRule="exact"/>
              <w:ind w:left="113" w:right="113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2)</w:t>
            </w:r>
            <w:r w:rsidRPr="00766D01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2009F0">
              <w:rPr>
                <w:rFonts w:ascii="Arial" w:hAnsi="Arial" w:cs="Arial"/>
                <w:b/>
                <w:sz w:val="22"/>
                <w:szCs w:val="22"/>
              </w:rPr>
              <w:t>Άδεια</w:t>
            </w:r>
            <w:r w:rsidRPr="00703290">
              <w:rPr>
                <w:rFonts w:ascii="Arial" w:hAnsi="Arial" w:cs="Arial"/>
                <w:sz w:val="22"/>
                <w:szCs w:val="22"/>
              </w:rPr>
              <w:t xml:space="preserve"> άσκησης επαγγέλματος  </w:t>
            </w:r>
            <w:r w:rsidRPr="002637F3">
              <w:rPr>
                <w:rFonts w:ascii="Arial" w:hAnsi="Arial" w:cs="Arial"/>
                <w:sz w:val="22"/>
                <w:szCs w:val="22"/>
                <w:u w:val="single"/>
              </w:rPr>
              <w:t>Πρακτικού Μηχανικού Κινητήριων Μηχανών</w:t>
            </w:r>
            <w:r w:rsidRPr="00FC69F8">
              <w:rPr>
                <w:rFonts w:ascii="Arial" w:hAnsi="Arial" w:cs="Arial"/>
                <w:sz w:val="22"/>
                <w:szCs w:val="22"/>
              </w:rPr>
              <w:t xml:space="preserve"> οποιασδήποτε</w:t>
            </w:r>
            <w:r w:rsidRPr="00703290">
              <w:rPr>
                <w:rFonts w:ascii="Arial" w:hAnsi="Arial" w:cs="Arial"/>
                <w:sz w:val="22"/>
                <w:szCs w:val="22"/>
              </w:rPr>
              <w:t xml:space="preserve"> ειδικότητας </w:t>
            </w:r>
            <w:r w:rsidRPr="00703290">
              <w:rPr>
                <w:rFonts w:ascii="Arial" w:hAnsi="Arial" w:cs="Arial"/>
                <w:b/>
                <w:sz w:val="22"/>
                <w:szCs w:val="22"/>
              </w:rPr>
              <w:t>τουλάχιστον Γ΄ τάξης</w:t>
            </w:r>
            <w:r w:rsidRPr="0070329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03290">
              <w:rPr>
                <w:rFonts w:ascii="Arial" w:hAnsi="Arial" w:cs="Arial"/>
                <w:b/>
                <w:sz w:val="22"/>
                <w:szCs w:val="22"/>
              </w:rPr>
              <w:t>ή Αρχιτεχνίτη Μηχανικού 3</w:t>
            </w:r>
            <w:r w:rsidRPr="00703290">
              <w:rPr>
                <w:rFonts w:ascii="Arial" w:hAnsi="Arial" w:cs="Arial"/>
                <w:b/>
                <w:sz w:val="22"/>
                <w:szCs w:val="22"/>
                <w:vertAlign w:val="superscript"/>
              </w:rPr>
              <w:t xml:space="preserve">ης </w:t>
            </w:r>
            <w:r w:rsidRPr="00703290">
              <w:rPr>
                <w:rFonts w:ascii="Arial" w:hAnsi="Arial" w:cs="Arial"/>
                <w:b/>
                <w:sz w:val="22"/>
                <w:szCs w:val="22"/>
              </w:rPr>
              <w:t>ειδικότητας του Π.Δ. 115/2012*</w:t>
            </w:r>
            <w:r w:rsidRPr="0070329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03290">
              <w:rPr>
                <w:rFonts w:ascii="Arial" w:hAnsi="Arial" w:cs="Arial"/>
                <w:b/>
                <w:bCs/>
                <w:sz w:val="22"/>
                <w:szCs w:val="22"/>
              </w:rPr>
              <w:t>ή</w:t>
            </w:r>
            <w:r w:rsidRPr="0070329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2637F3">
              <w:rPr>
                <w:rFonts w:ascii="Arial" w:hAnsi="Arial" w:cs="Arial"/>
                <w:sz w:val="22"/>
                <w:szCs w:val="22"/>
                <w:u w:val="single"/>
              </w:rPr>
              <w:t>Συντηρητή απλών Μηχανολογικών Εγκαταστάσεων</w:t>
            </w:r>
            <w:r w:rsidRPr="00703290">
              <w:rPr>
                <w:rFonts w:ascii="Arial" w:hAnsi="Arial" w:cs="Arial"/>
                <w:sz w:val="22"/>
                <w:szCs w:val="22"/>
              </w:rPr>
              <w:t xml:space="preserve"> τουλάχιστον Γ’ Τάξης </w:t>
            </w:r>
            <w:r w:rsidRPr="00703290">
              <w:rPr>
                <w:rFonts w:ascii="Arial" w:hAnsi="Arial" w:cs="Arial"/>
                <w:b/>
                <w:sz w:val="22"/>
                <w:szCs w:val="22"/>
              </w:rPr>
              <w:t xml:space="preserve">ή Αρχιτεχνίτη </w:t>
            </w:r>
            <w:r w:rsidRPr="002637F3">
              <w:rPr>
                <w:rFonts w:ascii="Arial" w:hAnsi="Arial" w:cs="Arial"/>
                <w:b/>
                <w:sz w:val="22"/>
                <w:szCs w:val="22"/>
              </w:rPr>
              <w:t>Μηχανικού 1</w:t>
            </w:r>
            <w:r w:rsidRPr="002637F3">
              <w:rPr>
                <w:rFonts w:ascii="Arial" w:hAnsi="Arial" w:cs="Arial"/>
                <w:b/>
                <w:sz w:val="22"/>
                <w:szCs w:val="22"/>
                <w:vertAlign w:val="superscript"/>
              </w:rPr>
              <w:t>ης</w:t>
            </w:r>
            <w:r w:rsidRPr="002637F3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2637F3">
              <w:rPr>
                <w:rFonts w:ascii="Arial" w:hAnsi="Arial" w:cs="Arial"/>
                <w:sz w:val="22"/>
                <w:szCs w:val="22"/>
              </w:rPr>
              <w:t>ή</w:t>
            </w:r>
            <w:r w:rsidRPr="00703290">
              <w:rPr>
                <w:rFonts w:ascii="Arial" w:hAnsi="Arial" w:cs="Arial"/>
                <w:b/>
                <w:sz w:val="22"/>
                <w:szCs w:val="22"/>
              </w:rPr>
              <w:t xml:space="preserve"> 2</w:t>
            </w:r>
            <w:r w:rsidRPr="00703290">
              <w:rPr>
                <w:rFonts w:ascii="Arial" w:hAnsi="Arial" w:cs="Arial"/>
                <w:b/>
                <w:sz w:val="22"/>
                <w:szCs w:val="22"/>
                <w:vertAlign w:val="superscript"/>
              </w:rPr>
              <w:t>ης</w:t>
            </w:r>
            <w:r w:rsidRPr="00703290">
              <w:rPr>
                <w:rFonts w:ascii="Arial" w:hAnsi="Arial" w:cs="Arial"/>
                <w:b/>
                <w:sz w:val="22"/>
                <w:szCs w:val="22"/>
              </w:rPr>
              <w:t xml:space="preserve"> ειδικότητας του Π.Δ. 115/2012*</w:t>
            </w:r>
            <w:r w:rsidRPr="0070329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03290">
              <w:rPr>
                <w:rFonts w:ascii="Arial" w:hAnsi="Arial" w:cs="Arial"/>
                <w:b/>
                <w:sz w:val="22"/>
                <w:szCs w:val="22"/>
              </w:rPr>
              <w:t>ή</w:t>
            </w:r>
            <w:r w:rsidRPr="00703290">
              <w:rPr>
                <w:rFonts w:ascii="Arial" w:hAnsi="Arial" w:cs="Arial"/>
                <w:sz w:val="22"/>
                <w:szCs w:val="22"/>
              </w:rPr>
              <w:t xml:space="preserve">  Δίπλωμα (επαγγελματική άδεια) τουλάχιστον Γ΄ τάξης Μηχανικού Εμπορικού Ναυτικού </w:t>
            </w:r>
            <w:r w:rsidRPr="00703290">
              <w:rPr>
                <w:rFonts w:ascii="Arial" w:hAnsi="Arial" w:cs="Arial"/>
                <w:b/>
                <w:sz w:val="22"/>
                <w:szCs w:val="22"/>
              </w:rPr>
              <w:t>ή</w:t>
            </w:r>
            <w:r w:rsidRPr="00703290">
              <w:rPr>
                <w:rFonts w:ascii="Arial" w:hAnsi="Arial" w:cs="Arial"/>
                <w:sz w:val="22"/>
                <w:szCs w:val="22"/>
              </w:rPr>
              <w:t xml:space="preserve"> κατάλληλο Πιστοποιητικό (επαγγελματική άδεια)  Μηχανικού Γ΄ τάξης Εμπορικού Ναυτικού</w:t>
            </w:r>
            <w:r w:rsidRPr="002009F0">
              <w:rPr>
                <w:rFonts w:ascii="Arial" w:hAnsi="Arial" w:cs="Arial"/>
                <w:sz w:val="22"/>
                <w:szCs w:val="22"/>
              </w:rPr>
              <w:t xml:space="preserve"> *</w:t>
            </w:r>
            <w:r w:rsidRPr="00703290">
              <w:rPr>
                <w:rFonts w:ascii="Arial" w:hAnsi="Arial" w:cs="Arial"/>
                <w:sz w:val="22"/>
                <w:szCs w:val="22"/>
              </w:rPr>
              <w:t>.</w:t>
            </w:r>
          </w:p>
          <w:p w:rsidR="00A04D53" w:rsidRDefault="00A04D53" w:rsidP="00FC69F8">
            <w:pPr>
              <w:autoSpaceDE w:val="0"/>
              <w:autoSpaceDN w:val="0"/>
              <w:adjustRightInd w:val="0"/>
              <w:spacing w:after="40" w:line="260" w:lineRule="exact"/>
              <w:ind w:left="113" w:right="113"/>
              <w:jc w:val="both"/>
              <w:rPr>
                <w:rFonts w:ascii="Arial" w:hAnsi="Arial" w:cs="Arial"/>
                <w:b/>
                <w:szCs w:val="22"/>
              </w:rPr>
            </w:pPr>
          </w:p>
          <w:p w:rsidR="00A04D53" w:rsidRPr="00FC69F8" w:rsidRDefault="00A04D53" w:rsidP="00FC69F8">
            <w:pPr>
              <w:autoSpaceDE w:val="0"/>
              <w:autoSpaceDN w:val="0"/>
              <w:adjustRightInd w:val="0"/>
              <w:spacing w:after="40" w:line="260" w:lineRule="exact"/>
              <w:ind w:left="113" w:right="113"/>
              <w:jc w:val="both"/>
              <w:rPr>
                <w:rFonts w:ascii="Arial" w:hAnsi="Arial" w:cs="Arial"/>
                <w:b/>
                <w:szCs w:val="22"/>
              </w:rPr>
            </w:pPr>
            <w:r w:rsidRPr="00703290">
              <w:rPr>
                <w:rFonts w:ascii="Arial" w:hAnsi="Arial" w:cs="Arial"/>
                <w:b/>
                <w:sz w:val="22"/>
                <w:szCs w:val="22"/>
              </w:rPr>
              <w:t xml:space="preserve">ΠΡΟΣΟΧΗ: </w:t>
            </w:r>
            <w:r w:rsidRPr="00703290">
              <w:rPr>
                <w:rFonts w:ascii="Arial" w:hAnsi="Arial" w:cs="Arial"/>
                <w:sz w:val="22"/>
                <w:szCs w:val="22"/>
              </w:rPr>
              <w:t xml:space="preserve">Οι ανωτέρω άδειες </w:t>
            </w:r>
            <w:r w:rsidRPr="007F2713">
              <w:rPr>
                <w:rFonts w:ascii="Arial" w:hAnsi="Arial" w:cs="Arial"/>
                <w:b/>
                <w:sz w:val="22"/>
                <w:szCs w:val="22"/>
                <w:u w:val="single"/>
              </w:rPr>
              <w:t>πρέπει να είναι σε ισχύ</w:t>
            </w:r>
            <w:r w:rsidRPr="00703290">
              <w:rPr>
                <w:rFonts w:ascii="Arial" w:hAnsi="Arial" w:cs="Arial"/>
                <w:sz w:val="22"/>
                <w:szCs w:val="22"/>
              </w:rPr>
              <w:t>, σύμφωνα με τις προβλεπόμενες διατάξεις.</w:t>
            </w:r>
          </w:p>
          <w:p w:rsidR="00A04D53" w:rsidRDefault="00A04D53" w:rsidP="002009F0">
            <w:pPr>
              <w:spacing w:after="40" w:line="260" w:lineRule="exact"/>
              <w:ind w:right="113"/>
              <w:jc w:val="both"/>
              <w:rPr>
                <w:rFonts w:ascii="Arial" w:hAnsi="Arial" w:cs="Arial"/>
                <w:b/>
                <w:bCs/>
                <w:szCs w:val="22"/>
              </w:rPr>
            </w:pPr>
            <w:r w:rsidRPr="009E0EE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 </w:t>
            </w:r>
          </w:p>
          <w:p w:rsidR="00A04D53" w:rsidRPr="00703290" w:rsidRDefault="00A04D53" w:rsidP="002009F0">
            <w:pPr>
              <w:spacing w:after="40" w:line="260" w:lineRule="exact"/>
              <w:ind w:right="113"/>
              <w:jc w:val="both"/>
              <w:rPr>
                <w:rFonts w:ascii="Arial" w:hAnsi="Arial" w:cs="Arial"/>
                <w:b/>
                <w:bCs/>
                <w:szCs w:val="22"/>
                <w:u w:val="single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</w:t>
            </w:r>
            <w:r w:rsidRPr="00703290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 xml:space="preserve">ΠΡΟΣΟΝΤΑ Β' ΕΠΙΚΟΥΡΙΑΣ: </w:t>
            </w:r>
          </w:p>
          <w:p w:rsidR="00A04D53" w:rsidRPr="002009F0" w:rsidRDefault="00A04D53" w:rsidP="00535818">
            <w:pPr>
              <w:tabs>
                <w:tab w:val="left" w:pos="567"/>
              </w:tabs>
              <w:spacing w:after="40" w:line="260" w:lineRule="exact"/>
              <w:ind w:left="113" w:right="113"/>
              <w:jc w:val="both"/>
              <w:rPr>
                <w:rFonts w:ascii="Arial" w:hAnsi="Arial" w:cs="Arial"/>
                <w:b/>
                <w:szCs w:val="22"/>
              </w:rPr>
            </w:pPr>
            <w:r w:rsidRPr="002009F0">
              <w:rPr>
                <w:rFonts w:ascii="Arial" w:hAnsi="Arial" w:cs="Arial"/>
                <w:b/>
                <w:sz w:val="22"/>
                <w:szCs w:val="22"/>
              </w:rPr>
              <w:t>(Εφόσον οι θέσεις δεν καλυφθούν από υποψηφίους με τα ανωτέρω προσόντα)</w:t>
            </w:r>
          </w:p>
          <w:p w:rsidR="00A04D53" w:rsidRDefault="00A04D53" w:rsidP="002009F0">
            <w:pPr>
              <w:pStyle w:val="BodyTextIndent"/>
              <w:spacing w:after="40" w:line="260" w:lineRule="exact"/>
              <w:ind w:left="113" w:right="113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1)</w:t>
            </w:r>
            <w:r w:rsidRPr="00FF0558">
              <w:rPr>
                <w:rFonts w:ascii="Arial" w:hAnsi="Arial" w:cs="Arial"/>
                <w:sz w:val="22"/>
                <w:szCs w:val="22"/>
              </w:rPr>
              <w:t>Οποιοδήποτε πτυχίο</w:t>
            </w:r>
            <w:r w:rsidRPr="00703290">
              <w:rPr>
                <w:rFonts w:ascii="Arial" w:hAnsi="Arial" w:cs="Arial"/>
                <w:sz w:val="22"/>
                <w:szCs w:val="22"/>
              </w:rPr>
              <w:t xml:space="preserve"> ή δίπλωμα ή απολυτήριος τίτλος Δευτεροβάθμιας ή Μεταδευτεροβάθμιας Εκπαίδευσης της ημεδαπής ή ισότιμος τίτλος Σχολής της αλλοδαπής, ανεξαρτήτως ειδικότητας.</w:t>
            </w:r>
          </w:p>
          <w:p w:rsidR="00A04D53" w:rsidRPr="009237E5" w:rsidRDefault="00A04D53" w:rsidP="002009F0">
            <w:pPr>
              <w:pStyle w:val="BodyText21"/>
              <w:spacing w:after="40" w:line="260" w:lineRule="exact"/>
              <w:ind w:left="113" w:right="113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2)</w:t>
            </w:r>
            <w:r w:rsidRPr="002009F0">
              <w:rPr>
                <w:rFonts w:ascii="Arial" w:hAnsi="Arial" w:cs="Arial"/>
                <w:b/>
                <w:sz w:val="22"/>
                <w:szCs w:val="22"/>
              </w:rPr>
              <w:t xml:space="preserve">Άδεια </w:t>
            </w:r>
            <w:r w:rsidRPr="00703290">
              <w:rPr>
                <w:rFonts w:ascii="Arial" w:hAnsi="Arial" w:cs="Arial"/>
                <w:sz w:val="22"/>
                <w:szCs w:val="22"/>
              </w:rPr>
              <w:t xml:space="preserve">άσκησης επαγγέλματος  </w:t>
            </w:r>
            <w:r w:rsidRPr="002637F3">
              <w:rPr>
                <w:rFonts w:ascii="Arial" w:hAnsi="Arial" w:cs="Arial"/>
                <w:sz w:val="22"/>
                <w:szCs w:val="22"/>
                <w:u w:val="single"/>
              </w:rPr>
              <w:t>Πρακτικού Μηχανικού Κινητήριων Μηχανών</w:t>
            </w:r>
            <w:r w:rsidRPr="00FC69F8">
              <w:rPr>
                <w:rFonts w:ascii="Arial" w:hAnsi="Arial" w:cs="Arial"/>
                <w:sz w:val="22"/>
                <w:szCs w:val="22"/>
              </w:rPr>
              <w:t xml:space="preserve"> οποιασδήποτε</w:t>
            </w:r>
            <w:r w:rsidRPr="00703290">
              <w:rPr>
                <w:rFonts w:ascii="Arial" w:hAnsi="Arial" w:cs="Arial"/>
                <w:sz w:val="22"/>
                <w:szCs w:val="22"/>
              </w:rPr>
              <w:t xml:space="preserve"> ειδικότητας </w:t>
            </w:r>
            <w:r w:rsidRPr="00703290">
              <w:rPr>
                <w:rFonts w:ascii="Arial" w:hAnsi="Arial" w:cs="Arial"/>
                <w:b/>
                <w:sz w:val="22"/>
                <w:szCs w:val="22"/>
              </w:rPr>
              <w:t>τουλάχιστον Γ΄ τάξης</w:t>
            </w:r>
            <w:r w:rsidRPr="0070329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03290">
              <w:rPr>
                <w:rFonts w:ascii="Arial" w:hAnsi="Arial" w:cs="Arial"/>
                <w:b/>
                <w:sz w:val="22"/>
                <w:szCs w:val="22"/>
              </w:rPr>
              <w:t>ή Αρχιτεχνίτη Μηχανικού 3</w:t>
            </w:r>
            <w:r w:rsidRPr="00703290">
              <w:rPr>
                <w:rFonts w:ascii="Arial" w:hAnsi="Arial" w:cs="Arial"/>
                <w:b/>
                <w:sz w:val="22"/>
                <w:szCs w:val="22"/>
                <w:vertAlign w:val="superscript"/>
              </w:rPr>
              <w:t xml:space="preserve">ης </w:t>
            </w:r>
            <w:r w:rsidRPr="00703290">
              <w:rPr>
                <w:rFonts w:ascii="Arial" w:hAnsi="Arial" w:cs="Arial"/>
                <w:b/>
                <w:sz w:val="22"/>
                <w:szCs w:val="22"/>
              </w:rPr>
              <w:t>ειδικότητας του Π.Δ. 115/2012*</w:t>
            </w:r>
            <w:r w:rsidRPr="0070329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03290">
              <w:rPr>
                <w:rFonts w:ascii="Arial" w:hAnsi="Arial" w:cs="Arial"/>
                <w:b/>
                <w:bCs/>
                <w:sz w:val="22"/>
                <w:szCs w:val="22"/>
              </w:rPr>
              <w:t>ή</w:t>
            </w:r>
            <w:r w:rsidRPr="0070329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2637F3">
              <w:rPr>
                <w:rFonts w:ascii="Arial" w:hAnsi="Arial" w:cs="Arial"/>
                <w:sz w:val="22"/>
                <w:szCs w:val="22"/>
                <w:u w:val="single"/>
              </w:rPr>
              <w:t>Συντηρητή απλών Μηχανολογικών Εγκαταστάσεων</w:t>
            </w:r>
            <w:r w:rsidRPr="00703290">
              <w:rPr>
                <w:rFonts w:ascii="Arial" w:hAnsi="Arial" w:cs="Arial"/>
                <w:sz w:val="22"/>
                <w:szCs w:val="22"/>
              </w:rPr>
              <w:t xml:space="preserve"> τουλάχιστον Γ’ Τάξης </w:t>
            </w:r>
            <w:r w:rsidRPr="00703290">
              <w:rPr>
                <w:rFonts w:ascii="Arial" w:hAnsi="Arial" w:cs="Arial"/>
                <w:b/>
                <w:sz w:val="22"/>
                <w:szCs w:val="22"/>
              </w:rPr>
              <w:t xml:space="preserve">ή Αρχιτεχνίτη </w:t>
            </w:r>
            <w:r w:rsidRPr="002637F3">
              <w:rPr>
                <w:rFonts w:ascii="Arial" w:hAnsi="Arial" w:cs="Arial"/>
                <w:b/>
                <w:sz w:val="22"/>
                <w:szCs w:val="22"/>
              </w:rPr>
              <w:t>Μηχανικού 1</w:t>
            </w:r>
            <w:r w:rsidRPr="002637F3">
              <w:rPr>
                <w:rFonts w:ascii="Arial" w:hAnsi="Arial" w:cs="Arial"/>
                <w:b/>
                <w:sz w:val="22"/>
                <w:szCs w:val="22"/>
                <w:vertAlign w:val="superscript"/>
              </w:rPr>
              <w:t>ης</w:t>
            </w:r>
            <w:r w:rsidRPr="002637F3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2637F3">
              <w:rPr>
                <w:rFonts w:ascii="Arial" w:hAnsi="Arial" w:cs="Arial"/>
                <w:sz w:val="22"/>
                <w:szCs w:val="22"/>
              </w:rPr>
              <w:t>ή</w:t>
            </w:r>
            <w:r w:rsidRPr="00703290">
              <w:rPr>
                <w:rFonts w:ascii="Arial" w:hAnsi="Arial" w:cs="Arial"/>
                <w:b/>
                <w:sz w:val="22"/>
                <w:szCs w:val="22"/>
              </w:rPr>
              <w:t xml:space="preserve"> 2</w:t>
            </w:r>
            <w:r w:rsidRPr="00703290">
              <w:rPr>
                <w:rFonts w:ascii="Arial" w:hAnsi="Arial" w:cs="Arial"/>
                <w:b/>
                <w:sz w:val="22"/>
                <w:szCs w:val="22"/>
                <w:vertAlign w:val="superscript"/>
              </w:rPr>
              <w:t>ης</w:t>
            </w:r>
            <w:r w:rsidRPr="00703290">
              <w:rPr>
                <w:rFonts w:ascii="Arial" w:hAnsi="Arial" w:cs="Arial"/>
                <w:b/>
                <w:sz w:val="22"/>
                <w:szCs w:val="22"/>
              </w:rPr>
              <w:t xml:space="preserve"> ειδικότητας του Π.Δ. 115/2012*</w:t>
            </w:r>
            <w:r w:rsidRPr="0070329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03290">
              <w:rPr>
                <w:rFonts w:ascii="Arial" w:hAnsi="Arial" w:cs="Arial"/>
                <w:b/>
                <w:sz w:val="22"/>
                <w:szCs w:val="22"/>
              </w:rPr>
              <w:t>ή</w:t>
            </w:r>
            <w:r w:rsidRPr="00703290">
              <w:rPr>
                <w:rFonts w:ascii="Arial" w:hAnsi="Arial" w:cs="Arial"/>
                <w:sz w:val="22"/>
                <w:szCs w:val="22"/>
              </w:rPr>
              <w:t xml:space="preserve">  Δίπλωμα (επαγγελματική άδεια) τουλάχιστον Γ΄ τάξης Μηχανικού Εμπορικού Ναυτικού </w:t>
            </w:r>
            <w:r w:rsidRPr="00703290">
              <w:rPr>
                <w:rFonts w:ascii="Arial" w:hAnsi="Arial" w:cs="Arial"/>
                <w:b/>
                <w:sz w:val="22"/>
                <w:szCs w:val="22"/>
              </w:rPr>
              <w:t>ή</w:t>
            </w:r>
            <w:r w:rsidRPr="00703290">
              <w:rPr>
                <w:rFonts w:ascii="Arial" w:hAnsi="Arial" w:cs="Arial"/>
                <w:sz w:val="22"/>
                <w:szCs w:val="22"/>
              </w:rPr>
              <w:t xml:space="preserve"> κατάλληλο Πιστοποιητικό (επαγγελματική άδεια)  Μηχανικού Γ΄ τάξης Εμπορικού Ναυτικού</w:t>
            </w:r>
            <w:r w:rsidRPr="002009F0">
              <w:rPr>
                <w:rFonts w:ascii="Arial" w:hAnsi="Arial" w:cs="Arial"/>
                <w:sz w:val="22"/>
                <w:szCs w:val="22"/>
              </w:rPr>
              <w:t xml:space="preserve"> *</w:t>
            </w:r>
            <w:r w:rsidRPr="00703290">
              <w:rPr>
                <w:rFonts w:ascii="Arial" w:hAnsi="Arial" w:cs="Arial"/>
                <w:sz w:val="22"/>
                <w:szCs w:val="22"/>
              </w:rPr>
              <w:t>.</w:t>
            </w:r>
          </w:p>
          <w:p w:rsidR="00A04D53" w:rsidRPr="009237E5" w:rsidRDefault="00A04D53" w:rsidP="004A269E">
            <w:pPr>
              <w:pStyle w:val="BodyText21"/>
              <w:spacing w:after="40" w:line="260" w:lineRule="exact"/>
              <w:ind w:left="113" w:right="113" w:firstLine="0"/>
              <w:rPr>
                <w:rFonts w:ascii="Arial" w:hAnsi="Arial" w:cs="Arial"/>
                <w:sz w:val="22"/>
                <w:szCs w:val="22"/>
              </w:rPr>
            </w:pPr>
          </w:p>
          <w:p w:rsidR="00A04D53" w:rsidRPr="00703290" w:rsidRDefault="00A04D53" w:rsidP="004A269E">
            <w:pPr>
              <w:autoSpaceDE w:val="0"/>
              <w:autoSpaceDN w:val="0"/>
              <w:adjustRightInd w:val="0"/>
              <w:spacing w:after="40" w:line="260" w:lineRule="exact"/>
              <w:ind w:left="113" w:right="113"/>
              <w:jc w:val="both"/>
              <w:rPr>
                <w:rFonts w:ascii="Arial" w:hAnsi="Arial" w:cs="Arial"/>
                <w:b/>
                <w:szCs w:val="22"/>
              </w:rPr>
            </w:pPr>
            <w:r w:rsidRPr="00703290">
              <w:rPr>
                <w:rFonts w:ascii="Arial" w:hAnsi="Arial" w:cs="Arial"/>
                <w:b/>
                <w:sz w:val="22"/>
                <w:szCs w:val="22"/>
              </w:rPr>
              <w:t xml:space="preserve">ΠΡΟΣΟΧΗ: </w:t>
            </w:r>
            <w:r w:rsidRPr="00703290">
              <w:rPr>
                <w:rFonts w:ascii="Arial" w:hAnsi="Arial" w:cs="Arial"/>
                <w:sz w:val="22"/>
                <w:szCs w:val="22"/>
              </w:rPr>
              <w:t xml:space="preserve">Οι ανωτέρω άδειες </w:t>
            </w:r>
            <w:r w:rsidRPr="007F2713">
              <w:rPr>
                <w:rFonts w:ascii="Arial" w:hAnsi="Arial" w:cs="Arial"/>
                <w:b/>
                <w:sz w:val="22"/>
                <w:szCs w:val="22"/>
                <w:u w:val="single"/>
              </w:rPr>
              <w:t>πρέπει να είναι σε ισχύ</w:t>
            </w:r>
            <w:r w:rsidRPr="00703290">
              <w:rPr>
                <w:rFonts w:ascii="Arial" w:hAnsi="Arial" w:cs="Arial"/>
                <w:sz w:val="22"/>
                <w:szCs w:val="22"/>
              </w:rPr>
              <w:t>, σύμφωνα με τις προβλεπόμενες διατάξεις.</w:t>
            </w:r>
          </w:p>
          <w:p w:rsidR="00A04D53" w:rsidRPr="00703290" w:rsidRDefault="00A04D53" w:rsidP="004A269E">
            <w:pPr>
              <w:pStyle w:val="BodyText21"/>
              <w:spacing w:after="40" w:line="260" w:lineRule="exact"/>
              <w:ind w:left="113" w:right="113" w:firstLine="0"/>
              <w:rPr>
                <w:rFonts w:ascii="Arial" w:hAnsi="Arial" w:cs="Arial"/>
                <w:sz w:val="22"/>
                <w:szCs w:val="22"/>
              </w:rPr>
            </w:pPr>
          </w:p>
          <w:p w:rsidR="00A04D53" w:rsidRPr="00703290" w:rsidRDefault="00A04D53" w:rsidP="002009F0">
            <w:pPr>
              <w:spacing w:after="40" w:line="260" w:lineRule="exact"/>
              <w:ind w:right="113"/>
              <w:jc w:val="both"/>
              <w:rPr>
                <w:rFonts w:ascii="Arial" w:hAnsi="Arial" w:cs="Arial"/>
                <w:b/>
                <w:bCs/>
                <w:szCs w:val="22"/>
                <w:u w:val="single"/>
              </w:rPr>
            </w:pPr>
            <w:r w:rsidRPr="009E0EE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9E0EE0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 xml:space="preserve"> </w:t>
            </w:r>
            <w:r w:rsidRPr="00703290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 xml:space="preserve">ΠΡΟΣΟΝΤΑ Γ' ΕΠΙΚΟΥΡΙΑΣ: </w:t>
            </w:r>
          </w:p>
          <w:p w:rsidR="00A04D53" w:rsidRPr="002009F0" w:rsidRDefault="00A04D53" w:rsidP="00535818">
            <w:pPr>
              <w:tabs>
                <w:tab w:val="left" w:pos="567"/>
              </w:tabs>
              <w:spacing w:after="40" w:line="260" w:lineRule="exact"/>
              <w:ind w:left="113" w:right="113"/>
              <w:jc w:val="both"/>
              <w:rPr>
                <w:rFonts w:ascii="Arial" w:hAnsi="Arial" w:cs="Arial"/>
                <w:b/>
                <w:szCs w:val="22"/>
              </w:rPr>
            </w:pPr>
            <w:r w:rsidRPr="002009F0">
              <w:rPr>
                <w:rFonts w:ascii="Arial" w:hAnsi="Arial" w:cs="Arial"/>
                <w:b/>
                <w:sz w:val="22"/>
                <w:szCs w:val="22"/>
              </w:rPr>
              <w:t>(Εφόσον οι θέσεις δεν καλυφθούν από υποψηφίους με τα ανωτέρω προσόντα)</w:t>
            </w:r>
          </w:p>
          <w:p w:rsidR="00A04D53" w:rsidRDefault="00A04D53" w:rsidP="005B2B17">
            <w:pPr>
              <w:pStyle w:val="BodyTextIndent"/>
              <w:spacing w:after="40" w:line="260" w:lineRule="exact"/>
              <w:ind w:left="113" w:right="11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F0558">
              <w:rPr>
                <w:rFonts w:ascii="Arial" w:hAnsi="Arial" w:cs="Arial"/>
                <w:b/>
                <w:sz w:val="22"/>
                <w:szCs w:val="22"/>
              </w:rPr>
              <w:t>1)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703290">
              <w:rPr>
                <w:rFonts w:ascii="Arial" w:hAnsi="Arial" w:cs="Arial"/>
                <w:b/>
                <w:sz w:val="22"/>
                <w:szCs w:val="22"/>
              </w:rPr>
              <w:t xml:space="preserve">Πτυχίο </w:t>
            </w:r>
            <w:r w:rsidRPr="00703290">
              <w:rPr>
                <w:rFonts w:ascii="Arial" w:hAnsi="Arial" w:cs="Arial"/>
                <w:sz w:val="22"/>
                <w:szCs w:val="22"/>
              </w:rPr>
              <w:t xml:space="preserve">ΙΕΚ Μηχανολογικού Τομέα </w:t>
            </w:r>
            <w:r w:rsidRPr="00703290">
              <w:rPr>
                <w:rFonts w:ascii="Arial" w:hAnsi="Arial" w:cs="Arial"/>
                <w:b/>
                <w:bCs/>
                <w:sz w:val="22"/>
                <w:szCs w:val="22"/>
              </w:rPr>
              <w:t>ή</w:t>
            </w:r>
            <w:r w:rsidRPr="00050F8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03290">
              <w:rPr>
                <w:rFonts w:ascii="Arial" w:hAnsi="Arial" w:cs="Arial"/>
                <w:sz w:val="22"/>
                <w:szCs w:val="22"/>
              </w:rPr>
              <w:t xml:space="preserve">Πτυχίο Τεχνικού Επαγγελματικού Λυκείου (ΤΕΛ) Μηχανολογικού Τομέα </w:t>
            </w:r>
            <w:r w:rsidRPr="0070329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ή </w:t>
            </w:r>
            <w:r w:rsidRPr="00703290">
              <w:rPr>
                <w:rFonts w:ascii="Arial" w:hAnsi="Arial" w:cs="Arial"/>
                <w:sz w:val="22"/>
                <w:szCs w:val="22"/>
              </w:rPr>
              <w:t xml:space="preserve">Τομέα  Ναυτικού (Τμήμα Μηχανικού Εμπορικού Ναυτικού) </w:t>
            </w:r>
            <w:r w:rsidRPr="0070329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ή </w:t>
            </w:r>
            <w:r w:rsidRPr="00703290">
              <w:rPr>
                <w:rFonts w:ascii="Arial" w:hAnsi="Arial" w:cs="Arial"/>
                <w:sz w:val="22"/>
                <w:szCs w:val="22"/>
              </w:rPr>
              <w:t xml:space="preserve">Απολυτήριος Τίτλος Κλάδου Μηχανολογίας Ενιαίου Πολυκλαδικού Λυκείου (ΕΠΛ) </w:t>
            </w:r>
            <w:r w:rsidRPr="00703290">
              <w:rPr>
                <w:rFonts w:ascii="Arial" w:hAnsi="Arial" w:cs="Arial"/>
                <w:b/>
                <w:bCs/>
                <w:sz w:val="22"/>
                <w:szCs w:val="22"/>
              </w:rPr>
              <w:t>ή</w:t>
            </w:r>
            <w:r w:rsidRPr="00050F8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03290">
              <w:rPr>
                <w:rFonts w:ascii="Arial" w:hAnsi="Arial" w:cs="Arial"/>
                <w:sz w:val="22"/>
                <w:szCs w:val="22"/>
              </w:rPr>
              <w:t xml:space="preserve">Πτυχίο Μέσης Τεχνικής Επαγγελματικής Σχολής (ΤΕΣ) Μηχανολογικών Ειδικοτήτων </w:t>
            </w:r>
            <w:r w:rsidRPr="00703290">
              <w:rPr>
                <w:rFonts w:ascii="Arial" w:hAnsi="Arial" w:cs="Arial"/>
                <w:b/>
                <w:bCs/>
                <w:sz w:val="22"/>
                <w:szCs w:val="22"/>
              </w:rPr>
              <w:t>ή</w:t>
            </w:r>
            <w:r w:rsidRPr="00050F8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03290">
              <w:rPr>
                <w:rFonts w:ascii="Arial" w:hAnsi="Arial" w:cs="Arial"/>
                <w:sz w:val="22"/>
                <w:szCs w:val="22"/>
              </w:rPr>
              <w:t xml:space="preserve">Πτυχίο ή Δίπλωμα Α΄ ή Β΄ Κύκλου Σπουδών  Μηχανολογικού Τομέα Τεχνικών Επαγγελματικών Εκπαιδευτηρίων (ΤΕΕ)  </w:t>
            </w:r>
            <w:r w:rsidRPr="00703290">
              <w:rPr>
                <w:rFonts w:ascii="Arial" w:hAnsi="Arial" w:cs="Arial"/>
                <w:bCs/>
                <w:sz w:val="22"/>
                <w:szCs w:val="22"/>
              </w:rPr>
              <w:t>ή</w:t>
            </w:r>
            <w:r w:rsidRPr="00703290">
              <w:rPr>
                <w:rFonts w:ascii="Arial" w:hAnsi="Arial" w:cs="Arial"/>
                <w:sz w:val="22"/>
                <w:szCs w:val="22"/>
              </w:rPr>
              <w:t xml:space="preserve">  Τομέα  Ναυτικού </w:t>
            </w:r>
            <w:r w:rsidRPr="00D6363D">
              <w:rPr>
                <w:rFonts w:ascii="Arial" w:hAnsi="Arial" w:cs="Arial"/>
                <w:b/>
                <w:sz w:val="22"/>
                <w:szCs w:val="22"/>
              </w:rPr>
              <w:t xml:space="preserve">ή </w:t>
            </w:r>
            <w:r w:rsidRPr="00703290">
              <w:rPr>
                <w:rFonts w:ascii="Arial" w:hAnsi="Arial" w:cs="Arial"/>
                <w:sz w:val="22"/>
                <w:szCs w:val="22"/>
              </w:rPr>
              <w:t xml:space="preserve">Ναυτιλιακού (Τμήμα Μηχανικού Εμπορικού Ναυτικού) </w:t>
            </w:r>
            <w:r w:rsidRPr="00703290">
              <w:rPr>
                <w:rFonts w:ascii="Arial" w:hAnsi="Arial" w:cs="Arial"/>
                <w:b/>
                <w:bCs/>
                <w:sz w:val="22"/>
                <w:szCs w:val="22"/>
              </w:rPr>
              <w:t>ή</w:t>
            </w:r>
            <w:r w:rsidRPr="00050F8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03290">
              <w:rPr>
                <w:rFonts w:ascii="Arial" w:hAnsi="Arial" w:cs="Arial"/>
                <w:bCs/>
                <w:sz w:val="22"/>
                <w:szCs w:val="22"/>
              </w:rPr>
              <w:t xml:space="preserve">Πτυχίο Επαγγελματικού Λυκείου (ΕΠΑΛ) </w:t>
            </w:r>
            <w:r w:rsidRPr="00703290">
              <w:rPr>
                <w:rFonts w:ascii="Arial" w:hAnsi="Arial" w:cs="Arial"/>
                <w:sz w:val="22"/>
                <w:szCs w:val="22"/>
              </w:rPr>
              <w:t xml:space="preserve">Μηχανολογικού Τομέα </w:t>
            </w:r>
            <w:r w:rsidRPr="00703290">
              <w:rPr>
                <w:rFonts w:ascii="Arial" w:hAnsi="Arial" w:cs="Arial"/>
                <w:b/>
                <w:bCs/>
                <w:sz w:val="22"/>
                <w:szCs w:val="22"/>
              </w:rPr>
              <w:t>ή</w:t>
            </w:r>
            <w:r w:rsidRPr="00050F8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03290">
              <w:rPr>
                <w:rFonts w:ascii="Arial" w:hAnsi="Arial" w:cs="Arial"/>
                <w:bCs/>
                <w:sz w:val="22"/>
                <w:szCs w:val="22"/>
              </w:rPr>
              <w:t xml:space="preserve">Πτυχίο  Επαγγελματικών Σχολών (ΕΠΑΣ) </w:t>
            </w:r>
            <w:r w:rsidRPr="00703290">
              <w:rPr>
                <w:rFonts w:ascii="Arial" w:hAnsi="Arial" w:cs="Arial"/>
                <w:sz w:val="22"/>
                <w:szCs w:val="22"/>
              </w:rPr>
              <w:t xml:space="preserve">Μηχανολογικού Τομέα </w:t>
            </w:r>
            <w:r w:rsidRPr="00703290">
              <w:rPr>
                <w:rFonts w:ascii="Arial" w:hAnsi="Arial" w:cs="Arial"/>
                <w:b/>
                <w:bCs/>
                <w:sz w:val="22"/>
                <w:szCs w:val="22"/>
              </w:rPr>
              <w:t>ή</w:t>
            </w:r>
            <w:r w:rsidRPr="00050F8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03290">
              <w:rPr>
                <w:rFonts w:ascii="Arial" w:hAnsi="Arial" w:cs="Arial"/>
                <w:sz w:val="22"/>
                <w:szCs w:val="22"/>
              </w:rPr>
              <w:t xml:space="preserve">Πτυχίο Σχολών Μαθητείας Ο.Α.Ε.Δ. (Μέσης Στάθμης Ν. 1346/83) (ΦΕΚ 46/τ.Α.) Μηχανολογικών Ειδικοτήτων </w:t>
            </w:r>
            <w:r w:rsidRPr="0070329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ή </w:t>
            </w:r>
            <w:r w:rsidRPr="00703290">
              <w:rPr>
                <w:rFonts w:ascii="Arial" w:hAnsi="Arial" w:cs="Arial"/>
                <w:sz w:val="22"/>
                <w:szCs w:val="22"/>
              </w:rPr>
              <w:t xml:space="preserve">Πτυχίο άλλης ισότιμης Σχολής της ημεδαπής ή αλλοδαπής αντίστοιχου Κλάδου, Τομέα ή Ειδικότητας.  </w:t>
            </w:r>
          </w:p>
          <w:p w:rsidR="00A04D53" w:rsidRPr="0084304A" w:rsidRDefault="00A04D53" w:rsidP="005B2B17">
            <w:pPr>
              <w:pStyle w:val="BodyTextIndent"/>
              <w:tabs>
                <w:tab w:val="left" w:pos="395"/>
              </w:tabs>
              <w:spacing w:after="40" w:line="260" w:lineRule="exact"/>
              <w:ind w:left="113" w:right="11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E6E5F">
              <w:rPr>
                <w:rFonts w:ascii="Arial" w:hAnsi="Arial" w:cs="Arial"/>
                <w:b/>
                <w:sz w:val="22"/>
                <w:szCs w:val="22"/>
              </w:rPr>
              <w:t>2)</w:t>
            </w:r>
            <w:r w:rsidRPr="00FF055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703290">
              <w:rPr>
                <w:rFonts w:ascii="Arial" w:hAnsi="Arial" w:cs="Arial"/>
                <w:sz w:val="22"/>
                <w:szCs w:val="22"/>
              </w:rPr>
              <w:t xml:space="preserve">Επαγγελματική άδεια (βεβαίωση εγγραφής στο βιβλίο των Πτυχιούχων Μέσων Τεχνικών Σχολών ειδικότητας Μηχανολόγου) </w:t>
            </w:r>
            <w:r w:rsidRPr="00703290">
              <w:rPr>
                <w:rFonts w:ascii="Arial" w:hAnsi="Arial" w:cs="Arial"/>
                <w:b/>
                <w:sz w:val="22"/>
                <w:szCs w:val="22"/>
              </w:rPr>
              <w:t>ή</w:t>
            </w:r>
            <w:r w:rsidRPr="0070329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03290">
              <w:rPr>
                <w:rFonts w:ascii="Arial" w:hAnsi="Arial" w:cs="Arial"/>
                <w:b/>
                <w:sz w:val="22"/>
                <w:szCs w:val="22"/>
              </w:rPr>
              <w:t>Βεβαίωση αναγγελίας Τεχνίτη Μηχανικού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εγκαταστάσεων του Π.Δ.115/2012</w:t>
            </w:r>
            <w:r w:rsidRPr="00703290">
              <w:rPr>
                <w:rFonts w:ascii="Arial" w:hAnsi="Arial" w:cs="Arial"/>
                <w:b/>
                <w:sz w:val="22"/>
                <w:szCs w:val="22"/>
              </w:rPr>
              <w:t>*.</w:t>
            </w:r>
          </w:p>
          <w:p w:rsidR="00A04D53" w:rsidRPr="00703290" w:rsidRDefault="00A04D53" w:rsidP="00050F80">
            <w:pPr>
              <w:autoSpaceDE w:val="0"/>
              <w:autoSpaceDN w:val="0"/>
              <w:adjustRightInd w:val="0"/>
              <w:spacing w:after="40" w:line="260" w:lineRule="exact"/>
              <w:ind w:left="113" w:right="113"/>
              <w:jc w:val="both"/>
              <w:rPr>
                <w:rFonts w:ascii="Arial" w:hAnsi="Arial" w:cs="Arial"/>
                <w:b/>
                <w:szCs w:val="22"/>
              </w:rPr>
            </w:pPr>
            <w:r w:rsidRPr="00703290">
              <w:rPr>
                <w:rFonts w:ascii="Arial" w:hAnsi="Arial" w:cs="Arial"/>
                <w:b/>
                <w:sz w:val="22"/>
                <w:szCs w:val="22"/>
              </w:rPr>
              <w:t xml:space="preserve">ΠΡΟΣΟΧΗ: </w:t>
            </w:r>
            <w:r w:rsidRPr="00703290">
              <w:rPr>
                <w:rFonts w:ascii="Arial" w:hAnsi="Arial" w:cs="Arial"/>
                <w:sz w:val="22"/>
                <w:szCs w:val="22"/>
              </w:rPr>
              <w:t xml:space="preserve">Οι ανωτέρω άδειες </w:t>
            </w:r>
            <w:r w:rsidRPr="007F2713">
              <w:rPr>
                <w:rFonts w:ascii="Arial" w:hAnsi="Arial" w:cs="Arial"/>
                <w:b/>
                <w:sz w:val="22"/>
                <w:szCs w:val="22"/>
                <w:u w:val="single"/>
              </w:rPr>
              <w:t>πρέπει να είναι σε ισχύ</w:t>
            </w:r>
            <w:r w:rsidRPr="00703290">
              <w:rPr>
                <w:rFonts w:ascii="Arial" w:hAnsi="Arial" w:cs="Arial"/>
                <w:sz w:val="22"/>
                <w:szCs w:val="22"/>
              </w:rPr>
              <w:t>, σύμφωνα με τις προβλεπόμενες διατάξεις.</w:t>
            </w:r>
          </w:p>
          <w:p w:rsidR="00A04D53" w:rsidRDefault="00A04D53" w:rsidP="00050F80">
            <w:pPr>
              <w:autoSpaceDE w:val="0"/>
              <w:autoSpaceDN w:val="0"/>
              <w:adjustRightInd w:val="0"/>
              <w:spacing w:after="40" w:line="260" w:lineRule="exact"/>
              <w:ind w:left="113" w:right="113"/>
              <w:jc w:val="both"/>
              <w:rPr>
                <w:rFonts w:ascii="Arial" w:hAnsi="Arial" w:cs="Arial"/>
                <w:b/>
                <w:szCs w:val="22"/>
              </w:rPr>
            </w:pPr>
          </w:p>
          <w:p w:rsidR="00A04D53" w:rsidRPr="00703290" w:rsidRDefault="00A04D53" w:rsidP="00050F80">
            <w:pPr>
              <w:autoSpaceDE w:val="0"/>
              <w:autoSpaceDN w:val="0"/>
              <w:adjustRightInd w:val="0"/>
              <w:spacing w:after="40" w:line="260" w:lineRule="exact"/>
              <w:ind w:left="113" w:right="113"/>
              <w:jc w:val="both"/>
              <w:rPr>
                <w:rFonts w:ascii="Arial" w:hAnsi="Arial" w:cs="Arial"/>
                <w:szCs w:val="22"/>
              </w:rPr>
            </w:pPr>
            <w:r w:rsidRPr="00703290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2009F0">
              <w:rPr>
                <w:rFonts w:ascii="Arial" w:hAnsi="Arial" w:cs="Arial"/>
                <w:sz w:val="22"/>
                <w:szCs w:val="22"/>
              </w:rPr>
              <w:t>*</w:t>
            </w:r>
            <w:r w:rsidRPr="00703290">
              <w:rPr>
                <w:rFonts w:ascii="Arial" w:hAnsi="Arial" w:cs="Arial"/>
                <w:b/>
                <w:sz w:val="22"/>
                <w:szCs w:val="22"/>
              </w:rPr>
              <w:t xml:space="preserve">ΕΠΙΣΗΜΑΝΣΗ: </w:t>
            </w:r>
            <w:r w:rsidRPr="00703290">
              <w:rPr>
                <w:rFonts w:ascii="Arial" w:hAnsi="Arial" w:cs="Arial"/>
                <w:sz w:val="22"/>
                <w:szCs w:val="22"/>
              </w:rPr>
              <w:t xml:space="preserve">Υποψήφιοι που κατείχαν άδεια την οποία </w:t>
            </w:r>
            <w:r w:rsidRPr="00703290">
              <w:rPr>
                <w:rFonts w:ascii="Arial" w:hAnsi="Arial" w:cs="Arial"/>
                <w:b/>
                <w:sz w:val="22"/>
                <w:szCs w:val="22"/>
              </w:rPr>
              <w:t>αντικατέστησαν</w:t>
            </w:r>
            <w:r w:rsidRPr="00703290">
              <w:rPr>
                <w:rFonts w:ascii="Arial" w:hAnsi="Arial" w:cs="Arial"/>
                <w:sz w:val="22"/>
                <w:szCs w:val="22"/>
              </w:rPr>
              <w:t xml:space="preserve">  βάσει του </w:t>
            </w:r>
            <w:r w:rsidRPr="00703290">
              <w:rPr>
                <w:rFonts w:ascii="Arial" w:hAnsi="Arial" w:cs="Arial"/>
                <w:b/>
                <w:sz w:val="22"/>
                <w:szCs w:val="22"/>
              </w:rPr>
              <w:t>Π.Δ 115/2012</w:t>
            </w:r>
            <w:r w:rsidRPr="00703290">
              <w:rPr>
                <w:rFonts w:ascii="Arial" w:hAnsi="Arial" w:cs="Arial"/>
                <w:sz w:val="22"/>
                <w:szCs w:val="22"/>
              </w:rPr>
              <w:t xml:space="preserve">, εφόσον </w:t>
            </w:r>
            <w:r w:rsidRPr="00703290">
              <w:rPr>
                <w:rFonts w:ascii="Arial" w:hAnsi="Arial" w:cs="Arial"/>
                <w:sz w:val="22"/>
                <w:szCs w:val="22"/>
                <w:u w:val="single"/>
              </w:rPr>
              <w:t xml:space="preserve">στη  νέα άδεια </w:t>
            </w:r>
            <w:r w:rsidRPr="00703290">
              <w:rPr>
                <w:rFonts w:ascii="Arial" w:hAnsi="Arial" w:cs="Arial"/>
                <w:b/>
                <w:sz w:val="22"/>
                <w:szCs w:val="22"/>
                <w:u w:val="single"/>
              </w:rPr>
              <w:t>ή</w:t>
            </w:r>
            <w:r w:rsidRPr="00703290">
              <w:rPr>
                <w:rFonts w:ascii="Arial" w:hAnsi="Arial" w:cs="Arial"/>
                <w:sz w:val="22"/>
                <w:szCs w:val="22"/>
                <w:u w:val="single"/>
              </w:rPr>
              <w:t xml:space="preserve"> βεβαίωση αναγγελίας</w:t>
            </w:r>
            <w:r w:rsidRPr="0070329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03290">
              <w:rPr>
                <w:rFonts w:ascii="Arial" w:hAnsi="Arial" w:cs="Arial"/>
                <w:b/>
                <w:sz w:val="22"/>
                <w:szCs w:val="22"/>
              </w:rPr>
              <w:t>δεν αναγράφεται η αρχική άδεια και η ημεροχρονολογία κτήσης αυτής</w:t>
            </w:r>
            <w:r w:rsidRPr="00703290">
              <w:rPr>
                <w:rFonts w:ascii="Arial" w:hAnsi="Arial" w:cs="Arial"/>
                <w:sz w:val="22"/>
                <w:szCs w:val="22"/>
              </w:rPr>
              <w:t>, οφείλουν να προσκομίσουν σχετική βεβαίωση της αρμόδιας υπηρεσίας από την οποία να προκύπτουν τα ανωτέρω στοιχεία.</w:t>
            </w:r>
          </w:p>
          <w:p w:rsidR="00A04D53" w:rsidRPr="00703290" w:rsidRDefault="00A04D53" w:rsidP="00050F80">
            <w:pPr>
              <w:autoSpaceDE w:val="0"/>
              <w:autoSpaceDN w:val="0"/>
              <w:adjustRightInd w:val="0"/>
              <w:spacing w:after="40" w:line="260" w:lineRule="exact"/>
              <w:ind w:left="113" w:right="113"/>
              <w:jc w:val="both"/>
              <w:rPr>
                <w:rFonts w:ascii="Arial" w:hAnsi="Arial" w:cs="Arial"/>
                <w:b/>
                <w:szCs w:val="22"/>
              </w:rPr>
            </w:pPr>
            <w:r w:rsidRPr="00703290">
              <w:rPr>
                <w:rFonts w:ascii="Arial" w:hAnsi="Arial" w:cs="Arial"/>
                <w:b/>
                <w:sz w:val="22"/>
                <w:szCs w:val="22"/>
              </w:rPr>
              <w:t>Η εν λόγω βεβαίωση απαιτείται, προκειμένου να προσμετρηθεί το βαθμολογούμενο κριτήριο της εμπειρίας.</w:t>
            </w:r>
          </w:p>
          <w:p w:rsidR="00A04D53" w:rsidRDefault="00A04D53" w:rsidP="001507D4">
            <w:pPr>
              <w:autoSpaceDE w:val="0"/>
              <w:autoSpaceDN w:val="0"/>
              <w:adjustRightInd w:val="0"/>
              <w:spacing w:after="40" w:line="260" w:lineRule="exact"/>
              <w:ind w:left="113" w:right="113"/>
              <w:jc w:val="both"/>
              <w:rPr>
                <w:rFonts w:ascii="Arial" w:hAnsi="Arial" w:cs="Arial"/>
                <w:b/>
                <w:szCs w:val="22"/>
              </w:rPr>
            </w:pPr>
          </w:p>
          <w:p w:rsidR="00A04D53" w:rsidRPr="001507D4" w:rsidRDefault="00A04D53" w:rsidP="001507D4">
            <w:pPr>
              <w:autoSpaceDE w:val="0"/>
              <w:autoSpaceDN w:val="0"/>
              <w:adjustRightInd w:val="0"/>
              <w:spacing w:after="40" w:line="260" w:lineRule="exact"/>
              <w:ind w:left="113" w:right="113"/>
              <w:jc w:val="both"/>
              <w:rPr>
                <w:rFonts w:ascii="Arial" w:hAnsi="Arial" w:cs="Arial"/>
                <w:b/>
                <w:szCs w:val="22"/>
                <w:u w:val="single"/>
              </w:rPr>
            </w:pPr>
            <w:r w:rsidRPr="00703290">
              <w:rPr>
                <w:rFonts w:ascii="Arial" w:hAnsi="Arial" w:cs="Arial"/>
                <w:b/>
                <w:sz w:val="22"/>
                <w:szCs w:val="22"/>
              </w:rPr>
              <w:t xml:space="preserve">ΣΗΜΕΙΩΣΗ:  </w:t>
            </w:r>
            <w:r w:rsidRPr="006D712E">
              <w:rPr>
                <w:rFonts w:ascii="Arial" w:hAnsi="Arial" w:cs="Arial"/>
                <w:b/>
                <w:sz w:val="22"/>
                <w:szCs w:val="22"/>
                <w:u w:val="single"/>
              </w:rPr>
              <w:t>Όσοι προσληφθούν με Εγγραφή στο Βιβλίο Πτυχιούχων Μέσων Τεχνικών Σχολών ειδικότητας Μηχανολόγου ή με Βεβαίωση Αναγγελίας του Π.Δ. 115/2012 θα συμμετέχουν στις παραπάνω εργασίες υπό τις οδηγίες προσώπου που έχει το προς τούτο δικαίωμα.</w:t>
            </w:r>
            <w:r w:rsidRPr="00703290">
              <w:rPr>
                <w:rFonts w:ascii="Arial" w:hAnsi="Arial" w:cs="Arial"/>
                <w:b/>
                <w:sz w:val="22"/>
                <w:szCs w:val="22"/>
                <w:u w:val="single"/>
              </w:rPr>
              <w:t xml:space="preserve"> </w:t>
            </w:r>
          </w:p>
        </w:tc>
      </w:tr>
      <w:tr w:rsidR="00A04D53" w:rsidTr="00200F28">
        <w:trPr>
          <w:gridBefore w:val="1"/>
          <w:trHeight w:val="1623"/>
          <w:jc w:val="center"/>
        </w:trPr>
        <w:tc>
          <w:tcPr>
            <w:tcW w:w="3040" w:type="dxa"/>
          </w:tcPr>
          <w:p w:rsidR="00A04D53" w:rsidRDefault="00A04D53" w:rsidP="006D71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</w:rPr>
            </w:pPr>
          </w:p>
          <w:p w:rsidR="00A04D53" w:rsidRPr="009B6C3E" w:rsidRDefault="00A04D53" w:rsidP="006D71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</w:rPr>
            </w:pPr>
          </w:p>
          <w:p w:rsidR="00A04D53" w:rsidRPr="009B6C3E" w:rsidRDefault="00A04D53" w:rsidP="006D71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</w:rPr>
            </w:pPr>
          </w:p>
          <w:p w:rsidR="00A04D53" w:rsidRPr="009E0EE0" w:rsidRDefault="00A04D53" w:rsidP="006D71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</w:rPr>
            </w:pPr>
          </w:p>
          <w:p w:rsidR="00A04D53" w:rsidRPr="009E0EE0" w:rsidRDefault="00A04D53" w:rsidP="006D71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</w:rPr>
            </w:pPr>
          </w:p>
          <w:p w:rsidR="00A04D53" w:rsidRPr="009E0EE0" w:rsidRDefault="00A04D53" w:rsidP="006D71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</w:rPr>
            </w:pPr>
          </w:p>
          <w:p w:rsidR="00A04D53" w:rsidRPr="009E0EE0" w:rsidRDefault="00A04D53" w:rsidP="006D71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</w:rPr>
            </w:pPr>
          </w:p>
          <w:p w:rsidR="00A04D53" w:rsidRPr="009E0EE0" w:rsidRDefault="00A04D53" w:rsidP="006D71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</w:rPr>
            </w:pPr>
          </w:p>
          <w:p w:rsidR="00A04D53" w:rsidRDefault="00A04D53" w:rsidP="006D71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</w:rPr>
            </w:pPr>
          </w:p>
          <w:p w:rsidR="00A04D53" w:rsidRDefault="00A04D53" w:rsidP="006D71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</w:rPr>
            </w:pPr>
          </w:p>
          <w:p w:rsidR="00A04D53" w:rsidRDefault="00A04D53" w:rsidP="006D71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</w:rPr>
            </w:pPr>
          </w:p>
          <w:p w:rsidR="00A04D53" w:rsidRDefault="00A04D53" w:rsidP="006D71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</w:rPr>
            </w:pPr>
          </w:p>
          <w:p w:rsidR="00A04D53" w:rsidRDefault="00A04D53" w:rsidP="006D71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</w:rPr>
            </w:pPr>
          </w:p>
          <w:p w:rsidR="00A04D53" w:rsidRDefault="00A04D53" w:rsidP="006D71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</w:rPr>
            </w:pPr>
          </w:p>
          <w:p w:rsidR="00A04D53" w:rsidRPr="009E0EE0" w:rsidRDefault="00A04D53" w:rsidP="006D71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</w:rPr>
            </w:pPr>
          </w:p>
          <w:p w:rsidR="00A04D53" w:rsidRPr="009E0EE0" w:rsidRDefault="00A04D53" w:rsidP="006D71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</w:rPr>
            </w:pPr>
          </w:p>
          <w:p w:rsidR="00A04D53" w:rsidRPr="009B6C3E" w:rsidRDefault="00A04D53" w:rsidP="006D71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</w:rPr>
            </w:pPr>
          </w:p>
          <w:p w:rsidR="00A04D53" w:rsidRPr="009B6C3E" w:rsidRDefault="00A04D53" w:rsidP="006D71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</w:rPr>
            </w:pPr>
          </w:p>
          <w:p w:rsidR="00A04D53" w:rsidRPr="00A418F8" w:rsidRDefault="00A04D53" w:rsidP="006D71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A418F8">
              <w:rPr>
                <w:rFonts w:ascii="Arial" w:hAnsi="Arial" w:cs="Arial"/>
                <w:b/>
                <w:sz w:val="22"/>
                <w:szCs w:val="22"/>
              </w:rPr>
              <w:t>203</w:t>
            </w:r>
          </w:p>
          <w:p w:rsidR="00A04D53" w:rsidRPr="00A418F8" w:rsidRDefault="00A04D53" w:rsidP="006D712E">
            <w:pPr>
              <w:pStyle w:val="212"/>
              <w:ind w:firstLine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418F8">
              <w:rPr>
                <w:rFonts w:ascii="Arial" w:hAnsi="Arial" w:cs="Arial"/>
                <w:b/>
                <w:bCs/>
                <w:sz w:val="22"/>
                <w:szCs w:val="22"/>
              </w:rPr>
              <w:t>ΔΕ</w:t>
            </w:r>
          </w:p>
          <w:p w:rsidR="00A04D53" w:rsidRPr="008F4F11" w:rsidRDefault="00A04D53" w:rsidP="008F4F11">
            <w:pPr>
              <w:pStyle w:val="212"/>
              <w:ind w:firstLine="0"/>
              <w:jc w:val="center"/>
              <w:rPr>
                <w:rFonts w:ascii="Arial" w:hAnsi="Arial" w:cs="Arial"/>
                <w:b/>
                <w:bCs/>
                <w:sz w:val="22"/>
                <w:szCs w:val="22"/>
                <w:highlight w:val="yellow"/>
              </w:rPr>
            </w:pPr>
            <w:r w:rsidRPr="008F4F11">
              <w:rPr>
                <w:rFonts w:ascii="Arial" w:hAnsi="Arial" w:cs="Arial"/>
                <w:b/>
                <w:bCs/>
                <w:sz w:val="22"/>
                <w:szCs w:val="22"/>
                <w:highlight w:val="yellow"/>
              </w:rPr>
              <w:t>Μηχανοτεχνικ</w:t>
            </w:r>
            <w:r>
              <w:rPr>
                <w:rFonts w:ascii="Arial" w:hAnsi="Arial" w:cs="Arial"/>
                <w:b/>
                <w:bCs/>
                <w:sz w:val="22"/>
                <w:szCs w:val="22"/>
                <w:highlight w:val="yellow"/>
              </w:rPr>
              <w:t>οί</w:t>
            </w:r>
            <w:r w:rsidRPr="008F4F11">
              <w:rPr>
                <w:rFonts w:ascii="Arial" w:hAnsi="Arial" w:cs="Arial"/>
                <w:b/>
                <w:bCs/>
                <w:sz w:val="22"/>
                <w:szCs w:val="22"/>
                <w:highlight w:val="yellow"/>
              </w:rPr>
              <w:t xml:space="preserve"> </w:t>
            </w:r>
          </w:p>
          <w:p w:rsidR="00A04D53" w:rsidRPr="008F4F11" w:rsidRDefault="00A04D53" w:rsidP="008F4F11">
            <w:pPr>
              <w:pStyle w:val="212"/>
              <w:ind w:firstLine="0"/>
              <w:jc w:val="center"/>
              <w:rPr>
                <w:rFonts w:ascii="Arial" w:hAnsi="Arial" w:cs="Arial"/>
                <w:b/>
                <w:bCs/>
                <w:sz w:val="22"/>
                <w:szCs w:val="22"/>
                <w:highlight w:val="yellow"/>
              </w:rPr>
            </w:pPr>
            <w:r w:rsidRPr="008F4F11">
              <w:rPr>
                <w:rFonts w:ascii="Arial" w:hAnsi="Arial" w:cs="Arial"/>
                <w:b/>
                <w:bCs/>
                <w:sz w:val="22"/>
                <w:szCs w:val="22"/>
                <w:highlight w:val="yellow"/>
              </w:rPr>
              <w:t xml:space="preserve"> ΑΗΣ, ΥΗΣ και Αεριοστροβίλων</w:t>
            </w:r>
          </w:p>
          <w:p w:rsidR="00A04D53" w:rsidRPr="008F4F11" w:rsidRDefault="00A04D53" w:rsidP="008F4F11">
            <w:pPr>
              <w:pStyle w:val="212"/>
              <w:ind w:firstLine="0"/>
              <w:jc w:val="center"/>
              <w:rPr>
                <w:rFonts w:ascii="Arial" w:hAnsi="Arial" w:cs="Arial"/>
                <w:b/>
                <w:bCs/>
                <w:sz w:val="22"/>
                <w:szCs w:val="22"/>
                <w:highlight w:val="yellow"/>
              </w:rPr>
            </w:pPr>
            <w:r w:rsidRPr="008F4F11">
              <w:rPr>
                <w:rFonts w:ascii="Arial" w:hAnsi="Arial" w:cs="Arial"/>
                <w:b/>
                <w:bCs/>
                <w:sz w:val="22"/>
                <w:szCs w:val="22"/>
                <w:highlight w:val="yellow"/>
                <w:lang w:val="en-US"/>
              </w:rPr>
              <w:t>(</w:t>
            </w:r>
            <w:r w:rsidRPr="008F4F11">
              <w:rPr>
                <w:rFonts w:ascii="Arial" w:hAnsi="Arial" w:cs="Arial"/>
                <w:b/>
                <w:bCs/>
                <w:sz w:val="22"/>
                <w:szCs w:val="22"/>
                <w:highlight w:val="yellow"/>
              </w:rPr>
              <w:t>Ημερήσιοι)</w:t>
            </w:r>
          </w:p>
          <w:p w:rsidR="00A04D53" w:rsidRDefault="00A04D53" w:rsidP="006D71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</w:rPr>
            </w:pPr>
          </w:p>
          <w:p w:rsidR="00A04D53" w:rsidRDefault="00A04D53" w:rsidP="006D71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</w:rPr>
            </w:pPr>
          </w:p>
          <w:p w:rsidR="00A04D53" w:rsidRDefault="00A04D53" w:rsidP="006D71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</w:rPr>
            </w:pPr>
          </w:p>
          <w:p w:rsidR="00A04D53" w:rsidRDefault="00A04D53" w:rsidP="006D71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</w:rPr>
            </w:pPr>
          </w:p>
          <w:p w:rsidR="00A04D53" w:rsidRDefault="00A04D53" w:rsidP="006D71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</w:rPr>
            </w:pPr>
          </w:p>
          <w:p w:rsidR="00A04D53" w:rsidRDefault="00A04D53" w:rsidP="006D71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</w:rPr>
            </w:pPr>
          </w:p>
          <w:p w:rsidR="00A04D53" w:rsidRDefault="00A04D53" w:rsidP="006D71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</w:rPr>
            </w:pPr>
          </w:p>
          <w:p w:rsidR="00A04D53" w:rsidRDefault="00A04D53" w:rsidP="006D71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</w:rPr>
            </w:pPr>
          </w:p>
          <w:p w:rsidR="00A04D53" w:rsidRDefault="00A04D53" w:rsidP="006D71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</w:rPr>
            </w:pPr>
          </w:p>
          <w:p w:rsidR="00A04D53" w:rsidRDefault="00A04D53" w:rsidP="006D71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</w:rPr>
            </w:pPr>
          </w:p>
          <w:p w:rsidR="00A04D53" w:rsidRDefault="00A04D53" w:rsidP="006D71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</w:rPr>
            </w:pPr>
          </w:p>
          <w:p w:rsidR="00A04D53" w:rsidRDefault="00A04D53" w:rsidP="006D71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</w:rPr>
            </w:pPr>
          </w:p>
          <w:p w:rsidR="00A04D53" w:rsidRDefault="00A04D53" w:rsidP="006D71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</w:rPr>
            </w:pPr>
          </w:p>
          <w:p w:rsidR="00A04D53" w:rsidRDefault="00A04D53" w:rsidP="006D71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</w:rPr>
            </w:pPr>
          </w:p>
          <w:p w:rsidR="00A04D53" w:rsidRDefault="00A04D53" w:rsidP="006D71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</w:rPr>
            </w:pPr>
          </w:p>
          <w:p w:rsidR="00A04D53" w:rsidRDefault="00A04D53" w:rsidP="006D71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</w:rPr>
            </w:pPr>
          </w:p>
          <w:p w:rsidR="00A04D53" w:rsidRDefault="00A04D53" w:rsidP="006D71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</w:rPr>
            </w:pPr>
          </w:p>
          <w:p w:rsidR="00A04D53" w:rsidRDefault="00A04D53" w:rsidP="006D71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</w:rPr>
            </w:pPr>
          </w:p>
          <w:p w:rsidR="00A04D53" w:rsidRDefault="00A04D53" w:rsidP="006D71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</w:rPr>
            </w:pPr>
          </w:p>
          <w:p w:rsidR="00A04D53" w:rsidRDefault="00A04D53" w:rsidP="006D71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</w:rPr>
            </w:pPr>
          </w:p>
          <w:p w:rsidR="00A04D53" w:rsidRDefault="00A04D53" w:rsidP="006D71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bCs/>
                <w:szCs w:val="22"/>
              </w:rPr>
            </w:pPr>
          </w:p>
          <w:p w:rsidR="00A04D53" w:rsidRDefault="00A04D53" w:rsidP="006D71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bCs/>
                <w:szCs w:val="22"/>
              </w:rPr>
            </w:pPr>
          </w:p>
          <w:p w:rsidR="00A04D53" w:rsidRDefault="00A04D53" w:rsidP="006D71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bCs/>
                <w:szCs w:val="22"/>
              </w:rPr>
            </w:pPr>
          </w:p>
          <w:p w:rsidR="00A04D53" w:rsidRDefault="00A04D53" w:rsidP="006D71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bCs/>
                <w:szCs w:val="22"/>
              </w:rPr>
            </w:pPr>
          </w:p>
          <w:p w:rsidR="00A04D53" w:rsidRDefault="00A04D53" w:rsidP="006D71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bCs/>
                <w:szCs w:val="22"/>
              </w:rPr>
            </w:pPr>
          </w:p>
          <w:p w:rsidR="00A04D53" w:rsidRDefault="00A04D53" w:rsidP="006D71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bCs/>
                <w:szCs w:val="22"/>
              </w:rPr>
            </w:pPr>
          </w:p>
          <w:p w:rsidR="00A04D53" w:rsidRDefault="00A04D53" w:rsidP="006D71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bCs/>
                <w:szCs w:val="22"/>
              </w:rPr>
            </w:pPr>
          </w:p>
          <w:p w:rsidR="00A04D53" w:rsidRDefault="00A04D53" w:rsidP="006D71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bCs/>
                <w:szCs w:val="22"/>
              </w:rPr>
            </w:pPr>
          </w:p>
          <w:p w:rsidR="00A04D53" w:rsidRDefault="00A04D53" w:rsidP="006D71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bCs/>
                <w:szCs w:val="22"/>
              </w:rPr>
            </w:pPr>
          </w:p>
          <w:p w:rsidR="00A04D53" w:rsidRDefault="00A04D53" w:rsidP="0084304A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szCs w:val="22"/>
              </w:rPr>
            </w:pPr>
          </w:p>
          <w:p w:rsidR="00A04D53" w:rsidRDefault="00A04D53" w:rsidP="006D71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bCs/>
                <w:szCs w:val="22"/>
              </w:rPr>
            </w:pPr>
          </w:p>
          <w:p w:rsidR="00A04D53" w:rsidRDefault="00A04D53" w:rsidP="006D71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bCs/>
                <w:szCs w:val="22"/>
              </w:rPr>
            </w:pPr>
          </w:p>
          <w:p w:rsidR="00A04D53" w:rsidRDefault="00A04D53" w:rsidP="006D71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bCs/>
                <w:szCs w:val="22"/>
              </w:rPr>
            </w:pPr>
          </w:p>
          <w:p w:rsidR="00A04D53" w:rsidRDefault="00A04D53" w:rsidP="006D71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bCs/>
                <w:szCs w:val="22"/>
              </w:rPr>
            </w:pPr>
          </w:p>
          <w:p w:rsidR="00A04D53" w:rsidRDefault="00A04D53" w:rsidP="006D71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bCs/>
                <w:szCs w:val="22"/>
              </w:rPr>
            </w:pPr>
          </w:p>
          <w:p w:rsidR="00A04D53" w:rsidRDefault="00A04D53" w:rsidP="006D71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bCs/>
                <w:szCs w:val="22"/>
              </w:rPr>
            </w:pPr>
          </w:p>
          <w:p w:rsidR="00A04D53" w:rsidRDefault="00A04D53" w:rsidP="006D71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bCs/>
                <w:szCs w:val="22"/>
              </w:rPr>
            </w:pPr>
          </w:p>
          <w:p w:rsidR="00A04D53" w:rsidRDefault="00A04D53" w:rsidP="006D71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bCs/>
                <w:szCs w:val="22"/>
              </w:rPr>
            </w:pPr>
          </w:p>
          <w:p w:rsidR="00A04D53" w:rsidRDefault="00A04D53" w:rsidP="006D71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bCs/>
                <w:szCs w:val="22"/>
              </w:rPr>
            </w:pPr>
          </w:p>
          <w:p w:rsidR="00A04D53" w:rsidRDefault="00A04D53" w:rsidP="006D71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bCs/>
                <w:szCs w:val="22"/>
              </w:rPr>
            </w:pPr>
          </w:p>
          <w:p w:rsidR="00A04D53" w:rsidRDefault="00A04D53" w:rsidP="006D71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bCs/>
                <w:szCs w:val="22"/>
              </w:rPr>
            </w:pPr>
          </w:p>
          <w:p w:rsidR="00A04D53" w:rsidRDefault="00A04D53" w:rsidP="006D71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bCs/>
                <w:szCs w:val="22"/>
              </w:rPr>
            </w:pPr>
          </w:p>
          <w:p w:rsidR="00A04D53" w:rsidRDefault="00A04D53" w:rsidP="006D71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bCs/>
                <w:szCs w:val="22"/>
              </w:rPr>
            </w:pPr>
          </w:p>
          <w:p w:rsidR="00A04D53" w:rsidRDefault="00A04D53" w:rsidP="006D71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bCs/>
                <w:szCs w:val="22"/>
              </w:rPr>
            </w:pPr>
          </w:p>
          <w:p w:rsidR="00A04D53" w:rsidRDefault="00A04D53" w:rsidP="006D71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bCs/>
                <w:szCs w:val="22"/>
              </w:rPr>
            </w:pPr>
          </w:p>
          <w:p w:rsidR="00A04D53" w:rsidRDefault="00A04D53" w:rsidP="006D71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bCs/>
                <w:szCs w:val="22"/>
              </w:rPr>
            </w:pPr>
          </w:p>
          <w:p w:rsidR="00A04D53" w:rsidRDefault="00A04D53" w:rsidP="006D71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bCs/>
                <w:szCs w:val="22"/>
              </w:rPr>
            </w:pPr>
          </w:p>
          <w:p w:rsidR="00A04D53" w:rsidRDefault="00A04D53" w:rsidP="006D71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bCs/>
                <w:szCs w:val="22"/>
              </w:rPr>
            </w:pPr>
          </w:p>
          <w:p w:rsidR="00A04D53" w:rsidRDefault="00A04D53" w:rsidP="006D71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bCs/>
                <w:szCs w:val="22"/>
              </w:rPr>
            </w:pPr>
          </w:p>
          <w:p w:rsidR="00A04D53" w:rsidRDefault="00A04D53" w:rsidP="006D71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bCs/>
                <w:szCs w:val="22"/>
              </w:rPr>
            </w:pPr>
          </w:p>
          <w:p w:rsidR="00A04D53" w:rsidRDefault="00A04D53" w:rsidP="006D71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bCs/>
                <w:szCs w:val="22"/>
              </w:rPr>
            </w:pPr>
          </w:p>
          <w:p w:rsidR="00A04D53" w:rsidRDefault="00A04D53" w:rsidP="006D71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bCs/>
                <w:szCs w:val="22"/>
              </w:rPr>
            </w:pPr>
          </w:p>
          <w:p w:rsidR="00A04D53" w:rsidRDefault="00A04D53" w:rsidP="006D712E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szCs w:val="22"/>
              </w:rPr>
            </w:pPr>
          </w:p>
          <w:p w:rsidR="00A04D53" w:rsidRDefault="00A04D53" w:rsidP="006D71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bCs/>
                <w:szCs w:val="22"/>
              </w:rPr>
            </w:pPr>
          </w:p>
          <w:p w:rsidR="00A04D53" w:rsidRDefault="00A04D53" w:rsidP="006D71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bCs/>
                <w:szCs w:val="22"/>
              </w:rPr>
            </w:pPr>
          </w:p>
          <w:p w:rsidR="00A04D53" w:rsidRDefault="00A04D53" w:rsidP="006D71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bCs/>
                <w:szCs w:val="22"/>
              </w:rPr>
            </w:pPr>
          </w:p>
          <w:p w:rsidR="00A04D53" w:rsidRDefault="00A04D53" w:rsidP="006D71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bCs/>
                <w:szCs w:val="22"/>
              </w:rPr>
            </w:pPr>
          </w:p>
          <w:p w:rsidR="00A04D53" w:rsidRDefault="00A04D53" w:rsidP="006D71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bCs/>
                <w:szCs w:val="22"/>
              </w:rPr>
            </w:pPr>
          </w:p>
          <w:p w:rsidR="00A04D53" w:rsidRDefault="00A04D53" w:rsidP="006D71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bCs/>
                <w:szCs w:val="22"/>
              </w:rPr>
            </w:pPr>
          </w:p>
          <w:p w:rsidR="00A04D53" w:rsidRDefault="00A04D53" w:rsidP="006D71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bCs/>
                <w:szCs w:val="22"/>
              </w:rPr>
            </w:pPr>
          </w:p>
          <w:p w:rsidR="00A04D53" w:rsidRDefault="00A04D53" w:rsidP="006D71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bCs/>
                <w:szCs w:val="22"/>
              </w:rPr>
            </w:pPr>
          </w:p>
          <w:p w:rsidR="00A04D53" w:rsidRDefault="00A04D53" w:rsidP="006D71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bCs/>
                <w:szCs w:val="22"/>
              </w:rPr>
            </w:pPr>
          </w:p>
          <w:p w:rsidR="00A04D53" w:rsidRDefault="00A04D53" w:rsidP="006D71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bCs/>
                <w:szCs w:val="22"/>
              </w:rPr>
            </w:pPr>
          </w:p>
          <w:p w:rsidR="00A04D53" w:rsidRDefault="00A04D53" w:rsidP="006D71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bCs/>
                <w:szCs w:val="22"/>
              </w:rPr>
            </w:pPr>
          </w:p>
          <w:p w:rsidR="00A04D53" w:rsidRDefault="00A04D53" w:rsidP="009D6174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szCs w:val="22"/>
              </w:rPr>
            </w:pPr>
          </w:p>
          <w:p w:rsidR="00A04D53" w:rsidRDefault="00A04D53" w:rsidP="006D71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bCs/>
                <w:szCs w:val="22"/>
              </w:rPr>
            </w:pPr>
          </w:p>
          <w:p w:rsidR="00A04D53" w:rsidRDefault="00A04D53" w:rsidP="006D71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bCs/>
                <w:szCs w:val="22"/>
              </w:rPr>
            </w:pPr>
          </w:p>
          <w:p w:rsidR="00A04D53" w:rsidRDefault="00A04D53" w:rsidP="006D71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bCs/>
                <w:szCs w:val="22"/>
              </w:rPr>
            </w:pPr>
          </w:p>
          <w:p w:rsidR="00A04D53" w:rsidRDefault="00A04D53" w:rsidP="006D71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bCs/>
                <w:szCs w:val="22"/>
              </w:rPr>
            </w:pPr>
          </w:p>
          <w:p w:rsidR="00A04D53" w:rsidRDefault="00A04D53" w:rsidP="006D71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bCs/>
                <w:szCs w:val="22"/>
              </w:rPr>
            </w:pPr>
          </w:p>
          <w:p w:rsidR="00A04D53" w:rsidRDefault="00A04D53" w:rsidP="006D71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bCs/>
                <w:szCs w:val="22"/>
              </w:rPr>
            </w:pPr>
          </w:p>
          <w:p w:rsidR="00A04D53" w:rsidRDefault="00A04D53" w:rsidP="006D712E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szCs w:val="22"/>
              </w:rPr>
            </w:pPr>
          </w:p>
          <w:p w:rsidR="00A04D53" w:rsidRDefault="00A04D53" w:rsidP="006D71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bCs/>
                <w:szCs w:val="22"/>
              </w:rPr>
            </w:pPr>
          </w:p>
          <w:p w:rsidR="00A04D53" w:rsidRDefault="00A04D53" w:rsidP="006D71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bCs/>
                <w:szCs w:val="22"/>
              </w:rPr>
            </w:pPr>
          </w:p>
          <w:p w:rsidR="00A04D53" w:rsidRDefault="00A04D53" w:rsidP="006D71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bCs/>
                <w:szCs w:val="22"/>
              </w:rPr>
            </w:pPr>
          </w:p>
          <w:p w:rsidR="00A04D53" w:rsidRDefault="00A04D53" w:rsidP="006D71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</w:rPr>
            </w:pPr>
          </w:p>
        </w:tc>
        <w:tc>
          <w:tcPr>
            <w:tcW w:w="7858" w:type="dxa"/>
          </w:tcPr>
          <w:p w:rsidR="00A04D53" w:rsidRDefault="00A04D53" w:rsidP="00B656A1">
            <w:pPr>
              <w:pStyle w:val="BodyTextIndent"/>
              <w:spacing w:after="40"/>
              <w:ind w:left="0" w:right="113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4770B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</w:t>
            </w:r>
            <w:r w:rsidRPr="00410867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ΚΥΡΙΑ ΠΡΟΣΟΝΤΑ</w:t>
            </w:r>
            <w:r w:rsidRPr="00410867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  <w:p w:rsidR="00A04D53" w:rsidRPr="00FF0558" w:rsidRDefault="00A04D53" w:rsidP="00200F28">
            <w:pPr>
              <w:pStyle w:val="BodyTextIndent"/>
              <w:spacing w:after="40"/>
              <w:ind w:left="113" w:right="11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E4E26">
              <w:rPr>
                <w:rFonts w:ascii="Arial" w:hAnsi="Arial" w:cs="Arial"/>
                <w:b/>
                <w:sz w:val="22"/>
                <w:szCs w:val="22"/>
              </w:rPr>
              <w:t>1)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703290">
              <w:rPr>
                <w:rFonts w:ascii="Arial" w:hAnsi="Arial" w:cs="Arial"/>
                <w:b/>
                <w:sz w:val="22"/>
                <w:szCs w:val="22"/>
              </w:rPr>
              <w:t xml:space="preserve">Πτυχίο </w:t>
            </w:r>
            <w:r w:rsidRPr="00703290">
              <w:rPr>
                <w:rFonts w:ascii="Arial" w:hAnsi="Arial" w:cs="Arial"/>
                <w:sz w:val="22"/>
                <w:szCs w:val="22"/>
              </w:rPr>
              <w:t xml:space="preserve">ΙΕΚ Μηχανολογικού Τομέα </w:t>
            </w:r>
            <w:r w:rsidRPr="00703290">
              <w:rPr>
                <w:rFonts w:ascii="Arial" w:hAnsi="Arial" w:cs="Arial"/>
                <w:b/>
                <w:bCs/>
                <w:sz w:val="22"/>
                <w:szCs w:val="22"/>
              </w:rPr>
              <w:t>ή</w:t>
            </w:r>
            <w:r w:rsidRPr="00FF0558">
              <w:rPr>
                <w:rFonts w:ascii="Arial" w:hAnsi="Arial" w:cs="Arial"/>
                <w:sz w:val="22"/>
                <w:szCs w:val="22"/>
              </w:rPr>
              <w:t xml:space="preserve"> Πτυχίο Τεχνικού Επαγγελματικού Λυκείου (ΤΕΛ) Μηχανολογικού Τομέα </w:t>
            </w:r>
            <w:r w:rsidRPr="00FF055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ή </w:t>
            </w:r>
            <w:r w:rsidRPr="00FF0558">
              <w:rPr>
                <w:rFonts w:ascii="Arial" w:hAnsi="Arial" w:cs="Arial"/>
                <w:sz w:val="22"/>
                <w:szCs w:val="22"/>
              </w:rPr>
              <w:t xml:space="preserve">Τομέα  Ναυτικού (Τμήμα Μηχανικού Εμπορικού Ναυτικού) </w:t>
            </w:r>
            <w:r w:rsidRPr="00FF055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ή </w:t>
            </w:r>
            <w:r w:rsidRPr="00FF0558">
              <w:rPr>
                <w:rFonts w:ascii="Arial" w:hAnsi="Arial" w:cs="Arial"/>
                <w:sz w:val="22"/>
                <w:szCs w:val="22"/>
              </w:rPr>
              <w:t xml:space="preserve">Απολυτήριος Τίτλος Κλάδου Μηχανολογίας Ενιαίου Πολυκλαδικού Λυκείου (ΕΠΛ) </w:t>
            </w:r>
            <w:r w:rsidRPr="00FF0558">
              <w:rPr>
                <w:rFonts w:ascii="Arial" w:hAnsi="Arial" w:cs="Arial"/>
                <w:b/>
                <w:bCs/>
                <w:sz w:val="22"/>
                <w:szCs w:val="22"/>
              </w:rPr>
              <w:t>ή</w:t>
            </w:r>
            <w:r w:rsidRPr="00FF0558">
              <w:rPr>
                <w:rFonts w:ascii="Arial" w:hAnsi="Arial" w:cs="Arial"/>
                <w:sz w:val="22"/>
                <w:szCs w:val="22"/>
              </w:rPr>
              <w:t xml:space="preserve"> Πτυχίο Μέσης Τεχνικής Επαγγελματικής Σχολής (ΤΕΣ) Μηχανολογικών Ειδικοτήτων </w:t>
            </w:r>
            <w:r w:rsidRPr="00FF0558">
              <w:rPr>
                <w:rFonts w:ascii="Arial" w:hAnsi="Arial" w:cs="Arial"/>
                <w:b/>
                <w:bCs/>
                <w:sz w:val="22"/>
                <w:szCs w:val="22"/>
              </w:rPr>
              <w:t>ή</w:t>
            </w:r>
            <w:r w:rsidRPr="00FF0558">
              <w:rPr>
                <w:rFonts w:ascii="Arial" w:hAnsi="Arial" w:cs="Arial"/>
                <w:sz w:val="22"/>
                <w:szCs w:val="22"/>
              </w:rPr>
              <w:t xml:space="preserve"> Πτυχίο ή Δίπλωμα Α΄ ή Β΄ Κύκλου Σπουδών  Μηχανολογικού Τομέα      Τεχνικών Επαγγελματικών Εκπαιδευτηρίων (ΤΕΕ)  </w:t>
            </w:r>
            <w:r w:rsidRPr="00FF0558">
              <w:rPr>
                <w:rFonts w:ascii="Arial" w:hAnsi="Arial" w:cs="Arial"/>
                <w:b/>
                <w:bCs/>
                <w:sz w:val="22"/>
                <w:szCs w:val="22"/>
              </w:rPr>
              <w:t>ή</w:t>
            </w:r>
            <w:r w:rsidRPr="00FF0558">
              <w:rPr>
                <w:rFonts w:ascii="Arial" w:hAnsi="Arial" w:cs="Arial"/>
                <w:sz w:val="22"/>
                <w:szCs w:val="22"/>
              </w:rPr>
              <w:t xml:space="preserve">  Τομέα  Ναυτικού ή Ναυτιλιακού (Τμήμα Μηχανικού Εμπορικού Ναυτικού) </w:t>
            </w:r>
            <w:r w:rsidRPr="00FF0558">
              <w:rPr>
                <w:rFonts w:ascii="Arial" w:hAnsi="Arial" w:cs="Arial"/>
                <w:b/>
                <w:bCs/>
                <w:sz w:val="22"/>
                <w:szCs w:val="22"/>
              </w:rPr>
              <w:t>ή</w:t>
            </w:r>
            <w:r w:rsidRPr="00FF055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F0558">
              <w:rPr>
                <w:rFonts w:ascii="Arial" w:hAnsi="Arial" w:cs="Arial"/>
                <w:bCs/>
                <w:sz w:val="22"/>
                <w:szCs w:val="22"/>
              </w:rPr>
              <w:t xml:space="preserve">Πτυχίο Επαγγελματικού Λυκείου (ΕΠΑΛ) </w:t>
            </w:r>
            <w:r w:rsidRPr="00FF0558">
              <w:rPr>
                <w:rFonts w:ascii="Arial" w:hAnsi="Arial" w:cs="Arial"/>
                <w:sz w:val="22"/>
                <w:szCs w:val="22"/>
              </w:rPr>
              <w:t xml:space="preserve">Μηχανολογικού Τομέα </w:t>
            </w:r>
            <w:r w:rsidRPr="00FF0558">
              <w:rPr>
                <w:rFonts w:ascii="Arial" w:hAnsi="Arial" w:cs="Arial"/>
                <w:b/>
                <w:bCs/>
                <w:sz w:val="22"/>
                <w:szCs w:val="22"/>
              </w:rPr>
              <w:t>ή</w:t>
            </w:r>
            <w:r w:rsidRPr="00FF055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F0558">
              <w:rPr>
                <w:rFonts w:ascii="Arial" w:hAnsi="Arial" w:cs="Arial"/>
                <w:bCs/>
                <w:sz w:val="22"/>
                <w:szCs w:val="22"/>
              </w:rPr>
              <w:t xml:space="preserve">Πτυχίο  Επαγγελματικών Σχολών (ΕΠΑΣ) </w:t>
            </w:r>
            <w:r w:rsidRPr="00FF0558">
              <w:rPr>
                <w:rFonts w:ascii="Arial" w:hAnsi="Arial" w:cs="Arial"/>
                <w:sz w:val="22"/>
                <w:szCs w:val="22"/>
              </w:rPr>
              <w:t xml:space="preserve">Μηχανολογικού Τομέα </w:t>
            </w:r>
            <w:r w:rsidRPr="00FF0558">
              <w:rPr>
                <w:rFonts w:ascii="Arial" w:hAnsi="Arial" w:cs="Arial"/>
                <w:b/>
                <w:bCs/>
                <w:sz w:val="22"/>
                <w:szCs w:val="22"/>
              </w:rPr>
              <w:t>ή</w:t>
            </w:r>
            <w:r w:rsidRPr="00FF0558">
              <w:rPr>
                <w:rFonts w:ascii="Arial" w:hAnsi="Arial" w:cs="Arial"/>
                <w:sz w:val="22"/>
                <w:szCs w:val="22"/>
              </w:rPr>
              <w:t xml:space="preserve"> Πτυχίο Σχολών Μαθητείας Ο.Α.Ε.Δ. (Μέσης Στάθμης Ν. 1346/83) (ΦΕΚ 46/τ.Α.) Μηχανολογικών Ειδικοτήτων </w:t>
            </w:r>
            <w:r w:rsidRPr="00FF055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ή </w:t>
            </w:r>
            <w:r w:rsidRPr="00FF0558">
              <w:rPr>
                <w:rFonts w:ascii="Arial" w:hAnsi="Arial" w:cs="Arial"/>
                <w:sz w:val="22"/>
                <w:szCs w:val="22"/>
              </w:rPr>
              <w:t xml:space="preserve">Πτυχίο άλλης ισότιμης Σχολής της ημεδαπής ή αλλοδαπής αντίστοιχου Κλάδου, Τομέα ή Ειδικότητας.  </w:t>
            </w:r>
          </w:p>
          <w:p w:rsidR="00A04D53" w:rsidRPr="00FF0558" w:rsidRDefault="00A04D53" w:rsidP="002009F0">
            <w:pPr>
              <w:pStyle w:val="ListParagraph"/>
              <w:autoSpaceDE w:val="0"/>
              <w:autoSpaceDN w:val="0"/>
              <w:adjustRightInd w:val="0"/>
              <w:spacing w:after="40" w:line="260" w:lineRule="exact"/>
              <w:ind w:left="113" w:right="113"/>
              <w:jc w:val="both"/>
              <w:rPr>
                <w:rFonts w:ascii="Arial" w:hAnsi="Arial" w:cs="Arial"/>
                <w:szCs w:val="22"/>
              </w:rPr>
            </w:pPr>
            <w:r w:rsidRPr="004E4E26">
              <w:rPr>
                <w:rFonts w:ascii="Arial" w:hAnsi="Arial" w:cs="Arial"/>
                <w:b/>
                <w:sz w:val="22"/>
                <w:szCs w:val="22"/>
              </w:rPr>
              <w:t>2)</w:t>
            </w:r>
            <w:r w:rsidRPr="002009F0">
              <w:rPr>
                <w:rFonts w:ascii="Arial" w:hAnsi="Arial" w:cs="Arial"/>
                <w:b/>
                <w:sz w:val="22"/>
                <w:szCs w:val="22"/>
              </w:rPr>
              <w:t>Άδεια</w:t>
            </w:r>
            <w:r w:rsidRPr="00703290">
              <w:rPr>
                <w:rFonts w:ascii="Arial" w:hAnsi="Arial" w:cs="Arial"/>
                <w:sz w:val="22"/>
                <w:szCs w:val="22"/>
              </w:rPr>
              <w:t xml:space="preserve"> άσκησης επαγγέλματος  </w:t>
            </w:r>
            <w:r w:rsidRPr="002637F3">
              <w:rPr>
                <w:rFonts w:ascii="Arial" w:hAnsi="Arial" w:cs="Arial"/>
                <w:sz w:val="22"/>
                <w:szCs w:val="22"/>
                <w:u w:val="single"/>
              </w:rPr>
              <w:t>Πρακτικού Μηχανικού Κινητήριων Μηχανών</w:t>
            </w:r>
            <w:r w:rsidRPr="00FC69F8">
              <w:rPr>
                <w:rFonts w:ascii="Arial" w:hAnsi="Arial" w:cs="Arial"/>
                <w:sz w:val="22"/>
                <w:szCs w:val="22"/>
              </w:rPr>
              <w:t xml:space="preserve"> οποιασδήποτε</w:t>
            </w:r>
            <w:r w:rsidRPr="00703290">
              <w:rPr>
                <w:rFonts w:ascii="Arial" w:hAnsi="Arial" w:cs="Arial"/>
                <w:sz w:val="22"/>
                <w:szCs w:val="22"/>
              </w:rPr>
              <w:t xml:space="preserve"> ειδικότητας </w:t>
            </w:r>
            <w:r w:rsidRPr="00703290">
              <w:rPr>
                <w:rFonts w:ascii="Arial" w:hAnsi="Arial" w:cs="Arial"/>
                <w:b/>
                <w:sz w:val="22"/>
                <w:szCs w:val="22"/>
              </w:rPr>
              <w:t>τουλάχιστον Γ΄ τάξης</w:t>
            </w:r>
            <w:r w:rsidRPr="0070329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03290">
              <w:rPr>
                <w:rFonts w:ascii="Arial" w:hAnsi="Arial" w:cs="Arial"/>
                <w:b/>
                <w:sz w:val="22"/>
                <w:szCs w:val="22"/>
              </w:rPr>
              <w:t>ή Αρχιτεχνίτη Μηχανικού 3</w:t>
            </w:r>
            <w:r w:rsidRPr="00703290">
              <w:rPr>
                <w:rFonts w:ascii="Arial" w:hAnsi="Arial" w:cs="Arial"/>
                <w:b/>
                <w:sz w:val="22"/>
                <w:szCs w:val="22"/>
                <w:vertAlign w:val="superscript"/>
              </w:rPr>
              <w:t xml:space="preserve">ης </w:t>
            </w:r>
            <w:r w:rsidRPr="00703290">
              <w:rPr>
                <w:rFonts w:ascii="Arial" w:hAnsi="Arial" w:cs="Arial"/>
                <w:b/>
                <w:sz w:val="22"/>
                <w:szCs w:val="22"/>
              </w:rPr>
              <w:t>ειδικότητας του Π.Δ. 115/2012*</w:t>
            </w:r>
            <w:r w:rsidRPr="0070329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03290">
              <w:rPr>
                <w:rFonts w:ascii="Arial" w:hAnsi="Arial" w:cs="Arial"/>
                <w:b/>
                <w:bCs/>
                <w:sz w:val="22"/>
                <w:szCs w:val="22"/>
              </w:rPr>
              <w:t>ή</w:t>
            </w:r>
            <w:r w:rsidRPr="0070329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2637F3">
              <w:rPr>
                <w:rFonts w:ascii="Arial" w:hAnsi="Arial" w:cs="Arial"/>
                <w:sz w:val="22"/>
                <w:szCs w:val="22"/>
                <w:u w:val="single"/>
              </w:rPr>
              <w:t>Συντηρητή απλών Μηχανολογικών Εγκαταστάσεων</w:t>
            </w:r>
            <w:r w:rsidRPr="00703290">
              <w:rPr>
                <w:rFonts w:ascii="Arial" w:hAnsi="Arial" w:cs="Arial"/>
                <w:sz w:val="22"/>
                <w:szCs w:val="22"/>
              </w:rPr>
              <w:t xml:space="preserve"> τουλάχιστον Γ’ Τάξης </w:t>
            </w:r>
            <w:r w:rsidRPr="00703290">
              <w:rPr>
                <w:rFonts w:ascii="Arial" w:hAnsi="Arial" w:cs="Arial"/>
                <w:b/>
                <w:sz w:val="22"/>
                <w:szCs w:val="22"/>
              </w:rPr>
              <w:t xml:space="preserve">ή Αρχιτεχνίτη </w:t>
            </w:r>
            <w:r w:rsidRPr="002637F3">
              <w:rPr>
                <w:rFonts w:ascii="Arial" w:hAnsi="Arial" w:cs="Arial"/>
                <w:b/>
                <w:sz w:val="22"/>
                <w:szCs w:val="22"/>
              </w:rPr>
              <w:t>Μηχανικού 1</w:t>
            </w:r>
            <w:r w:rsidRPr="002637F3">
              <w:rPr>
                <w:rFonts w:ascii="Arial" w:hAnsi="Arial" w:cs="Arial"/>
                <w:b/>
                <w:sz w:val="22"/>
                <w:szCs w:val="22"/>
                <w:vertAlign w:val="superscript"/>
              </w:rPr>
              <w:t>ης</w:t>
            </w:r>
            <w:r w:rsidRPr="002637F3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2637F3">
              <w:rPr>
                <w:rFonts w:ascii="Arial" w:hAnsi="Arial" w:cs="Arial"/>
                <w:sz w:val="22"/>
                <w:szCs w:val="22"/>
              </w:rPr>
              <w:t>ή</w:t>
            </w:r>
            <w:r w:rsidRPr="00703290">
              <w:rPr>
                <w:rFonts w:ascii="Arial" w:hAnsi="Arial" w:cs="Arial"/>
                <w:b/>
                <w:sz w:val="22"/>
                <w:szCs w:val="22"/>
              </w:rPr>
              <w:t xml:space="preserve"> 2</w:t>
            </w:r>
            <w:r w:rsidRPr="00703290">
              <w:rPr>
                <w:rFonts w:ascii="Arial" w:hAnsi="Arial" w:cs="Arial"/>
                <w:b/>
                <w:sz w:val="22"/>
                <w:szCs w:val="22"/>
                <w:vertAlign w:val="superscript"/>
              </w:rPr>
              <w:t>ης</w:t>
            </w:r>
            <w:r w:rsidRPr="00703290">
              <w:rPr>
                <w:rFonts w:ascii="Arial" w:hAnsi="Arial" w:cs="Arial"/>
                <w:b/>
                <w:sz w:val="22"/>
                <w:szCs w:val="22"/>
              </w:rPr>
              <w:t xml:space="preserve"> ειδικότητας του Π.Δ. 115/2012*</w:t>
            </w:r>
            <w:r w:rsidRPr="0070329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03290">
              <w:rPr>
                <w:rFonts w:ascii="Arial" w:hAnsi="Arial" w:cs="Arial"/>
                <w:b/>
                <w:sz w:val="22"/>
                <w:szCs w:val="22"/>
              </w:rPr>
              <w:t>ή</w:t>
            </w:r>
            <w:r w:rsidRPr="00703290">
              <w:rPr>
                <w:rFonts w:ascii="Arial" w:hAnsi="Arial" w:cs="Arial"/>
                <w:sz w:val="22"/>
                <w:szCs w:val="22"/>
              </w:rPr>
              <w:t xml:space="preserve">  Δίπλωμα (επαγγελματική άδεια) τουλάχιστον Γ΄ τάξης Μηχανικού Εμπορικού Ναυτικού </w:t>
            </w:r>
            <w:r w:rsidRPr="00703290">
              <w:rPr>
                <w:rFonts w:ascii="Arial" w:hAnsi="Arial" w:cs="Arial"/>
                <w:b/>
                <w:sz w:val="22"/>
                <w:szCs w:val="22"/>
              </w:rPr>
              <w:t>ή</w:t>
            </w:r>
            <w:r w:rsidRPr="00703290">
              <w:rPr>
                <w:rFonts w:ascii="Arial" w:hAnsi="Arial" w:cs="Arial"/>
                <w:sz w:val="22"/>
                <w:szCs w:val="22"/>
              </w:rPr>
              <w:t xml:space="preserve"> κατάλληλο Πιστοποιητικό (επαγγελματική άδεια)  Μηχανικού Γ΄ τάξης Εμπορικού Ναυτικού</w:t>
            </w:r>
            <w:r w:rsidRPr="002009F0">
              <w:rPr>
                <w:rFonts w:ascii="Arial" w:hAnsi="Arial" w:cs="Arial"/>
                <w:sz w:val="22"/>
                <w:szCs w:val="22"/>
              </w:rPr>
              <w:t xml:space="preserve"> *</w:t>
            </w:r>
            <w:r w:rsidRPr="00703290">
              <w:rPr>
                <w:rFonts w:ascii="Arial" w:hAnsi="Arial" w:cs="Arial"/>
                <w:sz w:val="22"/>
                <w:szCs w:val="22"/>
              </w:rPr>
              <w:t>.</w:t>
            </w:r>
          </w:p>
          <w:p w:rsidR="00A04D53" w:rsidRPr="005052C8" w:rsidRDefault="00A04D53" w:rsidP="004E4E26">
            <w:pPr>
              <w:autoSpaceDE w:val="0"/>
              <w:autoSpaceDN w:val="0"/>
              <w:adjustRightInd w:val="0"/>
              <w:spacing w:after="40" w:line="260" w:lineRule="exact"/>
              <w:ind w:left="113" w:right="113"/>
              <w:jc w:val="both"/>
              <w:rPr>
                <w:rFonts w:ascii="Arial" w:hAnsi="Arial" w:cs="Arial"/>
                <w:b/>
                <w:szCs w:val="22"/>
              </w:rPr>
            </w:pPr>
          </w:p>
          <w:p w:rsidR="00A04D53" w:rsidRPr="00703290" w:rsidRDefault="00A04D53" w:rsidP="004E4E26">
            <w:pPr>
              <w:autoSpaceDE w:val="0"/>
              <w:autoSpaceDN w:val="0"/>
              <w:adjustRightInd w:val="0"/>
              <w:spacing w:after="40" w:line="260" w:lineRule="exact"/>
              <w:ind w:left="113" w:right="113"/>
              <w:jc w:val="both"/>
              <w:rPr>
                <w:rFonts w:ascii="Arial" w:hAnsi="Arial" w:cs="Arial"/>
                <w:b/>
                <w:szCs w:val="22"/>
              </w:rPr>
            </w:pPr>
            <w:r w:rsidRPr="00703290">
              <w:rPr>
                <w:rFonts w:ascii="Arial" w:hAnsi="Arial" w:cs="Arial"/>
                <w:b/>
                <w:sz w:val="22"/>
                <w:szCs w:val="22"/>
              </w:rPr>
              <w:t xml:space="preserve">ΠΡΟΣΟΧΗ: </w:t>
            </w:r>
            <w:r w:rsidRPr="00703290">
              <w:rPr>
                <w:rFonts w:ascii="Arial" w:hAnsi="Arial" w:cs="Arial"/>
                <w:sz w:val="22"/>
                <w:szCs w:val="22"/>
              </w:rPr>
              <w:t xml:space="preserve">Οι ανωτέρω άδειες </w:t>
            </w:r>
            <w:r w:rsidRPr="007F2713">
              <w:rPr>
                <w:rFonts w:ascii="Arial" w:hAnsi="Arial" w:cs="Arial"/>
                <w:b/>
                <w:sz w:val="22"/>
                <w:szCs w:val="22"/>
                <w:u w:val="single"/>
              </w:rPr>
              <w:t>πρέπει να είναι σε ισχύ</w:t>
            </w:r>
            <w:r w:rsidRPr="00703290">
              <w:rPr>
                <w:rFonts w:ascii="Arial" w:hAnsi="Arial" w:cs="Arial"/>
                <w:sz w:val="22"/>
                <w:szCs w:val="22"/>
              </w:rPr>
              <w:t>, σύμφωνα με τις προβλεπόμενες διατάξεις.</w:t>
            </w:r>
          </w:p>
          <w:p w:rsidR="00A04D53" w:rsidRPr="003D5B5F" w:rsidRDefault="00A04D53" w:rsidP="004E4E26">
            <w:pPr>
              <w:spacing w:after="40" w:line="260" w:lineRule="exact"/>
              <w:ind w:right="113"/>
              <w:jc w:val="both"/>
              <w:rPr>
                <w:rFonts w:ascii="Arial" w:hAnsi="Arial" w:cs="Arial"/>
                <w:b/>
                <w:bCs/>
                <w:szCs w:val="22"/>
                <w:u w:val="single"/>
              </w:rPr>
            </w:pPr>
          </w:p>
          <w:p w:rsidR="00A04D53" w:rsidRDefault="00A04D53" w:rsidP="002009F0">
            <w:pPr>
              <w:spacing w:after="40" w:line="260" w:lineRule="exact"/>
              <w:ind w:right="113"/>
              <w:jc w:val="both"/>
              <w:rPr>
                <w:rFonts w:ascii="Arial" w:hAnsi="Arial" w:cs="Arial"/>
                <w:b/>
                <w:bCs/>
                <w:szCs w:val="22"/>
              </w:rPr>
            </w:pPr>
            <w:r w:rsidRPr="009E0EE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</w:t>
            </w:r>
          </w:p>
          <w:p w:rsidR="00A04D53" w:rsidRPr="002009F0" w:rsidRDefault="00A04D53" w:rsidP="002009F0">
            <w:pPr>
              <w:spacing w:after="40" w:line="260" w:lineRule="exact"/>
              <w:ind w:right="113"/>
              <w:jc w:val="both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</w:t>
            </w:r>
            <w:r w:rsidRPr="002009F0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ΠΡΟΣΟΝΤΑ Α' ΕΠΙΚΟΥΡΙΑΣ:</w:t>
            </w:r>
          </w:p>
          <w:p w:rsidR="00A04D53" w:rsidRPr="00BC14D5" w:rsidRDefault="00A04D53" w:rsidP="00535818">
            <w:pPr>
              <w:tabs>
                <w:tab w:val="left" w:pos="567"/>
              </w:tabs>
              <w:spacing w:after="40" w:line="260" w:lineRule="exact"/>
              <w:ind w:left="113" w:right="113"/>
              <w:jc w:val="both"/>
              <w:rPr>
                <w:rFonts w:ascii="Arial" w:hAnsi="Arial" w:cs="Arial"/>
                <w:b/>
                <w:sz w:val="20"/>
              </w:rPr>
            </w:pPr>
            <w:r w:rsidRPr="002009F0">
              <w:rPr>
                <w:rFonts w:ascii="Arial" w:hAnsi="Arial" w:cs="Arial"/>
                <w:b/>
                <w:sz w:val="22"/>
                <w:szCs w:val="22"/>
              </w:rPr>
              <w:t>(Εφόσον οι θέσεις δεν καλυφθούν από υποψηφίους με τα ανωτέρω προσόντα</w:t>
            </w:r>
            <w:r w:rsidRPr="001340BC">
              <w:rPr>
                <w:rFonts w:ascii="Arial" w:hAnsi="Arial" w:cs="Arial"/>
                <w:b/>
                <w:sz w:val="20"/>
              </w:rPr>
              <w:t>)</w:t>
            </w:r>
          </w:p>
          <w:p w:rsidR="00A04D53" w:rsidRDefault="00A04D53" w:rsidP="00BF1427">
            <w:pPr>
              <w:tabs>
                <w:tab w:val="left" w:pos="395"/>
              </w:tabs>
              <w:spacing w:after="40" w:line="260" w:lineRule="exact"/>
              <w:ind w:left="113" w:right="113"/>
              <w:jc w:val="both"/>
              <w:rPr>
                <w:rFonts w:ascii="Arial" w:hAnsi="Arial" w:cs="Arial"/>
                <w:bCs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1) </w:t>
            </w:r>
            <w:r w:rsidRPr="00703290">
              <w:rPr>
                <w:rFonts w:ascii="Arial" w:hAnsi="Arial" w:cs="Arial"/>
                <w:b/>
                <w:bCs/>
                <w:sz w:val="22"/>
                <w:szCs w:val="22"/>
              </w:rPr>
              <w:t>Πτυχίο</w:t>
            </w:r>
            <w:r w:rsidRPr="00703290">
              <w:rPr>
                <w:rFonts w:ascii="Arial" w:hAnsi="Arial" w:cs="Arial"/>
                <w:bCs/>
                <w:sz w:val="22"/>
                <w:szCs w:val="22"/>
              </w:rPr>
              <w:t xml:space="preserve"> αναγνωρισμένης κατώτερης Τεχνικής Σχολής ή αντίστοιχο πτυχίο Σχολών Μαθητείας Ο.Α.Ε.Δ. </w:t>
            </w:r>
            <w:r w:rsidRPr="00200F28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Μηχανολογικής κατεύθυνσης</w:t>
            </w:r>
            <w:r w:rsidRPr="00703290">
              <w:rPr>
                <w:rFonts w:ascii="Arial" w:hAnsi="Arial" w:cs="Arial"/>
                <w:bCs/>
                <w:sz w:val="22"/>
                <w:szCs w:val="22"/>
              </w:rPr>
              <w:t xml:space="preserve"> ή πτυχίο άλλης ισότιμης Σχολής της ημεδαπής ή αλλοδαπής αντίστοιχου Κλάδου, Τομέα, Τμήματος ή Ειδικότητας.</w:t>
            </w:r>
          </w:p>
          <w:p w:rsidR="00A04D53" w:rsidRPr="00703290" w:rsidRDefault="00A04D53" w:rsidP="00BF1427">
            <w:pPr>
              <w:pStyle w:val="BodyTextIndent"/>
              <w:tabs>
                <w:tab w:val="left" w:pos="395"/>
              </w:tabs>
              <w:spacing w:after="40" w:line="260" w:lineRule="exact"/>
              <w:ind w:left="113" w:right="113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2)</w:t>
            </w:r>
            <w:r w:rsidRPr="00BF1427">
              <w:rPr>
                <w:rFonts w:ascii="Arial" w:hAnsi="Arial" w:cs="Arial"/>
                <w:b/>
                <w:sz w:val="22"/>
                <w:szCs w:val="22"/>
              </w:rPr>
              <w:t>Άδεια</w:t>
            </w:r>
            <w:r w:rsidRPr="00703290">
              <w:rPr>
                <w:rFonts w:ascii="Arial" w:hAnsi="Arial" w:cs="Arial"/>
                <w:sz w:val="22"/>
                <w:szCs w:val="22"/>
              </w:rPr>
              <w:t xml:space="preserve"> άσκησης επαγγέλματος  </w:t>
            </w:r>
            <w:r w:rsidRPr="002637F3">
              <w:rPr>
                <w:rFonts w:ascii="Arial" w:hAnsi="Arial" w:cs="Arial"/>
                <w:sz w:val="22"/>
                <w:szCs w:val="22"/>
                <w:u w:val="single"/>
              </w:rPr>
              <w:t>Πρακτικού Μηχανικού Κινητήριων Μηχανών</w:t>
            </w:r>
            <w:r w:rsidRPr="00FC69F8">
              <w:rPr>
                <w:rFonts w:ascii="Arial" w:hAnsi="Arial" w:cs="Arial"/>
                <w:sz w:val="22"/>
                <w:szCs w:val="22"/>
              </w:rPr>
              <w:t xml:space="preserve"> οποιασδήποτε</w:t>
            </w:r>
            <w:r w:rsidRPr="00703290">
              <w:rPr>
                <w:rFonts w:ascii="Arial" w:hAnsi="Arial" w:cs="Arial"/>
                <w:sz w:val="22"/>
                <w:szCs w:val="22"/>
              </w:rPr>
              <w:t xml:space="preserve"> ειδικότητας </w:t>
            </w:r>
            <w:r w:rsidRPr="00703290">
              <w:rPr>
                <w:rFonts w:ascii="Arial" w:hAnsi="Arial" w:cs="Arial"/>
                <w:b/>
                <w:sz w:val="22"/>
                <w:szCs w:val="22"/>
              </w:rPr>
              <w:t>τουλάχιστον Γ΄ τάξης</w:t>
            </w:r>
            <w:r w:rsidRPr="0070329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03290">
              <w:rPr>
                <w:rFonts w:ascii="Arial" w:hAnsi="Arial" w:cs="Arial"/>
                <w:b/>
                <w:sz w:val="22"/>
                <w:szCs w:val="22"/>
              </w:rPr>
              <w:t>ή Αρχιτεχνίτη Μηχανικού 3</w:t>
            </w:r>
            <w:r w:rsidRPr="00703290">
              <w:rPr>
                <w:rFonts w:ascii="Arial" w:hAnsi="Arial" w:cs="Arial"/>
                <w:b/>
                <w:sz w:val="22"/>
                <w:szCs w:val="22"/>
                <w:vertAlign w:val="superscript"/>
              </w:rPr>
              <w:t xml:space="preserve">ης </w:t>
            </w:r>
            <w:r w:rsidRPr="00703290">
              <w:rPr>
                <w:rFonts w:ascii="Arial" w:hAnsi="Arial" w:cs="Arial"/>
                <w:b/>
                <w:sz w:val="22"/>
                <w:szCs w:val="22"/>
              </w:rPr>
              <w:t>ειδικότητας του Π.Δ. 115/2012*</w:t>
            </w:r>
            <w:r w:rsidRPr="0070329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03290">
              <w:rPr>
                <w:rFonts w:ascii="Arial" w:hAnsi="Arial" w:cs="Arial"/>
                <w:b/>
                <w:bCs/>
                <w:sz w:val="22"/>
                <w:szCs w:val="22"/>
              </w:rPr>
              <w:t>ή</w:t>
            </w:r>
            <w:r w:rsidRPr="0070329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2637F3">
              <w:rPr>
                <w:rFonts w:ascii="Arial" w:hAnsi="Arial" w:cs="Arial"/>
                <w:sz w:val="22"/>
                <w:szCs w:val="22"/>
                <w:u w:val="single"/>
              </w:rPr>
              <w:t>Συντηρητή απλών Μηχανολογικών Εγκαταστάσεων</w:t>
            </w:r>
            <w:r w:rsidRPr="00703290">
              <w:rPr>
                <w:rFonts w:ascii="Arial" w:hAnsi="Arial" w:cs="Arial"/>
                <w:sz w:val="22"/>
                <w:szCs w:val="22"/>
              </w:rPr>
              <w:t xml:space="preserve"> τουλάχιστον Γ’ Τάξης </w:t>
            </w:r>
            <w:r w:rsidRPr="00703290">
              <w:rPr>
                <w:rFonts w:ascii="Arial" w:hAnsi="Arial" w:cs="Arial"/>
                <w:b/>
                <w:sz w:val="22"/>
                <w:szCs w:val="22"/>
              </w:rPr>
              <w:t xml:space="preserve">ή Αρχιτεχνίτη </w:t>
            </w:r>
            <w:r w:rsidRPr="002637F3">
              <w:rPr>
                <w:rFonts w:ascii="Arial" w:hAnsi="Arial" w:cs="Arial"/>
                <w:b/>
                <w:sz w:val="22"/>
                <w:szCs w:val="22"/>
              </w:rPr>
              <w:t>Μηχανικού 1</w:t>
            </w:r>
            <w:r w:rsidRPr="002637F3">
              <w:rPr>
                <w:rFonts w:ascii="Arial" w:hAnsi="Arial" w:cs="Arial"/>
                <w:b/>
                <w:sz w:val="22"/>
                <w:szCs w:val="22"/>
                <w:vertAlign w:val="superscript"/>
              </w:rPr>
              <w:t>ης</w:t>
            </w:r>
            <w:r w:rsidRPr="002637F3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2637F3">
              <w:rPr>
                <w:rFonts w:ascii="Arial" w:hAnsi="Arial" w:cs="Arial"/>
                <w:sz w:val="22"/>
                <w:szCs w:val="22"/>
              </w:rPr>
              <w:t>ή</w:t>
            </w:r>
            <w:r w:rsidRPr="00703290">
              <w:rPr>
                <w:rFonts w:ascii="Arial" w:hAnsi="Arial" w:cs="Arial"/>
                <w:b/>
                <w:sz w:val="22"/>
                <w:szCs w:val="22"/>
              </w:rPr>
              <w:t xml:space="preserve"> 2</w:t>
            </w:r>
            <w:r w:rsidRPr="00703290">
              <w:rPr>
                <w:rFonts w:ascii="Arial" w:hAnsi="Arial" w:cs="Arial"/>
                <w:b/>
                <w:sz w:val="22"/>
                <w:szCs w:val="22"/>
                <w:vertAlign w:val="superscript"/>
              </w:rPr>
              <w:t>ης</w:t>
            </w:r>
            <w:r w:rsidRPr="00703290">
              <w:rPr>
                <w:rFonts w:ascii="Arial" w:hAnsi="Arial" w:cs="Arial"/>
                <w:b/>
                <w:sz w:val="22"/>
                <w:szCs w:val="22"/>
              </w:rPr>
              <w:t xml:space="preserve"> ειδικότητας του Π.Δ. 115/2012*</w:t>
            </w:r>
            <w:r w:rsidRPr="0070329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03290">
              <w:rPr>
                <w:rFonts w:ascii="Arial" w:hAnsi="Arial" w:cs="Arial"/>
                <w:b/>
                <w:sz w:val="22"/>
                <w:szCs w:val="22"/>
              </w:rPr>
              <w:t>ή</w:t>
            </w:r>
            <w:r w:rsidRPr="00703290">
              <w:rPr>
                <w:rFonts w:ascii="Arial" w:hAnsi="Arial" w:cs="Arial"/>
                <w:sz w:val="22"/>
                <w:szCs w:val="22"/>
              </w:rPr>
              <w:t xml:space="preserve">  Δίπλωμα (επαγγελματική άδεια) τουλάχιστον Γ΄ τάξης Μηχανικού Εμπορικού Ναυτικού </w:t>
            </w:r>
            <w:r w:rsidRPr="00703290">
              <w:rPr>
                <w:rFonts w:ascii="Arial" w:hAnsi="Arial" w:cs="Arial"/>
                <w:b/>
                <w:sz w:val="22"/>
                <w:szCs w:val="22"/>
              </w:rPr>
              <w:t>ή</w:t>
            </w:r>
            <w:r w:rsidRPr="00703290">
              <w:rPr>
                <w:rFonts w:ascii="Arial" w:hAnsi="Arial" w:cs="Arial"/>
                <w:sz w:val="22"/>
                <w:szCs w:val="22"/>
              </w:rPr>
              <w:t xml:space="preserve"> κατάλληλο Πιστοποιητικό (επαγγελματική άδεια)  Μηχανικού Γ΄ τάξης Εμπορικού Ναυτικού</w:t>
            </w:r>
            <w:r w:rsidRPr="00BF1427">
              <w:rPr>
                <w:rFonts w:ascii="Arial" w:hAnsi="Arial" w:cs="Arial"/>
                <w:sz w:val="22"/>
                <w:szCs w:val="22"/>
              </w:rPr>
              <w:t xml:space="preserve"> *</w:t>
            </w:r>
            <w:r w:rsidRPr="00703290">
              <w:rPr>
                <w:rFonts w:ascii="Arial" w:hAnsi="Arial" w:cs="Arial"/>
                <w:sz w:val="22"/>
                <w:szCs w:val="22"/>
              </w:rPr>
              <w:t>.</w:t>
            </w:r>
          </w:p>
          <w:p w:rsidR="00A04D53" w:rsidRDefault="00A04D53" w:rsidP="004E4E26">
            <w:pPr>
              <w:autoSpaceDE w:val="0"/>
              <w:autoSpaceDN w:val="0"/>
              <w:adjustRightInd w:val="0"/>
              <w:spacing w:after="40" w:line="260" w:lineRule="exact"/>
              <w:ind w:left="113" w:right="113"/>
              <w:jc w:val="both"/>
              <w:rPr>
                <w:rFonts w:ascii="Arial" w:hAnsi="Arial" w:cs="Arial"/>
                <w:b/>
                <w:szCs w:val="22"/>
              </w:rPr>
            </w:pPr>
          </w:p>
          <w:p w:rsidR="00A04D53" w:rsidRPr="00703290" w:rsidRDefault="00A04D53" w:rsidP="004E4E26">
            <w:pPr>
              <w:autoSpaceDE w:val="0"/>
              <w:autoSpaceDN w:val="0"/>
              <w:adjustRightInd w:val="0"/>
              <w:spacing w:after="40" w:line="260" w:lineRule="exact"/>
              <w:ind w:left="113" w:right="113"/>
              <w:jc w:val="both"/>
              <w:rPr>
                <w:rFonts w:ascii="Arial" w:hAnsi="Arial" w:cs="Arial"/>
                <w:b/>
                <w:szCs w:val="22"/>
              </w:rPr>
            </w:pPr>
            <w:r w:rsidRPr="00703290">
              <w:rPr>
                <w:rFonts w:ascii="Arial" w:hAnsi="Arial" w:cs="Arial"/>
                <w:b/>
                <w:sz w:val="22"/>
                <w:szCs w:val="22"/>
              </w:rPr>
              <w:t xml:space="preserve">ΠΡΟΣΟΧΗ: </w:t>
            </w:r>
            <w:r w:rsidRPr="00703290">
              <w:rPr>
                <w:rFonts w:ascii="Arial" w:hAnsi="Arial" w:cs="Arial"/>
                <w:sz w:val="22"/>
                <w:szCs w:val="22"/>
              </w:rPr>
              <w:t xml:space="preserve">Οι ανωτέρω άδειες </w:t>
            </w:r>
            <w:r w:rsidRPr="007F2713">
              <w:rPr>
                <w:rFonts w:ascii="Arial" w:hAnsi="Arial" w:cs="Arial"/>
                <w:b/>
                <w:sz w:val="22"/>
                <w:szCs w:val="22"/>
                <w:u w:val="single"/>
              </w:rPr>
              <w:t>πρέπει να είναι σε ισχύ</w:t>
            </w:r>
            <w:r w:rsidRPr="00703290">
              <w:rPr>
                <w:rFonts w:ascii="Arial" w:hAnsi="Arial" w:cs="Arial"/>
                <w:sz w:val="22"/>
                <w:szCs w:val="22"/>
              </w:rPr>
              <w:t>, σύμφωνα με τις προβλεπόμενες διατάξεις.</w:t>
            </w:r>
          </w:p>
          <w:p w:rsidR="00A04D53" w:rsidRPr="00703290" w:rsidRDefault="00A04D53" w:rsidP="004E4E26">
            <w:pPr>
              <w:pStyle w:val="BodyTextIndent"/>
              <w:tabs>
                <w:tab w:val="left" w:pos="395"/>
              </w:tabs>
              <w:spacing w:after="40" w:line="260" w:lineRule="exact"/>
              <w:ind w:left="113" w:right="113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A04D53" w:rsidRDefault="00A04D53" w:rsidP="00BF1427">
            <w:pPr>
              <w:spacing w:after="40" w:line="260" w:lineRule="exact"/>
              <w:ind w:right="113"/>
              <w:jc w:val="both"/>
              <w:rPr>
                <w:rFonts w:ascii="Arial" w:hAnsi="Arial" w:cs="Arial"/>
                <w:b/>
                <w:bCs/>
                <w:szCs w:val="22"/>
              </w:rPr>
            </w:pPr>
            <w:r w:rsidRPr="009E0EE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</w:t>
            </w:r>
          </w:p>
          <w:p w:rsidR="00A04D53" w:rsidRPr="00BF1427" w:rsidRDefault="00A04D53" w:rsidP="00BF1427">
            <w:pPr>
              <w:spacing w:after="40" w:line="260" w:lineRule="exact"/>
              <w:ind w:right="113"/>
              <w:jc w:val="both"/>
              <w:rPr>
                <w:rFonts w:ascii="Arial" w:hAnsi="Arial" w:cs="Arial"/>
                <w:b/>
                <w:bCs/>
                <w:szCs w:val="22"/>
                <w:u w:val="single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 </w:t>
            </w:r>
            <w:r w:rsidRPr="00BF1427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 xml:space="preserve">ΠΡΟΣΟΝΤΑ Β' ΕΠΙΚΟΥΡΙΑΣ: </w:t>
            </w:r>
          </w:p>
          <w:p w:rsidR="00A04D53" w:rsidRPr="00BF1427" w:rsidRDefault="00A04D53" w:rsidP="003F2F1F">
            <w:pPr>
              <w:tabs>
                <w:tab w:val="left" w:pos="567"/>
              </w:tabs>
              <w:spacing w:after="40" w:line="260" w:lineRule="exact"/>
              <w:ind w:left="113" w:right="113"/>
              <w:jc w:val="both"/>
              <w:rPr>
                <w:rFonts w:ascii="Arial" w:hAnsi="Arial" w:cs="Arial"/>
                <w:b/>
                <w:szCs w:val="22"/>
              </w:rPr>
            </w:pPr>
            <w:r w:rsidRPr="00BF1427">
              <w:rPr>
                <w:rFonts w:ascii="Arial" w:hAnsi="Arial" w:cs="Arial"/>
                <w:b/>
                <w:sz w:val="22"/>
                <w:szCs w:val="22"/>
              </w:rPr>
              <w:t>(Εφόσον οι θέσεις δεν καλυφθούν από υποψηφίους με τα ανωτέρω προσόντα)</w:t>
            </w:r>
          </w:p>
          <w:p w:rsidR="00A04D53" w:rsidRDefault="00A04D53" w:rsidP="00BF1427">
            <w:pPr>
              <w:pStyle w:val="BodyTextIndent"/>
              <w:spacing w:after="40" w:line="260" w:lineRule="exact"/>
              <w:ind w:left="227" w:right="113" w:hanging="227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F1427">
              <w:rPr>
                <w:rFonts w:ascii="Arial" w:hAnsi="Arial" w:cs="Arial"/>
                <w:b/>
                <w:sz w:val="22"/>
                <w:szCs w:val="22"/>
              </w:rPr>
              <w:t xml:space="preserve">  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1) </w:t>
            </w:r>
            <w:r w:rsidRPr="00703290">
              <w:rPr>
                <w:rFonts w:ascii="Arial" w:hAnsi="Arial" w:cs="Arial"/>
                <w:b/>
                <w:sz w:val="22"/>
                <w:szCs w:val="22"/>
              </w:rPr>
              <w:t>Οπο</w:t>
            </w:r>
            <w:r w:rsidRPr="004E4E26">
              <w:rPr>
                <w:rFonts w:ascii="Arial" w:hAnsi="Arial" w:cs="Arial"/>
                <w:b/>
                <w:sz w:val="22"/>
                <w:szCs w:val="22"/>
              </w:rPr>
              <w:t>ι</w:t>
            </w:r>
            <w:r w:rsidRPr="00703290">
              <w:rPr>
                <w:rFonts w:ascii="Arial" w:hAnsi="Arial" w:cs="Arial"/>
                <w:b/>
                <w:sz w:val="22"/>
                <w:szCs w:val="22"/>
              </w:rPr>
              <w:t xml:space="preserve">οδήποτε </w:t>
            </w:r>
            <w:r w:rsidRPr="00703290">
              <w:rPr>
                <w:rFonts w:ascii="Arial" w:hAnsi="Arial" w:cs="Arial"/>
                <w:sz w:val="22"/>
                <w:szCs w:val="22"/>
              </w:rPr>
              <w:t>πτυχίο ή δίπλωμα ή απολυτήριος τίτλος Δευτεροβάθμιας ή Μεταδευτεροβάθμιας Εκπαίδευσης της ημεδαπής ή ισότιμος τίτλος Σχολής της αλλοδαπής, ανεξαρτήτως ειδικότητας.</w:t>
            </w:r>
          </w:p>
          <w:p w:rsidR="00A04D53" w:rsidRPr="00703290" w:rsidRDefault="00A04D53" w:rsidP="00BF1427">
            <w:pPr>
              <w:pStyle w:val="BodyText21"/>
              <w:spacing w:after="40" w:line="260" w:lineRule="exact"/>
              <w:ind w:left="113" w:right="113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2)</w:t>
            </w:r>
            <w:r w:rsidRPr="00556B5E">
              <w:rPr>
                <w:rFonts w:ascii="Arial" w:hAnsi="Arial" w:cs="Arial"/>
                <w:b/>
                <w:sz w:val="22"/>
                <w:szCs w:val="22"/>
              </w:rPr>
              <w:t xml:space="preserve">Άδεια </w:t>
            </w:r>
            <w:r w:rsidRPr="00703290">
              <w:rPr>
                <w:rFonts w:ascii="Arial" w:hAnsi="Arial" w:cs="Arial"/>
                <w:sz w:val="22"/>
                <w:szCs w:val="22"/>
              </w:rPr>
              <w:t xml:space="preserve">άσκησης επαγγέλματος  </w:t>
            </w:r>
            <w:r w:rsidRPr="002637F3">
              <w:rPr>
                <w:rFonts w:ascii="Arial" w:hAnsi="Arial" w:cs="Arial"/>
                <w:sz w:val="22"/>
                <w:szCs w:val="22"/>
                <w:u w:val="single"/>
              </w:rPr>
              <w:t>Πρακτικού Μηχανικού Κινητήριων Μηχανών</w:t>
            </w:r>
            <w:r w:rsidRPr="00FC69F8">
              <w:rPr>
                <w:rFonts w:ascii="Arial" w:hAnsi="Arial" w:cs="Arial"/>
                <w:sz w:val="22"/>
                <w:szCs w:val="22"/>
              </w:rPr>
              <w:t xml:space="preserve"> οποιασδήποτε</w:t>
            </w:r>
            <w:r w:rsidRPr="00703290">
              <w:rPr>
                <w:rFonts w:ascii="Arial" w:hAnsi="Arial" w:cs="Arial"/>
                <w:sz w:val="22"/>
                <w:szCs w:val="22"/>
              </w:rPr>
              <w:t xml:space="preserve"> ειδικότητας </w:t>
            </w:r>
            <w:r w:rsidRPr="00703290">
              <w:rPr>
                <w:rFonts w:ascii="Arial" w:hAnsi="Arial" w:cs="Arial"/>
                <w:b/>
                <w:sz w:val="22"/>
                <w:szCs w:val="22"/>
              </w:rPr>
              <w:t>τουλάχιστον Γ΄ τάξης</w:t>
            </w:r>
            <w:r w:rsidRPr="0070329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03290">
              <w:rPr>
                <w:rFonts w:ascii="Arial" w:hAnsi="Arial" w:cs="Arial"/>
                <w:b/>
                <w:sz w:val="22"/>
                <w:szCs w:val="22"/>
              </w:rPr>
              <w:t>ή Αρχιτεχνίτη Μηχανικού 3</w:t>
            </w:r>
            <w:r w:rsidRPr="00703290">
              <w:rPr>
                <w:rFonts w:ascii="Arial" w:hAnsi="Arial" w:cs="Arial"/>
                <w:b/>
                <w:sz w:val="22"/>
                <w:szCs w:val="22"/>
                <w:vertAlign w:val="superscript"/>
              </w:rPr>
              <w:t xml:space="preserve">ης </w:t>
            </w:r>
            <w:r w:rsidRPr="00703290">
              <w:rPr>
                <w:rFonts w:ascii="Arial" w:hAnsi="Arial" w:cs="Arial"/>
                <w:b/>
                <w:sz w:val="22"/>
                <w:szCs w:val="22"/>
              </w:rPr>
              <w:t>ειδικότητας του Π.Δ. 115/2012*</w:t>
            </w:r>
            <w:r w:rsidRPr="0070329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03290">
              <w:rPr>
                <w:rFonts w:ascii="Arial" w:hAnsi="Arial" w:cs="Arial"/>
                <w:b/>
                <w:bCs/>
                <w:sz w:val="22"/>
                <w:szCs w:val="22"/>
              </w:rPr>
              <w:t>ή</w:t>
            </w:r>
            <w:r w:rsidRPr="0070329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2637F3">
              <w:rPr>
                <w:rFonts w:ascii="Arial" w:hAnsi="Arial" w:cs="Arial"/>
                <w:sz w:val="22"/>
                <w:szCs w:val="22"/>
                <w:u w:val="single"/>
              </w:rPr>
              <w:t>Συντηρητή απλών Μηχανολογικών Εγκαταστάσεων</w:t>
            </w:r>
            <w:r w:rsidRPr="00703290">
              <w:rPr>
                <w:rFonts w:ascii="Arial" w:hAnsi="Arial" w:cs="Arial"/>
                <w:sz w:val="22"/>
                <w:szCs w:val="22"/>
              </w:rPr>
              <w:t xml:space="preserve"> τουλάχιστον Γ’ Τάξης </w:t>
            </w:r>
            <w:r w:rsidRPr="00703290">
              <w:rPr>
                <w:rFonts w:ascii="Arial" w:hAnsi="Arial" w:cs="Arial"/>
                <w:b/>
                <w:sz w:val="22"/>
                <w:szCs w:val="22"/>
              </w:rPr>
              <w:t xml:space="preserve">ή Αρχιτεχνίτη </w:t>
            </w:r>
            <w:r w:rsidRPr="002637F3">
              <w:rPr>
                <w:rFonts w:ascii="Arial" w:hAnsi="Arial" w:cs="Arial"/>
                <w:b/>
                <w:sz w:val="22"/>
                <w:szCs w:val="22"/>
              </w:rPr>
              <w:t>Μηχανικού 1</w:t>
            </w:r>
            <w:r w:rsidRPr="002637F3">
              <w:rPr>
                <w:rFonts w:ascii="Arial" w:hAnsi="Arial" w:cs="Arial"/>
                <w:b/>
                <w:sz w:val="22"/>
                <w:szCs w:val="22"/>
                <w:vertAlign w:val="superscript"/>
              </w:rPr>
              <w:t>ης</w:t>
            </w:r>
            <w:r w:rsidRPr="002637F3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2637F3">
              <w:rPr>
                <w:rFonts w:ascii="Arial" w:hAnsi="Arial" w:cs="Arial"/>
                <w:sz w:val="22"/>
                <w:szCs w:val="22"/>
              </w:rPr>
              <w:t>ή</w:t>
            </w:r>
            <w:r w:rsidRPr="00703290">
              <w:rPr>
                <w:rFonts w:ascii="Arial" w:hAnsi="Arial" w:cs="Arial"/>
                <w:b/>
                <w:sz w:val="22"/>
                <w:szCs w:val="22"/>
              </w:rPr>
              <w:t xml:space="preserve"> 2</w:t>
            </w:r>
            <w:r w:rsidRPr="00703290">
              <w:rPr>
                <w:rFonts w:ascii="Arial" w:hAnsi="Arial" w:cs="Arial"/>
                <w:b/>
                <w:sz w:val="22"/>
                <w:szCs w:val="22"/>
                <w:vertAlign w:val="superscript"/>
              </w:rPr>
              <w:t>ης</w:t>
            </w:r>
            <w:r w:rsidRPr="00703290">
              <w:rPr>
                <w:rFonts w:ascii="Arial" w:hAnsi="Arial" w:cs="Arial"/>
                <w:b/>
                <w:sz w:val="22"/>
                <w:szCs w:val="22"/>
              </w:rPr>
              <w:t xml:space="preserve"> ειδικότητας του Π.Δ. 115/2012*</w:t>
            </w:r>
            <w:r w:rsidRPr="0070329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03290">
              <w:rPr>
                <w:rFonts w:ascii="Arial" w:hAnsi="Arial" w:cs="Arial"/>
                <w:b/>
                <w:sz w:val="22"/>
                <w:szCs w:val="22"/>
              </w:rPr>
              <w:t>ή</w:t>
            </w:r>
            <w:r w:rsidRPr="00703290">
              <w:rPr>
                <w:rFonts w:ascii="Arial" w:hAnsi="Arial" w:cs="Arial"/>
                <w:sz w:val="22"/>
                <w:szCs w:val="22"/>
              </w:rPr>
              <w:t xml:space="preserve">  Δίπλωμα (επαγγελματική άδεια) τουλάχιστον Γ΄ τάξης Μηχανικού Εμπορικού Ναυτικού </w:t>
            </w:r>
            <w:r w:rsidRPr="00703290">
              <w:rPr>
                <w:rFonts w:ascii="Arial" w:hAnsi="Arial" w:cs="Arial"/>
                <w:b/>
                <w:sz w:val="22"/>
                <w:szCs w:val="22"/>
              </w:rPr>
              <w:t>ή</w:t>
            </w:r>
            <w:r w:rsidRPr="00703290">
              <w:rPr>
                <w:rFonts w:ascii="Arial" w:hAnsi="Arial" w:cs="Arial"/>
                <w:sz w:val="22"/>
                <w:szCs w:val="22"/>
              </w:rPr>
              <w:t xml:space="preserve"> κατάλληλο Πιστοποιητικό (επαγγελματική άδεια)  Μηχανικού Γ΄ τάξης Εμπορικού Ναυτικού</w:t>
            </w:r>
            <w:r w:rsidRPr="00BF1427">
              <w:rPr>
                <w:rFonts w:ascii="Arial" w:hAnsi="Arial" w:cs="Arial"/>
                <w:sz w:val="22"/>
                <w:szCs w:val="22"/>
              </w:rPr>
              <w:t xml:space="preserve"> *</w:t>
            </w:r>
            <w:r w:rsidRPr="00703290">
              <w:rPr>
                <w:rFonts w:ascii="Arial" w:hAnsi="Arial" w:cs="Arial"/>
                <w:sz w:val="22"/>
                <w:szCs w:val="22"/>
              </w:rPr>
              <w:t>.</w:t>
            </w:r>
          </w:p>
          <w:p w:rsidR="00A04D53" w:rsidRPr="00703290" w:rsidRDefault="00A04D53" w:rsidP="00182E5E">
            <w:pPr>
              <w:pStyle w:val="BodyText21"/>
              <w:spacing w:after="40" w:line="260" w:lineRule="exact"/>
              <w:ind w:left="113" w:right="113" w:firstLine="0"/>
              <w:rPr>
                <w:rFonts w:ascii="Arial" w:hAnsi="Arial" w:cs="Arial"/>
                <w:sz w:val="22"/>
                <w:szCs w:val="22"/>
              </w:rPr>
            </w:pPr>
          </w:p>
          <w:p w:rsidR="00A04D53" w:rsidRDefault="00A04D53" w:rsidP="00BF1427">
            <w:pPr>
              <w:spacing w:after="40" w:line="260" w:lineRule="exact"/>
              <w:ind w:right="113"/>
              <w:jc w:val="both"/>
              <w:rPr>
                <w:rFonts w:ascii="Arial" w:hAnsi="Arial" w:cs="Arial"/>
                <w:b/>
                <w:bCs/>
                <w:szCs w:val="22"/>
              </w:rPr>
            </w:pPr>
            <w:r w:rsidRPr="00BF142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</w:t>
            </w:r>
          </w:p>
          <w:p w:rsidR="00A04D53" w:rsidRPr="00BF1427" w:rsidRDefault="00A04D53" w:rsidP="00BF1427">
            <w:pPr>
              <w:spacing w:after="40" w:line="260" w:lineRule="exact"/>
              <w:ind w:right="113"/>
              <w:jc w:val="both"/>
              <w:rPr>
                <w:rFonts w:ascii="Arial" w:hAnsi="Arial" w:cs="Arial"/>
                <w:b/>
                <w:bCs/>
                <w:szCs w:val="22"/>
                <w:u w:val="single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BF142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BF1427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 xml:space="preserve">ΠΡΟΣΟΝΤΑ Γ' ΕΠΙΚΟΥΡΙΑΣ: </w:t>
            </w:r>
          </w:p>
          <w:p w:rsidR="00A04D53" w:rsidRPr="00BF1427" w:rsidRDefault="00A04D53" w:rsidP="003F2F1F">
            <w:pPr>
              <w:tabs>
                <w:tab w:val="left" w:pos="567"/>
              </w:tabs>
              <w:spacing w:after="40" w:line="260" w:lineRule="exact"/>
              <w:ind w:left="113" w:right="113"/>
              <w:jc w:val="both"/>
              <w:rPr>
                <w:rFonts w:ascii="Arial" w:hAnsi="Arial" w:cs="Arial"/>
                <w:b/>
                <w:szCs w:val="22"/>
              </w:rPr>
            </w:pPr>
            <w:r w:rsidRPr="00BF1427">
              <w:rPr>
                <w:rFonts w:ascii="Arial" w:hAnsi="Arial" w:cs="Arial"/>
                <w:b/>
                <w:sz w:val="22"/>
                <w:szCs w:val="22"/>
              </w:rPr>
              <w:t>(Εφόσον οι θέσεις δεν καλυφθούν από υποψηφίους με τα ανωτέρω προσόντα)</w:t>
            </w:r>
          </w:p>
          <w:p w:rsidR="00A04D53" w:rsidRDefault="00A04D53" w:rsidP="00200F28">
            <w:pPr>
              <w:pStyle w:val="BodyTextIndent"/>
              <w:spacing w:after="40"/>
              <w:ind w:left="113" w:right="113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1) </w:t>
            </w:r>
            <w:r w:rsidRPr="00703290">
              <w:rPr>
                <w:rFonts w:ascii="Arial" w:hAnsi="Arial" w:cs="Arial"/>
                <w:b/>
                <w:sz w:val="22"/>
                <w:szCs w:val="22"/>
              </w:rPr>
              <w:t xml:space="preserve">Πτυχίο </w:t>
            </w:r>
            <w:r w:rsidRPr="00703290">
              <w:rPr>
                <w:rFonts w:ascii="Arial" w:hAnsi="Arial" w:cs="Arial"/>
                <w:sz w:val="22"/>
                <w:szCs w:val="22"/>
              </w:rPr>
              <w:t xml:space="preserve">ΙΕΚ Μηχανολογικού Τομέα </w:t>
            </w:r>
            <w:r w:rsidRPr="00703290">
              <w:rPr>
                <w:rFonts w:ascii="Arial" w:hAnsi="Arial" w:cs="Arial"/>
                <w:b/>
                <w:bCs/>
                <w:sz w:val="22"/>
                <w:szCs w:val="22"/>
              </w:rPr>
              <w:t>ή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5743CC">
              <w:rPr>
                <w:rFonts w:ascii="Arial" w:hAnsi="Arial" w:cs="Arial"/>
                <w:sz w:val="22"/>
                <w:szCs w:val="22"/>
              </w:rPr>
              <w:t xml:space="preserve">Πτυχίο Τεχνικού Επαγγελματικού Λυκείου (ΤΕΛ) Μηχανολογικού Τομέα </w:t>
            </w:r>
            <w:r w:rsidRPr="005743C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ή </w:t>
            </w:r>
            <w:r w:rsidRPr="005743CC">
              <w:rPr>
                <w:rFonts w:ascii="Arial" w:hAnsi="Arial" w:cs="Arial"/>
                <w:sz w:val="22"/>
                <w:szCs w:val="22"/>
              </w:rPr>
              <w:t xml:space="preserve">Τομέα  Ναυτικού (Τμήμα Μηχανικού Εμπορικού Ναυτικού) </w:t>
            </w:r>
            <w:r w:rsidRPr="005743C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ή </w:t>
            </w:r>
            <w:r w:rsidRPr="005743CC">
              <w:rPr>
                <w:rFonts w:ascii="Arial" w:hAnsi="Arial" w:cs="Arial"/>
                <w:sz w:val="22"/>
                <w:szCs w:val="22"/>
              </w:rPr>
              <w:t xml:space="preserve">Απολυτήριος Τίτλος Κλάδου Μηχανολογίας Ενιαίου Πολυκλαδικού Λυκείου (ΕΠΛ) </w:t>
            </w:r>
            <w:r w:rsidRPr="005743CC">
              <w:rPr>
                <w:rFonts w:ascii="Arial" w:hAnsi="Arial" w:cs="Arial"/>
                <w:b/>
                <w:bCs/>
                <w:sz w:val="22"/>
                <w:szCs w:val="22"/>
              </w:rPr>
              <w:t>ή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5743CC">
              <w:rPr>
                <w:rFonts w:ascii="Arial" w:hAnsi="Arial" w:cs="Arial"/>
                <w:sz w:val="22"/>
                <w:szCs w:val="22"/>
              </w:rPr>
              <w:t xml:space="preserve">Πτυχίο Μέσης Τεχνικής Επαγγελματικής Σχολής (ΤΕΣ) Μηχανολογικών Ειδικοτήτων </w:t>
            </w:r>
            <w:r w:rsidRPr="005743CC">
              <w:rPr>
                <w:rFonts w:ascii="Arial" w:hAnsi="Arial" w:cs="Arial"/>
                <w:b/>
                <w:bCs/>
                <w:sz w:val="22"/>
                <w:szCs w:val="22"/>
              </w:rPr>
              <w:t>ή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5743CC">
              <w:rPr>
                <w:rFonts w:ascii="Arial" w:hAnsi="Arial" w:cs="Arial"/>
                <w:sz w:val="22"/>
                <w:szCs w:val="22"/>
              </w:rPr>
              <w:t xml:space="preserve">Πτυχίο ή Δίπλωμα Α΄ ή Β΄ Κύκλου Σπουδών  Μηχανολογικού Τομέα  Τεχνικών Επαγγελματικών Εκπαιδευτηρίων (ΤΕΕ)  </w:t>
            </w:r>
            <w:r w:rsidRPr="005743CC">
              <w:rPr>
                <w:rFonts w:ascii="Arial" w:hAnsi="Arial" w:cs="Arial"/>
                <w:b/>
                <w:sz w:val="22"/>
                <w:szCs w:val="22"/>
              </w:rPr>
              <w:t>ή </w:t>
            </w:r>
            <w:r w:rsidRPr="005743C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5743CC">
              <w:rPr>
                <w:rFonts w:ascii="Arial" w:hAnsi="Arial" w:cs="Arial"/>
                <w:bCs/>
                <w:sz w:val="22"/>
                <w:szCs w:val="22"/>
              </w:rPr>
              <w:t xml:space="preserve">Τομέα  Ναυτικού </w:t>
            </w:r>
            <w:r w:rsidRPr="005743CC">
              <w:rPr>
                <w:rFonts w:ascii="Arial" w:hAnsi="Arial" w:cs="Arial"/>
                <w:b/>
                <w:bCs/>
                <w:sz w:val="22"/>
                <w:szCs w:val="22"/>
              </w:rPr>
              <w:t>ή</w:t>
            </w:r>
            <w:r w:rsidRPr="005743CC">
              <w:rPr>
                <w:rFonts w:ascii="Arial" w:hAnsi="Arial" w:cs="Arial"/>
                <w:bCs/>
                <w:sz w:val="22"/>
                <w:szCs w:val="22"/>
              </w:rPr>
              <w:t xml:space="preserve"> Ναυτιλιακού (Τμήμα Μηχανικού Εμπορικού Ναυτικού) </w:t>
            </w:r>
            <w:r w:rsidRPr="005743CC">
              <w:rPr>
                <w:rFonts w:ascii="Arial" w:hAnsi="Arial" w:cs="Arial"/>
                <w:b/>
                <w:bCs/>
                <w:sz w:val="22"/>
                <w:szCs w:val="22"/>
              </w:rPr>
              <w:t>ή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5743CC">
              <w:rPr>
                <w:rFonts w:ascii="Arial" w:hAnsi="Arial" w:cs="Arial"/>
                <w:bCs/>
                <w:sz w:val="22"/>
                <w:szCs w:val="22"/>
              </w:rPr>
              <w:t xml:space="preserve">Πτυχίο Επαγγελματικού Λυκείου (ΕΠΑΛ) </w:t>
            </w:r>
            <w:r w:rsidRPr="005743CC">
              <w:rPr>
                <w:rFonts w:ascii="Arial" w:hAnsi="Arial" w:cs="Arial"/>
                <w:sz w:val="22"/>
                <w:szCs w:val="22"/>
              </w:rPr>
              <w:t xml:space="preserve">Μηχανολογικού Τομέα </w:t>
            </w:r>
            <w:r w:rsidRPr="005743CC">
              <w:rPr>
                <w:rFonts w:ascii="Arial" w:hAnsi="Arial" w:cs="Arial"/>
                <w:b/>
                <w:bCs/>
                <w:sz w:val="22"/>
                <w:szCs w:val="22"/>
              </w:rPr>
              <w:t>ή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5743CC">
              <w:rPr>
                <w:rFonts w:ascii="Arial" w:hAnsi="Arial" w:cs="Arial"/>
                <w:bCs/>
                <w:sz w:val="22"/>
                <w:szCs w:val="22"/>
              </w:rPr>
              <w:t xml:space="preserve">Πτυχίο  Επαγγελματικών Σχολών (ΕΠΑΣ) </w:t>
            </w:r>
            <w:r w:rsidRPr="005743CC">
              <w:rPr>
                <w:rFonts w:ascii="Arial" w:hAnsi="Arial" w:cs="Arial"/>
                <w:sz w:val="22"/>
                <w:szCs w:val="22"/>
              </w:rPr>
              <w:t xml:space="preserve">Μηχανολογικού Τομέα </w:t>
            </w:r>
            <w:r w:rsidRPr="005743CC">
              <w:rPr>
                <w:rFonts w:ascii="Arial" w:hAnsi="Arial" w:cs="Arial"/>
                <w:b/>
                <w:bCs/>
                <w:sz w:val="22"/>
                <w:szCs w:val="22"/>
              </w:rPr>
              <w:t>ή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5743CC">
              <w:rPr>
                <w:rFonts w:ascii="Arial" w:hAnsi="Arial" w:cs="Arial"/>
                <w:sz w:val="22"/>
                <w:szCs w:val="22"/>
              </w:rPr>
              <w:t xml:space="preserve">Πτυχίο Σχολών Μαθητείας Ο.Α.Ε.Δ. (Μέσης Στάθμης Ν. 1346/83) (ΦΕΚ 46/τ.Α.) Μηχανολογικών Ειδικοτήτων </w:t>
            </w:r>
            <w:r w:rsidRPr="005743C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ή </w:t>
            </w:r>
            <w:r w:rsidRPr="005743CC">
              <w:rPr>
                <w:rFonts w:ascii="Arial" w:hAnsi="Arial" w:cs="Arial"/>
                <w:sz w:val="22"/>
                <w:szCs w:val="22"/>
              </w:rPr>
              <w:t xml:space="preserve">Πτυχίο άλλης ισότιμης Σχολής της ημεδαπής ή αλλοδαπής αντίστοιχου Κλάδου, Τομέα ή Ειδικότητας.  </w:t>
            </w:r>
          </w:p>
          <w:p w:rsidR="00A04D53" w:rsidRDefault="00A04D53" w:rsidP="00BF1427">
            <w:pPr>
              <w:pStyle w:val="BodyTextIndent"/>
              <w:tabs>
                <w:tab w:val="left" w:pos="395"/>
              </w:tabs>
              <w:spacing w:after="40" w:line="260" w:lineRule="exact"/>
              <w:ind w:left="113" w:right="113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A04D53" w:rsidRPr="00703290" w:rsidRDefault="00A04D53" w:rsidP="00BF1427">
            <w:pPr>
              <w:pStyle w:val="BodyTextIndent"/>
              <w:tabs>
                <w:tab w:val="left" w:pos="395"/>
              </w:tabs>
              <w:spacing w:after="40" w:line="260" w:lineRule="exact"/>
              <w:ind w:left="113" w:right="11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E6E5F">
              <w:rPr>
                <w:rFonts w:ascii="Arial" w:hAnsi="Arial" w:cs="Arial"/>
                <w:b/>
                <w:sz w:val="22"/>
                <w:szCs w:val="22"/>
              </w:rPr>
              <w:t>2)</w:t>
            </w:r>
            <w:r w:rsidRPr="00703290">
              <w:rPr>
                <w:rFonts w:ascii="Arial" w:hAnsi="Arial" w:cs="Arial"/>
                <w:sz w:val="22"/>
                <w:szCs w:val="22"/>
              </w:rPr>
              <w:t xml:space="preserve">Επαγγελματική άδεια (βεβαίωση εγγραφής στο βιβλίο των Πτυχιούχων Μέσων Τεχνικών Σχολών ειδικότητας Μηχανολόγου) </w:t>
            </w:r>
            <w:r w:rsidRPr="00703290">
              <w:rPr>
                <w:rFonts w:ascii="Arial" w:hAnsi="Arial" w:cs="Arial"/>
                <w:b/>
                <w:sz w:val="22"/>
                <w:szCs w:val="22"/>
              </w:rPr>
              <w:t>ή</w:t>
            </w:r>
            <w:r w:rsidRPr="0070329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03290">
              <w:rPr>
                <w:rFonts w:ascii="Arial" w:hAnsi="Arial" w:cs="Arial"/>
                <w:b/>
                <w:sz w:val="22"/>
                <w:szCs w:val="22"/>
              </w:rPr>
              <w:t>Βεβαίωση αναγγελίας Τεχνίτη Μηχανικού εγκαταστ</w:t>
            </w:r>
            <w:r>
              <w:rPr>
                <w:rFonts w:ascii="Arial" w:hAnsi="Arial" w:cs="Arial"/>
                <w:b/>
                <w:sz w:val="22"/>
                <w:szCs w:val="22"/>
              </w:rPr>
              <w:t>άσεων του Π.Δ.115/2012</w:t>
            </w:r>
            <w:r w:rsidRPr="00703290">
              <w:rPr>
                <w:rFonts w:ascii="Arial" w:hAnsi="Arial" w:cs="Arial"/>
                <w:b/>
                <w:sz w:val="22"/>
                <w:szCs w:val="22"/>
              </w:rPr>
              <w:t>*.</w:t>
            </w:r>
          </w:p>
          <w:p w:rsidR="00A04D53" w:rsidRPr="0057573B" w:rsidRDefault="00A04D53" w:rsidP="00C45097">
            <w:pPr>
              <w:autoSpaceDE w:val="0"/>
              <w:autoSpaceDN w:val="0"/>
              <w:adjustRightInd w:val="0"/>
              <w:spacing w:after="40" w:line="260" w:lineRule="exact"/>
              <w:ind w:left="113" w:right="113"/>
              <w:jc w:val="both"/>
              <w:rPr>
                <w:rFonts w:ascii="Arial" w:hAnsi="Arial" w:cs="Arial"/>
                <w:b/>
                <w:szCs w:val="22"/>
              </w:rPr>
            </w:pPr>
          </w:p>
          <w:p w:rsidR="00A04D53" w:rsidRDefault="00A04D53" w:rsidP="00C45097">
            <w:pPr>
              <w:autoSpaceDE w:val="0"/>
              <w:autoSpaceDN w:val="0"/>
              <w:adjustRightInd w:val="0"/>
              <w:spacing w:after="40" w:line="260" w:lineRule="exact"/>
              <w:ind w:left="113" w:right="113"/>
              <w:jc w:val="both"/>
              <w:rPr>
                <w:rFonts w:ascii="Arial" w:hAnsi="Arial" w:cs="Arial"/>
                <w:b/>
                <w:szCs w:val="22"/>
              </w:rPr>
            </w:pPr>
          </w:p>
          <w:p w:rsidR="00A04D53" w:rsidRPr="00703290" w:rsidRDefault="00A04D53" w:rsidP="00C45097">
            <w:pPr>
              <w:autoSpaceDE w:val="0"/>
              <w:autoSpaceDN w:val="0"/>
              <w:adjustRightInd w:val="0"/>
              <w:spacing w:after="40" w:line="260" w:lineRule="exact"/>
              <w:ind w:left="113" w:right="113"/>
              <w:jc w:val="both"/>
              <w:rPr>
                <w:rFonts w:ascii="Arial" w:hAnsi="Arial" w:cs="Arial"/>
                <w:b/>
                <w:szCs w:val="22"/>
              </w:rPr>
            </w:pPr>
            <w:r w:rsidRPr="00703290">
              <w:rPr>
                <w:rFonts w:ascii="Arial" w:hAnsi="Arial" w:cs="Arial"/>
                <w:b/>
                <w:sz w:val="22"/>
                <w:szCs w:val="22"/>
              </w:rPr>
              <w:t xml:space="preserve">ΠΡΟΣΟΧΗ: </w:t>
            </w:r>
            <w:r w:rsidRPr="00703290">
              <w:rPr>
                <w:rFonts w:ascii="Arial" w:hAnsi="Arial" w:cs="Arial"/>
                <w:sz w:val="22"/>
                <w:szCs w:val="22"/>
              </w:rPr>
              <w:t xml:space="preserve">Οι ανωτέρω άδειες </w:t>
            </w:r>
            <w:r w:rsidRPr="007F2713">
              <w:rPr>
                <w:rFonts w:ascii="Arial" w:hAnsi="Arial" w:cs="Arial"/>
                <w:b/>
                <w:sz w:val="22"/>
                <w:szCs w:val="22"/>
                <w:u w:val="single"/>
              </w:rPr>
              <w:t>πρέπει να είναι σε ισχύ</w:t>
            </w:r>
            <w:r w:rsidRPr="00703290">
              <w:rPr>
                <w:rFonts w:ascii="Arial" w:hAnsi="Arial" w:cs="Arial"/>
                <w:sz w:val="22"/>
                <w:szCs w:val="22"/>
              </w:rPr>
              <w:t>, σύμφωνα με τις προβλεπόμενες διατάξεις.</w:t>
            </w:r>
          </w:p>
          <w:p w:rsidR="00A04D53" w:rsidRDefault="00A04D53" w:rsidP="002F68D4">
            <w:pPr>
              <w:autoSpaceDE w:val="0"/>
              <w:autoSpaceDN w:val="0"/>
              <w:adjustRightInd w:val="0"/>
              <w:spacing w:after="40" w:line="260" w:lineRule="exact"/>
              <w:ind w:left="113" w:right="113"/>
              <w:jc w:val="both"/>
              <w:rPr>
                <w:rFonts w:ascii="Arial" w:hAnsi="Arial" w:cs="Arial"/>
                <w:b/>
                <w:szCs w:val="22"/>
              </w:rPr>
            </w:pPr>
            <w:r w:rsidRPr="00703290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p w:rsidR="00A04D53" w:rsidRDefault="00A04D53" w:rsidP="002F68D4">
            <w:pPr>
              <w:autoSpaceDE w:val="0"/>
              <w:autoSpaceDN w:val="0"/>
              <w:adjustRightInd w:val="0"/>
              <w:spacing w:after="40" w:line="260" w:lineRule="exact"/>
              <w:ind w:left="113" w:right="113"/>
              <w:jc w:val="both"/>
              <w:rPr>
                <w:rFonts w:ascii="Arial" w:hAnsi="Arial" w:cs="Arial"/>
                <w:b/>
                <w:szCs w:val="22"/>
              </w:rPr>
            </w:pPr>
          </w:p>
          <w:p w:rsidR="00A04D53" w:rsidRPr="00703290" w:rsidRDefault="00A04D53" w:rsidP="002F68D4">
            <w:pPr>
              <w:autoSpaceDE w:val="0"/>
              <w:autoSpaceDN w:val="0"/>
              <w:adjustRightInd w:val="0"/>
              <w:spacing w:after="40" w:line="260" w:lineRule="exact"/>
              <w:ind w:left="113" w:right="113"/>
              <w:jc w:val="both"/>
              <w:rPr>
                <w:rFonts w:ascii="Arial" w:hAnsi="Arial" w:cs="Arial"/>
                <w:szCs w:val="22"/>
              </w:rPr>
            </w:pPr>
            <w:r w:rsidRPr="00703290">
              <w:rPr>
                <w:rFonts w:ascii="Arial" w:hAnsi="Arial" w:cs="Arial"/>
                <w:b/>
                <w:sz w:val="22"/>
                <w:szCs w:val="22"/>
              </w:rPr>
              <w:t xml:space="preserve">*ΕΠΙΣΗΜΑΝΣΗ: </w:t>
            </w:r>
            <w:r w:rsidRPr="00703290">
              <w:rPr>
                <w:rFonts w:ascii="Arial" w:hAnsi="Arial" w:cs="Arial"/>
                <w:sz w:val="22"/>
                <w:szCs w:val="22"/>
              </w:rPr>
              <w:t xml:space="preserve">Υποψήφιοι που κατείχαν άδεια την οποία </w:t>
            </w:r>
            <w:r w:rsidRPr="00703290">
              <w:rPr>
                <w:rFonts w:ascii="Arial" w:hAnsi="Arial" w:cs="Arial"/>
                <w:b/>
                <w:sz w:val="22"/>
                <w:szCs w:val="22"/>
              </w:rPr>
              <w:t>αντικατέστησαν</w:t>
            </w:r>
            <w:r w:rsidRPr="00703290">
              <w:rPr>
                <w:rFonts w:ascii="Arial" w:hAnsi="Arial" w:cs="Arial"/>
                <w:sz w:val="22"/>
                <w:szCs w:val="22"/>
              </w:rPr>
              <w:t xml:space="preserve">  βάσει του </w:t>
            </w:r>
            <w:r w:rsidRPr="00703290">
              <w:rPr>
                <w:rFonts w:ascii="Arial" w:hAnsi="Arial" w:cs="Arial"/>
                <w:b/>
                <w:sz w:val="22"/>
                <w:szCs w:val="22"/>
              </w:rPr>
              <w:t>Π.Δ 115/2012</w:t>
            </w:r>
            <w:r w:rsidRPr="00703290">
              <w:rPr>
                <w:rFonts w:ascii="Arial" w:hAnsi="Arial" w:cs="Arial"/>
                <w:sz w:val="22"/>
                <w:szCs w:val="22"/>
              </w:rPr>
              <w:t xml:space="preserve">, εφόσον </w:t>
            </w:r>
            <w:r w:rsidRPr="00703290">
              <w:rPr>
                <w:rFonts w:ascii="Arial" w:hAnsi="Arial" w:cs="Arial"/>
                <w:sz w:val="22"/>
                <w:szCs w:val="22"/>
                <w:u w:val="single"/>
              </w:rPr>
              <w:t xml:space="preserve">στη  νέα άδεια </w:t>
            </w:r>
            <w:r w:rsidRPr="00703290">
              <w:rPr>
                <w:rFonts w:ascii="Arial" w:hAnsi="Arial" w:cs="Arial"/>
                <w:b/>
                <w:sz w:val="22"/>
                <w:szCs w:val="22"/>
                <w:u w:val="single"/>
              </w:rPr>
              <w:t>ή</w:t>
            </w:r>
            <w:r w:rsidRPr="00703290">
              <w:rPr>
                <w:rFonts w:ascii="Arial" w:hAnsi="Arial" w:cs="Arial"/>
                <w:sz w:val="22"/>
                <w:szCs w:val="22"/>
                <w:u w:val="single"/>
              </w:rPr>
              <w:t xml:space="preserve"> βεβαίωση αναγγελίας</w:t>
            </w:r>
            <w:r w:rsidRPr="0070329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03290">
              <w:rPr>
                <w:rFonts w:ascii="Arial" w:hAnsi="Arial" w:cs="Arial"/>
                <w:b/>
                <w:sz w:val="22"/>
                <w:szCs w:val="22"/>
              </w:rPr>
              <w:t>δεν αναγράφεται η αρχική άδεια και η ημεροχρονολογία κτήσης αυτής</w:t>
            </w:r>
            <w:r w:rsidRPr="00703290">
              <w:rPr>
                <w:rFonts w:ascii="Arial" w:hAnsi="Arial" w:cs="Arial"/>
                <w:sz w:val="22"/>
                <w:szCs w:val="22"/>
              </w:rPr>
              <w:t>, οφείλουν να προσκομίσουν σχετική βεβαίωση της αρμόδιας υπηρεσίας από την οποία να προκύπτουν τα ανωτέρω στοιχεία.</w:t>
            </w:r>
          </w:p>
          <w:p w:rsidR="00A04D53" w:rsidRPr="00703290" w:rsidRDefault="00A04D53" w:rsidP="002F68D4">
            <w:pPr>
              <w:autoSpaceDE w:val="0"/>
              <w:autoSpaceDN w:val="0"/>
              <w:adjustRightInd w:val="0"/>
              <w:spacing w:after="40" w:line="260" w:lineRule="exact"/>
              <w:ind w:left="113" w:right="113"/>
              <w:jc w:val="both"/>
              <w:rPr>
                <w:rFonts w:ascii="Arial" w:hAnsi="Arial" w:cs="Arial"/>
                <w:b/>
                <w:szCs w:val="22"/>
              </w:rPr>
            </w:pPr>
            <w:r w:rsidRPr="00703290">
              <w:rPr>
                <w:rFonts w:ascii="Arial" w:hAnsi="Arial" w:cs="Arial"/>
                <w:b/>
                <w:sz w:val="22"/>
                <w:szCs w:val="22"/>
              </w:rPr>
              <w:t>Η εν λόγω βεβαίωση απαιτείται, προκειμένου να προσμετρηθεί το βαθμολογούμενο κριτήριο της εμπειρίας.</w:t>
            </w:r>
          </w:p>
          <w:p w:rsidR="00A04D53" w:rsidRDefault="00A04D53" w:rsidP="002F68D4">
            <w:pPr>
              <w:autoSpaceDE w:val="0"/>
              <w:autoSpaceDN w:val="0"/>
              <w:adjustRightInd w:val="0"/>
              <w:spacing w:after="40" w:line="260" w:lineRule="exact"/>
              <w:ind w:left="113" w:right="113"/>
              <w:jc w:val="both"/>
              <w:rPr>
                <w:rFonts w:ascii="Arial" w:hAnsi="Arial" w:cs="Arial"/>
                <w:b/>
                <w:szCs w:val="22"/>
              </w:rPr>
            </w:pPr>
          </w:p>
          <w:p w:rsidR="00A04D53" w:rsidRPr="00133D04" w:rsidRDefault="00A04D53" w:rsidP="00EB4F8E">
            <w:pPr>
              <w:autoSpaceDE w:val="0"/>
              <w:autoSpaceDN w:val="0"/>
              <w:adjustRightInd w:val="0"/>
              <w:spacing w:after="40" w:line="260" w:lineRule="exact"/>
              <w:ind w:left="85" w:right="113"/>
              <w:jc w:val="both"/>
              <w:rPr>
                <w:rFonts w:ascii="Arial" w:hAnsi="Arial" w:cs="Arial"/>
                <w:szCs w:val="22"/>
              </w:rPr>
            </w:pPr>
            <w:r w:rsidRPr="00703290">
              <w:rPr>
                <w:rFonts w:ascii="Arial" w:hAnsi="Arial" w:cs="Arial"/>
                <w:b/>
                <w:sz w:val="22"/>
                <w:szCs w:val="22"/>
              </w:rPr>
              <w:t xml:space="preserve">ΣΗΜΕΙΩΣΗ:  </w:t>
            </w:r>
            <w:r w:rsidRPr="00703290">
              <w:rPr>
                <w:rFonts w:ascii="Arial" w:hAnsi="Arial" w:cs="Arial"/>
                <w:b/>
                <w:sz w:val="22"/>
                <w:szCs w:val="22"/>
                <w:u w:val="single"/>
              </w:rPr>
              <w:t>Όσοι προσληφθούν με Εγγραφή στο Βιβλίο Πτυχιούχων Μέσων Τεχνικών Σχολών ειδικότητας Μηχανολόγου ή με Βεβαίωση Αναγγελίας του Π.Δ. 115/2012 θα συμμετέχουν στις παραπάνω εργασίες υπό τις οδηγίες προσώπου που έχει το προς τούτο δικαίωμα.</w:t>
            </w:r>
          </w:p>
        </w:tc>
      </w:tr>
      <w:tr w:rsidR="00A04D53" w:rsidTr="007A4485">
        <w:trPr>
          <w:gridBefore w:val="1"/>
          <w:trHeight w:val="561"/>
          <w:jc w:val="center"/>
        </w:trPr>
        <w:tc>
          <w:tcPr>
            <w:tcW w:w="3040" w:type="dxa"/>
          </w:tcPr>
          <w:p w:rsidR="00A04D53" w:rsidRDefault="00A04D53" w:rsidP="007A4485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</w:rPr>
            </w:pPr>
          </w:p>
          <w:p w:rsidR="00A04D53" w:rsidRPr="00664BEC" w:rsidRDefault="00A04D53" w:rsidP="007A4485">
            <w:pPr>
              <w:tabs>
                <w:tab w:val="left" w:pos="567"/>
              </w:tabs>
              <w:rPr>
                <w:rFonts w:ascii="Arial" w:hAnsi="Arial" w:cs="Arial"/>
                <w:b/>
                <w:szCs w:val="22"/>
              </w:rPr>
            </w:pPr>
          </w:p>
          <w:p w:rsidR="00A04D53" w:rsidRPr="009E0EE0" w:rsidRDefault="00A04D53" w:rsidP="007A4485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</w:rPr>
            </w:pPr>
          </w:p>
          <w:p w:rsidR="00A04D53" w:rsidRPr="009E0EE0" w:rsidRDefault="00A04D53" w:rsidP="007A4485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</w:rPr>
            </w:pPr>
          </w:p>
          <w:p w:rsidR="00A04D53" w:rsidRPr="009E0EE0" w:rsidRDefault="00A04D53" w:rsidP="007A4485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</w:rPr>
            </w:pPr>
          </w:p>
          <w:p w:rsidR="00A04D53" w:rsidRPr="009E0EE0" w:rsidRDefault="00A04D53" w:rsidP="007A4485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</w:rPr>
            </w:pPr>
          </w:p>
          <w:p w:rsidR="00A04D53" w:rsidRPr="009E0EE0" w:rsidRDefault="00A04D53" w:rsidP="007A4485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</w:rPr>
            </w:pPr>
          </w:p>
          <w:p w:rsidR="00A04D53" w:rsidRPr="009E0EE0" w:rsidRDefault="00A04D53" w:rsidP="007A4485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</w:rPr>
            </w:pPr>
          </w:p>
          <w:p w:rsidR="00A04D53" w:rsidRPr="009E0EE0" w:rsidRDefault="00A04D53" w:rsidP="007A4485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</w:rPr>
            </w:pPr>
          </w:p>
          <w:p w:rsidR="00A04D53" w:rsidRPr="009E0EE0" w:rsidRDefault="00A04D53" w:rsidP="007A4485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</w:rPr>
            </w:pPr>
          </w:p>
          <w:p w:rsidR="00A04D53" w:rsidRPr="000765E7" w:rsidRDefault="00A04D53" w:rsidP="007A4485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</w:rPr>
            </w:pPr>
          </w:p>
          <w:p w:rsidR="00A04D53" w:rsidRPr="000765E7" w:rsidRDefault="00A04D53" w:rsidP="007A4485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</w:rPr>
            </w:pPr>
          </w:p>
          <w:p w:rsidR="00A04D53" w:rsidRPr="000765E7" w:rsidRDefault="00A04D53" w:rsidP="007A4485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</w:rPr>
            </w:pPr>
          </w:p>
          <w:p w:rsidR="00A04D53" w:rsidRPr="009E0EE0" w:rsidRDefault="00A04D53" w:rsidP="007A4485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</w:rPr>
            </w:pPr>
          </w:p>
          <w:p w:rsidR="00A04D53" w:rsidRPr="00A418F8" w:rsidRDefault="00A04D53" w:rsidP="007A4485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</w:rPr>
            </w:pPr>
            <w:r w:rsidRPr="00A418F8">
              <w:rPr>
                <w:rFonts w:ascii="Arial" w:hAnsi="Arial" w:cs="Arial"/>
                <w:b/>
                <w:sz w:val="22"/>
                <w:szCs w:val="22"/>
              </w:rPr>
              <w:t>204</w:t>
            </w:r>
          </w:p>
          <w:p w:rsidR="00A04D53" w:rsidRDefault="00A04D53" w:rsidP="00816853">
            <w:pPr>
              <w:pStyle w:val="212"/>
              <w:ind w:firstLine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418F8">
              <w:rPr>
                <w:rFonts w:ascii="Arial" w:hAnsi="Arial" w:cs="Arial"/>
                <w:b/>
                <w:bCs/>
                <w:sz w:val="22"/>
                <w:szCs w:val="22"/>
              </w:rPr>
              <w:t>Οδηγών</w:t>
            </w:r>
            <w:r w:rsidRPr="0070329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  <w:p w:rsidR="00A04D53" w:rsidRPr="00580C79" w:rsidRDefault="00A04D53" w:rsidP="007A4485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580C79">
              <w:rPr>
                <w:rFonts w:ascii="Arial" w:hAnsi="Arial" w:cs="Arial"/>
                <w:b/>
                <w:bCs/>
                <w:sz w:val="22"/>
                <w:szCs w:val="22"/>
                <w:highlight w:val="yellow"/>
              </w:rPr>
              <w:t>(χωρίς κάρτα ψηφιακού ταχογράφου)</w:t>
            </w:r>
          </w:p>
          <w:p w:rsidR="00A04D53" w:rsidRPr="00580C79" w:rsidRDefault="00A04D53" w:rsidP="007A4485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bCs/>
                <w:szCs w:val="22"/>
              </w:rPr>
            </w:pPr>
          </w:p>
          <w:p w:rsidR="00A04D53" w:rsidRDefault="00A04D53" w:rsidP="007A4485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bCs/>
                <w:szCs w:val="22"/>
              </w:rPr>
            </w:pPr>
          </w:p>
          <w:p w:rsidR="00A04D53" w:rsidRDefault="00A04D53" w:rsidP="007A4485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bCs/>
                <w:szCs w:val="22"/>
              </w:rPr>
            </w:pPr>
          </w:p>
          <w:p w:rsidR="00A04D53" w:rsidRDefault="00A04D53" w:rsidP="007A4485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bCs/>
                <w:szCs w:val="22"/>
              </w:rPr>
            </w:pPr>
          </w:p>
          <w:p w:rsidR="00A04D53" w:rsidRDefault="00A04D53" w:rsidP="007A4485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bCs/>
                <w:szCs w:val="22"/>
              </w:rPr>
            </w:pPr>
          </w:p>
          <w:p w:rsidR="00A04D53" w:rsidRDefault="00A04D53" w:rsidP="007A4485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bCs/>
                <w:szCs w:val="22"/>
              </w:rPr>
            </w:pPr>
          </w:p>
          <w:p w:rsidR="00A04D53" w:rsidRDefault="00A04D53" w:rsidP="007A4485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bCs/>
                <w:szCs w:val="22"/>
              </w:rPr>
            </w:pPr>
          </w:p>
          <w:p w:rsidR="00A04D53" w:rsidRDefault="00A04D53" w:rsidP="007A4485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bCs/>
                <w:szCs w:val="22"/>
              </w:rPr>
            </w:pPr>
          </w:p>
          <w:p w:rsidR="00A04D53" w:rsidRDefault="00A04D53" w:rsidP="007A4485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bCs/>
                <w:szCs w:val="22"/>
              </w:rPr>
            </w:pPr>
          </w:p>
          <w:p w:rsidR="00A04D53" w:rsidRDefault="00A04D53" w:rsidP="007A4485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bCs/>
                <w:szCs w:val="22"/>
              </w:rPr>
            </w:pPr>
          </w:p>
          <w:p w:rsidR="00A04D53" w:rsidRDefault="00A04D53" w:rsidP="007A4485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bCs/>
                <w:szCs w:val="22"/>
              </w:rPr>
            </w:pPr>
          </w:p>
          <w:p w:rsidR="00A04D53" w:rsidRDefault="00A04D53" w:rsidP="007A4485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bCs/>
                <w:szCs w:val="22"/>
              </w:rPr>
            </w:pPr>
          </w:p>
          <w:p w:rsidR="00A04D53" w:rsidRDefault="00A04D53" w:rsidP="007A4485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bCs/>
                <w:szCs w:val="22"/>
              </w:rPr>
            </w:pPr>
          </w:p>
          <w:p w:rsidR="00A04D53" w:rsidRDefault="00A04D53" w:rsidP="007A4485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bCs/>
                <w:szCs w:val="22"/>
              </w:rPr>
            </w:pPr>
          </w:p>
          <w:p w:rsidR="00A04D53" w:rsidRDefault="00A04D53" w:rsidP="007A4485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bCs/>
                <w:szCs w:val="22"/>
              </w:rPr>
            </w:pPr>
          </w:p>
          <w:p w:rsidR="00A04D53" w:rsidRDefault="00A04D53" w:rsidP="007A4485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szCs w:val="22"/>
              </w:rPr>
            </w:pPr>
          </w:p>
          <w:p w:rsidR="00A04D53" w:rsidRPr="00301EE2" w:rsidRDefault="00A04D53" w:rsidP="007A4485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  <w:highlight w:val="yellow"/>
              </w:rPr>
            </w:pPr>
          </w:p>
        </w:tc>
        <w:tc>
          <w:tcPr>
            <w:tcW w:w="7858" w:type="dxa"/>
          </w:tcPr>
          <w:p w:rsidR="00A04D53" w:rsidRDefault="00A04D53" w:rsidP="00B656A1">
            <w:pPr>
              <w:tabs>
                <w:tab w:val="left" w:pos="567"/>
              </w:tabs>
              <w:spacing w:after="40" w:line="260" w:lineRule="exact"/>
              <w:ind w:right="113"/>
              <w:jc w:val="both"/>
              <w:rPr>
                <w:rFonts w:ascii="Arial" w:hAnsi="Arial" w:cs="Arial"/>
                <w:b/>
                <w:bCs/>
                <w:szCs w:val="22"/>
                <w:u w:val="single"/>
              </w:rPr>
            </w:pPr>
            <w:r w:rsidRPr="004770B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</w:t>
            </w:r>
            <w:r w:rsidRPr="00B656A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03290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ΚΥΡΙΑ ΠΡΟΣΟΝΤΑ:</w:t>
            </w:r>
          </w:p>
          <w:p w:rsidR="00A04D53" w:rsidRDefault="00A04D53" w:rsidP="00050D6F">
            <w:pPr>
              <w:autoSpaceDE w:val="0"/>
              <w:autoSpaceDN w:val="0"/>
              <w:adjustRightInd w:val="0"/>
              <w:spacing w:after="40" w:line="260" w:lineRule="exact"/>
              <w:ind w:left="113" w:right="113"/>
              <w:jc w:val="both"/>
              <w:rPr>
                <w:rFonts w:ascii="Arial" w:hAnsi="Arial" w:cs="Arial"/>
                <w:szCs w:val="22"/>
                <w:lang w:eastAsia="en-US"/>
              </w:rPr>
            </w:pPr>
            <w:r w:rsidRPr="00CA3DDD">
              <w:rPr>
                <w:rFonts w:ascii="Arial" w:hAnsi="Arial" w:cs="Arial"/>
                <w:b/>
                <w:sz w:val="22"/>
                <w:szCs w:val="22"/>
              </w:rPr>
              <w:t>1)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FA4F13">
              <w:rPr>
                <w:rFonts w:ascii="Arial" w:hAnsi="Arial" w:cs="Arial"/>
                <w:sz w:val="22"/>
                <w:szCs w:val="22"/>
                <w:lang w:eastAsia="en-US"/>
              </w:rPr>
              <w:t xml:space="preserve">Δίπλωμα Επαγγελματικής Κατάρτισης ΙΕΚ ειδικοτήτων: (α) Τεχνικού Αυτοκινήτων Οχημάτων </w:t>
            </w:r>
            <w:r w:rsidRPr="0095297D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ή</w:t>
            </w:r>
            <w:r w:rsidRPr="00FA4F13">
              <w:rPr>
                <w:rFonts w:ascii="Arial" w:hAnsi="Arial" w:cs="Arial"/>
                <w:sz w:val="22"/>
                <w:szCs w:val="22"/>
                <w:lang w:eastAsia="en-US"/>
              </w:rPr>
              <w:t xml:space="preserve"> (β) Εκπαιδευτή Υποψηφίων Οδηγών Αυτοκινήτων </w:t>
            </w:r>
            <w:r w:rsidRPr="0095297D"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ή </w:t>
            </w:r>
            <w:r w:rsidRPr="00FA4F13">
              <w:rPr>
                <w:rFonts w:ascii="Arial" w:hAnsi="Arial" w:cs="Arial"/>
                <w:sz w:val="22"/>
                <w:szCs w:val="22"/>
                <w:lang w:eastAsia="en-US"/>
              </w:rPr>
              <w:t xml:space="preserve">Εκπαιδευτή Υποψηφίων Οδηγών Αυτοκινήτων και Μοτοσικλετών </w:t>
            </w:r>
            <w:r w:rsidRPr="0095297D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ή</w:t>
            </w:r>
            <w:r w:rsidRPr="00FA4F13">
              <w:rPr>
                <w:rFonts w:ascii="Arial" w:hAnsi="Arial" w:cs="Arial"/>
                <w:sz w:val="22"/>
                <w:szCs w:val="22"/>
                <w:lang w:eastAsia="en-US"/>
              </w:rPr>
              <w:t xml:space="preserve">  Πτυχίο Α' ή Β' κύκλου σπουδών ΤΕΕ ειδικότητας Μηχανών και Συστημάτων Αυτοκινήτου </w:t>
            </w:r>
            <w:r w:rsidRPr="0095297D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ή</w:t>
            </w:r>
            <w:r w:rsidRPr="00FA4F13">
              <w:rPr>
                <w:rFonts w:ascii="Arial" w:hAnsi="Arial" w:cs="Arial"/>
                <w:sz w:val="22"/>
                <w:szCs w:val="22"/>
                <w:lang w:eastAsia="en-US"/>
              </w:rPr>
              <w:t xml:space="preserve"> απολυτήριος τίτλος Ενιαίου Πολυκλαδικού Λυκείου τμήματος Μηχανικών Αυτοκινήτων ή απολυτήριος τίτλος Επαγγελματικού Λυκείου ειδικότητας Τεχνικού Οχημάτων </w:t>
            </w:r>
            <w:r w:rsidRPr="0095297D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ή</w:t>
            </w:r>
            <w:r w:rsidRPr="00FA4F13">
              <w:rPr>
                <w:rFonts w:ascii="Arial" w:hAnsi="Arial" w:cs="Arial"/>
                <w:sz w:val="22"/>
                <w:szCs w:val="22"/>
                <w:lang w:eastAsia="en-US"/>
              </w:rPr>
              <w:t xml:space="preserve"> ειδικότητας Μηχανικής Αυτοκινήτων του Τομέα Μηχανολογίας </w:t>
            </w:r>
            <w:r w:rsidRPr="0095297D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ή</w:t>
            </w:r>
            <w:r w:rsidRPr="00FA4F13">
              <w:rPr>
                <w:rFonts w:ascii="Arial" w:hAnsi="Arial" w:cs="Arial"/>
                <w:sz w:val="22"/>
                <w:szCs w:val="22"/>
                <w:lang w:eastAsia="en-US"/>
              </w:rPr>
              <w:t xml:space="preserve"> ειδικότητας Μηχανικών και Ηλεκτρολογικών Συστημάτων Αυτοκινήτου του Τομέα Οχημάτων </w:t>
            </w:r>
            <w:r w:rsidRPr="0095297D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ή</w:t>
            </w:r>
            <w:r w:rsidRPr="00FA4F13">
              <w:rPr>
                <w:rFonts w:ascii="Arial" w:hAnsi="Arial" w:cs="Arial"/>
                <w:sz w:val="22"/>
                <w:szCs w:val="22"/>
                <w:lang w:eastAsia="en-US"/>
              </w:rPr>
              <w:t xml:space="preserve"> Τεχνικής Επαγγελματικής Σχολής Δευτεροβάθμιας Εκπαίδευσης ειδικότητας Μηχανών Αυτοκινήτου </w:t>
            </w:r>
            <w:r w:rsidRPr="0095297D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ή</w:t>
            </w:r>
            <w:r w:rsidRPr="00FA4F13">
              <w:rPr>
                <w:rFonts w:ascii="Arial" w:hAnsi="Arial" w:cs="Arial"/>
                <w:sz w:val="22"/>
                <w:szCs w:val="22"/>
                <w:lang w:eastAsia="en-US"/>
              </w:rPr>
              <w:t xml:space="preserve"> Σχολής Μαθητείας του ΟΑΕΔ του ν. 1346/1983 ειδικότητας Μηχανοτεχνίτη Αυτοκινήτου </w:t>
            </w:r>
            <w:r w:rsidRPr="0095297D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ή</w:t>
            </w:r>
            <w:r w:rsidRPr="00FA4F13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r w:rsidRPr="0095297D">
              <w:rPr>
                <w:rFonts w:ascii="Arial" w:hAnsi="Arial" w:cs="Arial"/>
                <w:bCs/>
                <w:sz w:val="22"/>
                <w:szCs w:val="22"/>
                <w:u w:val="single"/>
                <w:lang w:eastAsia="en-US"/>
              </w:rPr>
              <w:t>συναφούς ειδικότητας</w:t>
            </w:r>
            <w:r w:rsidRPr="00FA4F13"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  <w:t>,</w:t>
            </w:r>
            <w:r w:rsidRPr="00FA4F13">
              <w:rPr>
                <w:rFonts w:ascii="Arial" w:hAnsi="Arial" w:cs="Arial"/>
                <w:sz w:val="22"/>
                <w:szCs w:val="22"/>
                <w:lang w:eastAsia="en-US"/>
              </w:rPr>
              <w:t xml:space="preserve"> δηλαδή: πτυχίο </w:t>
            </w:r>
            <w:r w:rsidRPr="0095297D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ή</w:t>
            </w:r>
            <w:r w:rsidRPr="00FA4F13">
              <w:rPr>
                <w:rFonts w:ascii="Arial" w:hAnsi="Arial" w:cs="Arial"/>
                <w:sz w:val="22"/>
                <w:szCs w:val="22"/>
                <w:lang w:eastAsia="en-US"/>
              </w:rPr>
              <w:t xml:space="preserve"> δίπλωμα </w:t>
            </w:r>
            <w:r w:rsidRPr="0095297D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ή</w:t>
            </w:r>
            <w:r w:rsidRPr="00FA4F13">
              <w:rPr>
                <w:rFonts w:ascii="Arial" w:hAnsi="Arial" w:cs="Arial"/>
                <w:sz w:val="22"/>
                <w:szCs w:val="22"/>
                <w:lang w:eastAsia="en-US"/>
              </w:rPr>
              <w:t xml:space="preserve"> απολυτήριος τίτλος Ηλεκτρολογικών Συστημάτων Αυτοκινήτου </w:t>
            </w:r>
            <w:r w:rsidRPr="0095297D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ή</w:t>
            </w:r>
            <w:r w:rsidRPr="00FA4F13">
              <w:rPr>
                <w:rFonts w:ascii="Arial" w:hAnsi="Arial" w:cs="Arial"/>
                <w:sz w:val="22"/>
                <w:szCs w:val="22"/>
                <w:lang w:eastAsia="en-US"/>
              </w:rPr>
              <w:t xml:space="preserve"> Ηλεκτρομηχανικών Συστημάτων και Αυτοματισμού Αυτοκινήτου </w:t>
            </w:r>
            <w:r w:rsidRPr="0095297D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ή</w:t>
            </w:r>
            <w:r w:rsidRPr="00FA4F13">
              <w:rPr>
                <w:rFonts w:ascii="Arial" w:hAnsi="Arial" w:cs="Arial"/>
                <w:sz w:val="22"/>
                <w:szCs w:val="22"/>
                <w:lang w:eastAsia="en-US"/>
              </w:rPr>
              <w:t xml:space="preserve"> Τεχνίτης Ηλεκτρολόγος Αυτοκινήτων Οχημάτων </w:t>
            </w:r>
            <w:r w:rsidRPr="0095297D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ή</w:t>
            </w:r>
            <w:r w:rsidRPr="00FA4F13">
              <w:rPr>
                <w:rFonts w:ascii="Arial" w:hAnsi="Arial" w:cs="Arial"/>
                <w:sz w:val="22"/>
                <w:szCs w:val="22"/>
                <w:lang w:eastAsia="en-US"/>
              </w:rPr>
              <w:t xml:space="preserve"> Ηλεκτρικού Συστήματος Αυτοκινήτου </w:t>
            </w:r>
            <w:r w:rsidRPr="0095297D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ή</w:t>
            </w:r>
            <w:r w:rsidRPr="00FA4F13">
              <w:rPr>
                <w:rFonts w:ascii="Arial" w:hAnsi="Arial" w:cs="Arial"/>
                <w:sz w:val="22"/>
                <w:szCs w:val="22"/>
                <w:lang w:eastAsia="en-US"/>
              </w:rPr>
              <w:t xml:space="preserve"> Ηλεκτροτεχνίτη Αυτοκινήτου </w:t>
            </w:r>
            <w:r w:rsidRPr="0095297D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ή</w:t>
            </w:r>
            <w:r w:rsidRPr="00FA4F13">
              <w:rPr>
                <w:rFonts w:ascii="Arial" w:hAnsi="Arial" w:cs="Arial"/>
                <w:sz w:val="22"/>
                <w:szCs w:val="22"/>
                <w:lang w:eastAsia="en-US"/>
              </w:rPr>
              <w:t xml:space="preserve"> Τεχνιτών Ηλεκτρολογικών Συστημάτων Αυτοκινήτων </w:t>
            </w:r>
            <w:r w:rsidRPr="0095297D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ή</w:t>
            </w:r>
            <w:r w:rsidRPr="00FA4F13">
              <w:rPr>
                <w:rFonts w:ascii="Arial" w:hAnsi="Arial" w:cs="Arial"/>
                <w:sz w:val="22"/>
                <w:szCs w:val="22"/>
                <w:lang w:eastAsia="en-US"/>
              </w:rPr>
              <w:t xml:space="preserve"> Τεχνιτών Μηχανών και Συστημάτων Αυτοκινήτου </w:t>
            </w:r>
            <w:r w:rsidRPr="0095297D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ή</w:t>
            </w:r>
            <w:r w:rsidRPr="00FA4F13">
              <w:rPr>
                <w:rFonts w:ascii="Arial" w:hAnsi="Arial" w:cs="Arial"/>
                <w:sz w:val="22"/>
                <w:szCs w:val="22"/>
                <w:lang w:eastAsia="en-US"/>
              </w:rPr>
              <w:t xml:space="preserve"> Ηλεκτρολόγου Αυτοκινήτων Οχημάτων </w:t>
            </w:r>
            <w:r w:rsidRPr="0095297D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ή</w:t>
            </w:r>
            <w:r w:rsidRPr="00FA4F13">
              <w:rPr>
                <w:rFonts w:ascii="Arial" w:hAnsi="Arial" w:cs="Arial"/>
                <w:sz w:val="22"/>
                <w:szCs w:val="22"/>
                <w:lang w:eastAsia="en-US"/>
              </w:rPr>
              <w:t xml:space="preserve"> Τεχνικού Μηχανοτρονικής </w:t>
            </w:r>
            <w:r w:rsidRPr="0095297D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ή</w:t>
            </w:r>
            <w:r w:rsidRPr="00FA4F13">
              <w:rPr>
                <w:rFonts w:ascii="Arial" w:hAnsi="Arial" w:cs="Arial"/>
                <w:sz w:val="22"/>
                <w:szCs w:val="22"/>
                <w:lang w:eastAsia="en-US"/>
              </w:rPr>
              <w:t xml:space="preserve"> αντίστοιχο πτυχίο </w:t>
            </w:r>
            <w:r w:rsidRPr="0095297D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ή</w:t>
            </w:r>
            <w:r w:rsidRPr="00FA4F13">
              <w:rPr>
                <w:rFonts w:ascii="Arial" w:hAnsi="Arial" w:cs="Arial"/>
                <w:sz w:val="22"/>
                <w:szCs w:val="22"/>
                <w:lang w:eastAsia="en-US"/>
              </w:rPr>
              <w:t xml:space="preserve"> δίπλωμα ή απολυτήριος τίτλος ΙΕΚ </w:t>
            </w:r>
            <w:r w:rsidRPr="0095297D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ή</w:t>
            </w:r>
            <w:r w:rsidRPr="00FA4F13">
              <w:rPr>
                <w:rFonts w:ascii="Arial" w:hAnsi="Arial" w:cs="Arial"/>
                <w:sz w:val="22"/>
                <w:szCs w:val="22"/>
                <w:lang w:eastAsia="en-US"/>
              </w:rPr>
              <w:t xml:space="preserve"> Επαγγελματικού Λυκείου </w:t>
            </w:r>
            <w:r w:rsidRPr="0095297D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ή</w:t>
            </w:r>
            <w:r w:rsidRPr="00FA4F13">
              <w:rPr>
                <w:rFonts w:ascii="Arial" w:hAnsi="Arial" w:cs="Arial"/>
                <w:sz w:val="22"/>
                <w:szCs w:val="22"/>
                <w:lang w:eastAsia="en-US"/>
              </w:rPr>
              <w:t xml:space="preserve"> Τεχνικού Επαγγελματικού Εκπαιδευτηρίου Α΄ ή Β΄ κύκλου σπουδών </w:t>
            </w:r>
            <w:r w:rsidRPr="0095297D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ή</w:t>
            </w:r>
            <w:r w:rsidRPr="00FA4F13">
              <w:rPr>
                <w:rFonts w:ascii="Arial" w:hAnsi="Arial" w:cs="Arial"/>
                <w:sz w:val="22"/>
                <w:szCs w:val="22"/>
                <w:lang w:eastAsia="en-US"/>
              </w:rPr>
              <w:t xml:space="preserve"> Ενιαίου Πολυκλαδικού Λυκείου </w:t>
            </w:r>
            <w:r w:rsidRPr="0095297D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ή</w:t>
            </w:r>
            <w:r w:rsidRPr="00FA4F13">
              <w:rPr>
                <w:rFonts w:ascii="Arial" w:hAnsi="Arial" w:cs="Arial"/>
                <w:sz w:val="22"/>
                <w:szCs w:val="22"/>
                <w:lang w:eastAsia="en-US"/>
              </w:rPr>
              <w:t xml:space="preserve"> Τεχνικού Επαγγελματικού Λυκείου </w:t>
            </w:r>
            <w:r w:rsidRPr="0095297D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ή</w:t>
            </w:r>
            <w:r w:rsidRPr="00FA4F13">
              <w:rPr>
                <w:rFonts w:ascii="Arial" w:hAnsi="Arial" w:cs="Arial"/>
                <w:sz w:val="22"/>
                <w:szCs w:val="22"/>
                <w:lang w:eastAsia="en-US"/>
              </w:rPr>
              <w:t xml:space="preserve"> Σχολής Επαγγελματικής Κατάρτισης </w:t>
            </w:r>
            <w:r w:rsidRPr="0095297D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ή</w:t>
            </w:r>
            <w:r w:rsidRPr="00FA4F13">
              <w:rPr>
                <w:rFonts w:ascii="Arial" w:hAnsi="Arial" w:cs="Arial"/>
                <w:sz w:val="22"/>
                <w:szCs w:val="22"/>
                <w:lang w:eastAsia="en-US"/>
              </w:rPr>
              <w:t xml:space="preserve"> Επαγγελματικής Σχολής </w:t>
            </w:r>
            <w:r w:rsidRPr="0095297D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ή</w:t>
            </w:r>
            <w:r w:rsidRPr="00FA4F13">
              <w:rPr>
                <w:rFonts w:ascii="Arial" w:hAnsi="Arial" w:cs="Arial"/>
                <w:sz w:val="22"/>
                <w:szCs w:val="22"/>
                <w:lang w:eastAsia="en-US"/>
              </w:rPr>
              <w:t xml:space="preserve"> Τεχνικής Επαγγελματικής Σχολής δευτεροβάθμιας εκπαίδευσης </w:t>
            </w:r>
            <w:r w:rsidRPr="0095297D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ή</w:t>
            </w:r>
            <w:r w:rsidRPr="00FA4F13">
              <w:rPr>
                <w:rFonts w:ascii="Arial" w:hAnsi="Arial" w:cs="Arial"/>
                <w:sz w:val="22"/>
                <w:szCs w:val="22"/>
                <w:lang w:eastAsia="en-US"/>
              </w:rPr>
              <w:t xml:space="preserve"> σχολής μαθητείας του ΟΑΕΔ του Ν. 1346/1983 ή Ν. 3475/2006 </w:t>
            </w:r>
            <w:r w:rsidRPr="0095297D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ή</w:t>
            </w:r>
            <w:r w:rsidRPr="00FA4F13">
              <w:rPr>
                <w:rFonts w:ascii="Arial" w:hAnsi="Arial" w:cs="Arial"/>
                <w:sz w:val="22"/>
                <w:szCs w:val="22"/>
                <w:lang w:eastAsia="en-US"/>
              </w:rPr>
              <w:t xml:space="preserve"> άλλος ισότιμος τίτλος σχολικής μονάδας της ημεδαπής </w:t>
            </w:r>
            <w:r w:rsidRPr="0095297D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ή</w:t>
            </w:r>
            <w:r w:rsidRPr="00FA4F13">
              <w:rPr>
                <w:rFonts w:ascii="Arial" w:hAnsi="Arial" w:cs="Arial"/>
                <w:sz w:val="22"/>
                <w:szCs w:val="22"/>
                <w:lang w:eastAsia="en-US"/>
              </w:rPr>
              <w:t xml:space="preserve"> αλλοδαπής, αντίστοιχης ειδικότητας.</w:t>
            </w:r>
          </w:p>
          <w:p w:rsidR="00A04D53" w:rsidRDefault="00A04D53" w:rsidP="00050D6F">
            <w:pPr>
              <w:autoSpaceDE w:val="0"/>
              <w:autoSpaceDN w:val="0"/>
              <w:adjustRightInd w:val="0"/>
              <w:spacing w:after="40" w:line="260" w:lineRule="exact"/>
              <w:ind w:left="113" w:right="113"/>
              <w:jc w:val="both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2) </w:t>
            </w:r>
            <w:r w:rsidRPr="00FA4F13">
              <w:rPr>
                <w:rFonts w:ascii="Arial" w:hAnsi="Arial" w:cs="Arial"/>
                <w:b/>
                <w:bCs/>
                <w:sz w:val="22"/>
                <w:szCs w:val="22"/>
              </w:rPr>
              <w:t>Ισχύουσες επαγγελματικές άδειες</w:t>
            </w:r>
            <w:r w:rsidRPr="00FA4F13">
              <w:rPr>
                <w:rFonts w:ascii="Arial" w:hAnsi="Arial" w:cs="Arial"/>
                <w:sz w:val="22"/>
                <w:szCs w:val="22"/>
              </w:rPr>
              <w:t xml:space="preserve"> οδήγησης αυτοκινήτου </w:t>
            </w:r>
            <w:r w:rsidRPr="00FA4F13">
              <w:rPr>
                <w:rFonts w:ascii="Arial" w:hAnsi="Arial" w:cs="Arial"/>
                <w:b/>
                <w:bCs/>
                <w:sz w:val="22"/>
                <w:szCs w:val="22"/>
              </w:rPr>
              <w:t>Γ΄</w:t>
            </w:r>
            <w:r w:rsidRPr="00B656A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(</w:t>
            </w:r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C</w:t>
            </w:r>
            <w:r w:rsidRPr="00B656A1">
              <w:rPr>
                <w:rFonts w:ascii="Arial" w:hAnsi="Arial" w:cs="Arial"/>
                <w:b/>
                <w:bCs/>
                <w:sz w:val="22"/>
                <w:szCs w:val="22"/>
              </w:rPr>
              <w:t>)</w:t>
            </w:r>
            <w:r w:rsidRPr="00FA4F1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&amp; </w:t>
            </w:r>
            <w:r w:rsidRPr="00B656A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              </w:t>
            </w:r>
            <w:r w:rsidRPr="00FA4F13">
              <w:rPr>
                <w:rFonts w:ascii="Arial" w:hAnsi="Arial" w:cs="Arial"/>
                <w:b/>
                <w:bCs/>
                <w:sz w:val="22"/>
                <w:szCs w:val="22"/>
              </w:rPr>
              <w:t>Δ΄</w:t>
            </w:r>
            <w:r w:rsidRPr="00B656A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(</w:t>
            </w:r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D</w:t>
            </w:r>
            <w:r w:rsidRPr="00B656A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) </w:t>
            </w:r>
            <w:r w:rsidRPr="00FA4F1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FA4F13">
              <w:rPr>
                <w:rFonts w:ascii="Arial" w:hAnsi="Arial" w:cs="Arial"/>
                <w:sz w:val="22"/>
                <w:szCs w:val="22"/>
              </w:rPr>
              <w:t>κατηγορίας.</w:t>
            </w:r>
          </w:p>
          <w:p w:rsidR="00A04D53" w:rsidRPr="00050D6F" w:rsidRDefault="00A04D53" w:rsidP="00050D6F">
            <w:pPr>
              <w:autoSpaceDE w:val="0"/>
              <w:autoSpaceDN w:val="0"/>
              <w:adjustRightInd w:val="0"/>
              <w:spacing w:after="40" w:line="260" w:lineRule="exact"/>
              <w:ind w:left="113" w:right="113"/>
              <w:jc w:val="both"/>
              <w:rPr>
                <w:rFonts w:ascii="Arial" w:hAnsi="Arial" w:cs="Arial"/>
                <w:b/>
                <w:szCs w:val="22"/>
                <w:u w:val="single"/>
              </w:rPr>
            </w:pPr>
            <w:r w:rsidRPr="00EF16EC">
              <w:rPr>
                <w:rFonts w:ascii="Arial" w:hAnsi="Arial" w:cs="Arial"/>
                <w:b/>
                <w:sz w:val="22"/>
                <w:szCs w:val="22"/>
              </w:rPr>
              <w:t>3)</w:t>
            </w:r>
            <w:r w:rsidRPr="00C74C01">
              <w:rPr>
                <w:rFonts w:ascii="Arial" w:hAnsi="Arial" w:cs="Arial"/>
                <w:b/>
                <w:szCs w:val="22"/>
              </w:rPr>
              <w:t xml:space="preserve"> </w:t>
            </w:r>
            <w:r w:rsidRPr="00050D6F">
              <w:rPr>
                <w:rFonts w:ascii="Arial" w:hAnsi="Arial" w:cs="Arial"/>
                <w:b/>
                <w:sz w:val="22"/>
                <w:szCs w:val="22"/>
                <w:u w:val="single"/>
                <w:lang w:eastAsia="en-US"/>
              </w:rPr>
              <w:t>Πιστοποιητικό Επαγγελματικής Ικανότητας (ΠΕΙ).</w:t>
            </w:r>
          </w:p>
          <w:p w:rsidR="00A04D53" w:rsidRPr="00C74C01" w:rsidRDefault="00A04D53" w:rsidP="00C45097">
            <w:pPr>
              <w:autoSpaceDE w:val="0"/>
              <w:autoSpaceDN w:val="0"/>
              <w:adjustRightInd w:val="0"/>
              <w:spacing w:after="40" w:line="260" w:lineRule="exact"/>
              <w:ind w:left="113" w:right="113" w:firstLine="227"/>
              <w:jc w:val="both"/>
              <w:rPr>
                <w:rFonts w:ascii="Arial" w:hAnsi="Arial" w:cs="Arial"/>
                <w:b/>
                <w:szCs w:val="22"/>
              </w:rPr>
            </w:pPr>
          </w:p>
          <w:p w:rsidR="00A04D53" w:rsidRPr="00726FEB" w:rsidRDefault="00A04D53" w:rsidP="00726FEB">
            <w:pPr>
              <w:tabs>
                <w:tab w:val="left" w:pos="567"/>
              </w:tabs>
              <w:spacing w:after="40" w:line="260" w:lineRule="exact"/>
              <w:ind w:right="113"/>
              <w:jc w:val="both"/>
              <w:rPr>
                <w:rFonts w:ascii="Arial" w:hAnsi="Arial" w:cs="Arial"/>
                <w:b/>
                <w:bCs/>
                <w:szCs w:val="22"/>
                <w:u w:val="single"/>
              </w:rPr>
            </w:pPr>
            <w:r w:rsidRPr="004770B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 </w:t>
            </w:r>
            <w:r w:rsidRPr="000765E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26FEB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ΠΡΟΣΟΝΤΑ Α΄ ΕΠΙΚΟΥΡΙΑΣ:</w:t>
            </w:r>
          </w:p>
          <w:p w:rsidR="00A04D53" w:rsidRPr="00726FEB" w:rsidRDefault="00A04D53" w:rsidP="001340BC">
            <w:pPr>
              <w:tabs>
                <w:tab w:val="left" w:pos="567"/>
              </w:tabs>
              <w:spacing w:after="40" w:line="260" w:lineRule="exact"/>
              <w:ind w:left="113" w:right="113"/>
              <w:jc w:val="both"/>
              <w:rPr>
                <w:rFonts w:ascii="Arial" w:hAnsi="Arial" w:cs="Arial"/>
                <w:b/>
                <w:szCs w:val="22"/>
              </w:rPr>
            </w:pPr>
            <w:r w:rsidRPr="00726FEB">
              <w:rPr>
                <w:rFonts w:ascii="Arial" w:hAnsi="Arial" w:cs="Arial"/>
                <w:b/>
                <w:sz w:val="22"/>
                <w:szCs w:val="22"/>
              </w:rPr>
              <w:t>(Εφόσον οι θέσεις δεν καλυφθούν από υποψηφίους με τα ανωτέρω προσόντα)</w:t>
            </w:r>
          </w:p>
          <w:p w:rsidR="00A04D53" w:rsidRDefault="00A04D53" w:rsidP="00BF5373">
            <w:pPr>
              <w:autoSpaceDE w:val="0"/>
              <w:autoSpaceDN w:val="0"/>
              <w:adjustRightInd w:val="0"/>
              <w:spacing w:after="40" w:line="260" w:lineRule="exact"/>
              <w:ind w:left="113" w:right="113"/>
              <w:jc w:val="both"/>
              <w:rPr>
                <w:rFonts w:ascii="Arial" w:hAnsi="Arial" w:cs="Arial"/>
                <w:szCs w:val="22"/>
                <w:lang w:eastAsia="en-US"/>
              </w:rPr>
            </w:pPr>
            <w:r w:rsidRPr="0095297D">
              <w:rPr>
                <w:rFonts w:ascii="Arial" w:hAnsi="Arial" w:cs="Arial"/>
                <w:b/>
                <w:sz w:val="22"/>
                <w:szCs w:val="22"/>
              </w:rPr>
              <w:t>1)</w:t>
            </w:r>
            <w:r w:rsidRPr="008654D7">
              <w:rPr>
                <w:rFonts w:ascii="Arial" w:hAnsi="Arial" w:cs="Arial"/>
                <w:color w:val="002060"/>
                <w:sz w:val="22"/>
                <w:szCs w:val="22"/>
              </w:rPr>
              <w:t xml:space="preserve"> </w:t>
            </w:r>
            <w:r w:rsidRPr="00FA4F13">
              <w:rPr>
                <w:rFonts w:ascii="Arial" w:hAnsi="Arial" w:cs="Arial"/>
                <w:sz w:val="22"/>
                <w:szCs w:val="22"/>
                <w:lang w:eastAsia="en-US"/>
              </w:rPr>
              <w:t xml:space="preserve">Οποιοσδήποτε απολυτήριος τίτλος σχολικής μονάδας </w:t>
            </w:r>
            <w:r w:rsidRPr="00FA4F13"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  <w:t xml:space="preserve">Δευτεροβάθμιας Εκπαίδευσης </w:t>
            </w:r>
            <w:r w:rsidRPr="00FA4F13">
              <w:rPr>
                <w:rFonts w:ascii="Arial" w:hAnsi="Arial" w:cs="Arial"/>
                <w:sz w:val="22"/>
                <w:szCs w:val="22"/>
                <w:lang w:eastAsia="en-US"/>
              </w:rPr>
              <w:t>της ημεδαπής ή ισότιμος τίτλος σχολών της αλλοδαπής.</w:t>
            </w:r>
          </w:p>
          <w:p w:rsidR="00A04D53" w:rsidRDefault="00A04D53" w:rsidP="00726FEB">
            <w:pPr>
              <w:autoSpaceDE w:val="0"/>
              <w:autoSpaceDN w:val="0"/>
              <w:adjustRightInd w:val="0"/>
              <w:spacing w:after="40" w:line="260" w:lineRule="exact"/>
              <w:ind w:left="113" w:right="113"/>
              <w:jc w:val="both"/>
              <w:rPr>
                <w:rFonts w:ascii="Arial" w:hAnsi="Arial" w:cs="Arial"/>
                <w:szCs w:val="22"/>
              </w:rPr>
            </w:pPr>
            <w:r w:rsidRPr="0095297D">
              <w:rPr>
                <w:rFonts w:ascii="Arial" w:hAnsi="Arial" w:cs="Arial"/>
                <w:b/>
                <w:sz w:val="22"/>
                <w:szCs w:val="22"/>
              </w:rPr>
              <w:t xml:space="preserve">2) </w:t>
            </w:r>
            <w:r w:rsidRPr="0095297D">
              <w:rPr>
                <w:rFonts w:ascii="Arial" w:hAnsi="Arial" w:cs="Arial"/>
                <w:b/>
                <w:bCs/>
                <w:sz w:val="22"/>
                <w:szCs w:val="22"/>
              </w:rPr>
              <w:t>Ισχύουσες</w:t>
            </w:r>
            <w:r w:rsidRPr="00FA4F1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επαγγελματικές άδειες</w:t>
            </w:r>
            <w:r w:rsidRPr="00FA4F13">
              <w:rPr>
                <w:rFonts w:ascii="Arial" w:hAnsi="Arial" w:cs="Arial"/>
                <w:sz w:val="22"/>
                <w:szCs w:val="22"/>
              </w:rPr>
              <w:t xml:space="preserve"> οδήγησης αυτοκινήτου </w:t>
            </w:r>
            <w:r w:rsidRPr="00FA4F13">
              <w:rPr>
                <w:rFonts w:ascii="Arial" w:hAnsi="Arial" w:cs="Arial"/>
                <w:b/>
                <w:bCs/>
                <w:sz w:val="22"/>
                <w:szCs w:val="22"/>
              </w:rPr>
              <w:t>Γ΄</w:t>
            </w:r>
            <w:r w:rsidRPr="00726FE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(</w:t>
            </w:r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C</w:t>
            </w:r>
            <w:r w:rsidRPr="00726FEB">
              <w:rPr>
                <w:rFonts w:ascii="Arial" w:hAnsi="Arial" w:cs="Arial"/>
                <w:b/>
                <w:bCs/>
                <w:sz w:val="22"/>
                <w:szCs w:val="22"/>
              </w:rPr>
              <w:t>)</w:t>
            </w:r>
            <w:r w:rsidRPr="00FA4F1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&amp; </w:t>
            </w:r>
            <w:r w:rsidRPr="00726FE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          </w:t>
            </w:r>
            <w:r w:rsidRPr="00FA4F1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Δ΄ </w:t>
            </w:r>
            <w:r w:rsidRPr="00726FEB">
              <w:rPr>
                <w:rFonts w:ascii="Arial" w:hAnsi="Arial" w:cs="Arial"/>
                <w:b/>
                <w:bCs/>
                <w:sz w:val="22"/>
                <w:szCs w:val="22"/>
              </w:rPr>
              <w:t>(</w:t>
            </w:r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D</w:t>
            </w:r>
            <w:r w:rsidRPr="00726FE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) </w:t>
            </w:r>
            <w:r w:rsidRPr="00FA4F13">
              <w:rPr>
                <w:rFonts w:ascii="Arial" w:hAnsi="Arial" w:cs="Arial"/>
                <w:sz w:val="22"/>
                <w:szCs w:val="22"/>
              </w:rPr>
              <w:t>κατηγορίας.</w:t>
            </w:r>
          </w:p>
          <w:p w:rsidR="00A04D53" w:rsidRPr="00726FEB" w:rsidRDefault="00A04D53" w:rsidP="00726FEB">
            <w:pPr>
              <w:autoSpaceDE w:val="0"/>
              <w:autoSpaceDN w:val="0"/>
              <w:adjustRightInd w:val="0"/>
              <w:spacing w:after="40" w:line="260" w:lineRule="exact"/>
              <w:ind w:right="113"/>
              <w:jc w:val="both"/>
              <w:rPr>
                <w:rFonts w:ascii="Arial" w:hAnsi="Arial" w:cs="Arial"/>
                <w:b/>
                <w:szCs w:val="22"/>
                <w:u w:val="single"/>
              </w:rPr>
            </w:pPr>
            <w:r w:rsidRPr="00726FEB">
              <w:rPr>
                <w:rFonts w:ascii="Arial" w:hAnsi="Arial" w:cs="Arial"/>
                <w:b/>
                <w:szCs w:val="22"/>
              </w:rPr>
              <w:t xml:space="preserve">  </w:t>
            </w:r>
            <w:r w:rsidRPr="00EF16EC">
              <w:rPr>
                <w:rFonts w:ascii="Arial" w:hAnsi="Arial" w:cs="Arial"/>
                <w:b/>
                <w:sz w:val="22"/>
                <w:szCs w:val="22"/>
              </w:rPr>
              <w:t>3)</w:t>
            </w:r>
            <w:r w:rsidRPr="00C74C01">
              <w:rPr>
                <w:rFonts w:ascii="Arial" w:hAnsi="Arial" w:cs="Arial"/>
                <w:b/>
                <w:szCs w:val="22"/>
              </w:rPr>
              <w:t xml:space="preserve"> </w:t>
            </w:r>
            <w:r w:rsidRPr="00726FEB">
              <w:rPr>
                <w:rFonts w:ascii="Arial" w:hAnsi="Arial" w:cs="Arial"/>
                <w:b/>
                <w:sz w:val="22"/>
                <w:szCs w:val="22"/>
                <w:u w:val="single"/>
                <w:lang w:eastAsia="en-US"/>
              </w:rPr>
              <w:t>Πιστοποιητικό Επαγγελματικής Ικανότητας (ΠΕΙ).</w:t>
            </w:r>
          </w:p>
          <w:p w:rsidR="00A04D53" w:rsidRPr="000765E7" w:rsidRDefault="00A04D53" w:rsidP="00726FEB">
            <w:pPr>
              <w:spacing w:after="40" w:line="260" w:lineRule="exact"/>
              <w:ind w:right="113"/>
              <w:jc w:val="both"/>
              <w:rPr>
                <w:rFonts w:ascii="Arial" w:hAnsi="Arial" w:cs="Arial"/>
                <w:b/>
                <w:bCs/>
                <w:szCs w:val="22"/>
                <w:lang w:eastAsia="en-US"/>
              </w:rPr>
            </w:pPr>
            <w:r w:rsidRPr="00726FEB"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  <w:t xml:space="preserve">   </w:t>
            </w:r>
          </w:p>
          <w:p w:rsidR="00A04D53" w:rsidRPr="000765E7" w:rsidRDefault="00A04D53" w:rsidP="00726FEB">
            <w:pPr>
              <w:spacing w:after="40" w:line="260" w:lineRule="exact"/>
              <w:ind w:right="113"/>
              <w:jc w:val="both"/>
              <w:rPr>
                <w:rFonts w:ascii="Arial" w:hAnsi="Arial" w:cs="Arial"/>
                <w:b/>
                <w:bCs/>
                <w:szCs w:val="22"/>
                <w:lang w:eastAsia="en-US"/>
              </w:rPr>
            </w:pPr>
            <w:r w:rsidRPr="000765E7"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  <w:t xml:space="preserve">  </w:t>
            </w:r>
          </w:p>
          <w:p w:rsidR="00A04D53" w:rsidRPr="00FA4F13" w:rsidRDefault="00A04D53" w:rsidP="00BA79E8">
            <w:pPr>
              <w:spacing w:after="40" w:line="260" w:lineRule="exact"/>
              <w:ind w:right="113"/>
              <w:jc w:val="both"/>
              <w:rPr>
                <w:rFonts w:ascii="Arial" w:hAnsi="Arial" w:cs="Arial"/>
                <w:b/>
                <w:bCs/>
                <w:u w:val="single"/>
                <w:lang w:eastAsia="en-US"/>
              </w:rPr>
            </w:pPr>
            <w:r w:rsidRPr="000765E7"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  <w:t xml:space="preserve">   </w:t>
            </w:r>
            <w:r w:rsidRPr="00FA4F13">
              <w:rPr>
                <w:rFonts w:ascii="Arial" w:hAnsi="Arial" w:cs="Arial"/>
                <w:b/>
                <w:bCs/>
                <w:sz w:val="22"/>
                <w:szCs w:val="22"/>
                <w:u w:val="single"/>
                <w:lang w:eastAsia="en-US"/>
              </w:rPr>
              <w:t>ΠΡΟΣΟΝΤΑ  Β΄ ΕΠΙΚΟΥΡΙΑΣ:</w:t>
            </w:r>
          </w:p>
          <w:p w:rsidR="00A04D53" w:rsidRPr="00726FEB" w:rsidRDefault="00A04D53" w:rsidP="001340BC">
            <w:pPr>
              <w:tabs>
                <w:tab w:val="left" w:pos="567"/>
              </w:tabs>
              <w:spacing w:after="40" w:line="260" w:lineRule="exact"/>
              <w:ind w:left="113" w:right="113"/>
              <w:jc w:val="both"/>
              <w:rPr>
                <w:rFonts w:ascii="Arial" w:hAnsi="Arial" w:cs="Arial"/>
                <w:b/>
                <w:szCs w:val="22"/>
              </w:rPr>
            </w:pPr>
            <w:r w:rsidRPr="00726FEB">
              <w:rPr>
                <w:rFonts w:ascii="Arial" w:hAnsi="Arial" w:cs="Arial"/>
                <w:b/>
                <w:sz w:val="22"/>
                <w:szCs w:val="22"/>
              </w:rPr>
              <w:t>(Εφόσον οι θέσεις δεν καλυφθούν από υποψηφίους με τα ανωτέρω προσόντα)</w:t>
            </w:r>
          </w:p>
          <w:p w:rsidR="00A04D53" w:rsidRPr="004B4607" w:rsidRDefault="00A04D53" w:rsidP="00BF5373">
            <w:pPr>
              <w:spacing w:line="260" w:lineRule="exact"/>
              <w:ind w:left="113" w:right="113"/>
              <w:jc w:val="both"/>
              <w:rPr>
                <w:rFonts w:ascii="Arial" w:hAnsi="Arial" w:cs="Arial"/>
                <w:szCs w:val="22"/>
                <w:u w:val="single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  <w:t>1</w:t>
            </w:r>
            <w:r w:rsidRPr="00FA4F13"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  <w:t xml:space="preserve">) </w:t>
            </w:r>
            <w:r w:rsidRPr="00FA4F13">
              <w:rPr>
                <w:rFonts w:ascii="Arial" w:hAnsi="Arial" w:cs="Arial"/>
                <w:sz w:val="22"/>
                <w:szCs w:val="22"/>
                <w:lang w:eastAsia="en-US"/>
              </w:rPr>
              <w:t xml:space="preserve">Απολυτήριος τίτλος  </w:t>
            </w:r>
            <w:r w:rsidRPr="00FA4F13"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  <w:t>υποχρεωτικής εκπαίδευσης</w:t>
            </w:r>
            <w:r w:rsidRPr="00FA4F13">
              <w:rPr>
                <w:rFonts w:ascii="Arial" w:hAnsi="Arial" w:cs="Arial"/>
                <w:sz w:val="22"/>
                <w:szCs w:val="22"/>
                <w:lang w:eastAsia="en-US"/>
              </w:rPr>
              <w:t xml:space="preserve"> (απολυτήριο τριταξίου γυμνασίου ή για υποψηφίους που έχουν αποφοιτήσει μέχρι και το 1980 απολυτήριο δημοτικού σχολείου) ή ισοδύναμος απολυτήριος τίτλος κατώτερης Τεχνικής Σχολής του Ν.Δ. 580/1970 ή απολυτήριος τίτλος Εργαστηρίων Ειδικής Επαγγελματικής Εκπαίδευσης και Κατάρτισης του άρθρου 1 του Ν. 2817/2000 της ημεδαπής ή άλλος ισότιμος τίτλος της αλλοδαπής </w:t>
            </w:r>
            <w:r w:rsidRPr="00FA4F13"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  <w:t>και αντίστοιχη εμπειρία τουλάχιστον τριών (3) ετών</w:t>
            </w:r>
            <w:r w:rsidRPr="00FA4F13">
              <w:rPr>
                <w:rFonts w:ascii="Arial" w:hAnsi="Arial" w:cs="Arial"/>
                <w:sz w:val="22"/>
                <w:szCs w:val="22"/>
                <w:lang w:eastAsia="en-US"/>
              </w:rPr>
              <w:t xml:space="preserve">, </w:t>
            </w:r>
            <w:r w:rsidRPr="004B4607">
              <w:rPr>
                <w:rFonts w:ascii="Arial" w:hAnsi="Arial" w:cs="Arial"/>
                <w:sz w:val="22"/>
                <w:szCs w:val="22"/>
                <w:u w:val="single"/>
                <w:lang w:eastAsia="en-US"/>
              </w:rPr>
              <w:t>μετά την</w:t>
            </w:r>
            <w:r w:rsidRPr="004B4607">
              <w:rPr>
                <w:rFonts w:ascii="Arial" w:hAnsi="Arial" w:cs="Arial"/>
                <w:b/>
                <w:bCs/>
                <w:sz w:val="22"/>
                <w:szCs w:val="22"/>
                <w:u w:val="single"/>
                <w:lang w:eastAsia="en-US"/>
              </w:rPr>
              <w:t xml:space="preserve"> </w:t>
            </w:r>
            <w:r w:rsidRPr="004B4607">
              <w:rPr>
                <w:rFonts w:ascii="Arial" w:hAnsi="Arial" w:cs="Arial"/>
                <w:sz w:val="22"/>
                <w:szCs w:val="22"/>
                <w:u w:val="single"/>
                <w:lang w:eastAsia="en-US"/>
              </w:rPr>
              <w:t>απόκτηση της επαγγελματικής άδειας οδήγησης αυτοκινήτου.</w:t>
            </w:r>
          </w:p>
          <w:p w:rsidR="00A04D53" w:rsidRDefault="00A04D53" w:rsidP="00726FEB">
            <w:pPr>
              <w:pStyle w:val="Default"/>
              <w:spacing w:after="40" w:line="260" w:lineRule="exact"/>
              <w:ind w:left="113" w:right="113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  <w:t>2</w:t>
            </w:r>
            <w:r w:rsidRPr="00FA4F13"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  <w:t xml:space="preserve">) </w:t>
            </w:r>
            <w:r w:rsidRPr="00FA4F13">
              <w:rPr>
                <w:rFonts w:ascii="Arial" w:hAnsi="Arial" w:cs="Arial"/>
                <w:b/>
                <w:bCs/>
                <w:sz w:val="22"/>
                <w:szCs w:val="22"/>
              </w:rPr>
              <w:t>Ισχύουσες επαγγελματικές άδειες</w:t>
            </w:r>
            <w:r w:rsidRPr="00FA4F13">
              <w:rPr>
                <w:rFonts w:ascii="Arial" w:hAnsi="Arial" w:cs="Arial"/>
                <w:sz w:val="22"/>
                <w:szCs w:val="22"/>
              </w:rPr>
              <w:t xml:space="preserve"> οδήγησης αυτοκινήτου </w:t>
            </w:r>
            <w:r w:rsidRPr="00FA4F13">
              <w:rPr>
                <w:rFonts w:ascii="Arial" w:hAnsi="Arial" w:cs="Arial"/>
                <w:b/>
                <w:bCs/>
                <w:sz w:val="22"/>
                <w:szCs w:val="22"/>
              </w:rPr>
              <w:t>Γ΄</w:t>
            </w:r>
            <w:r w:rsidRPr="00726FE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(</w:t>
            </w:r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C</w:t>
            </w:r>
            <w:r w:rsidRPr="00726FEB">
              <w:rPr>
                <w:rFonts w:ascii="Arial" w:hAnsi="Arial" w:cs="Arial"/>
                <w:b/>
                <w:bCs/>
                <w:sz w:val="22"/>
                <w:szCs w:val="22"/>
              </w:rPr>
              <w:t>)</w:t>
            </w:r>
            <w:r w:rsidRPr="00FA4F1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&amp; Δ΄ </w:t>
            </w:r>
            <w:r w:rsidRPr="00726FEB">
              <w:rPr>
                <w:rFonts w:ascii="Arial" w:hAnsi="Arial" w:cs="Arial"/>
                <w:b/>
                <w:bCs/>
                <w:sz w:val="22"/>
                <w:szCs w:val="22"/>
              </w:rPr>
              <w:t>(</w:t>
            </w:r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D</w:t>
            </w:r>
            <w:r w:rsidRPr="00726FE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) </w:t>
            </w:r>
            <w:r w:rsidRPr="00FA4F13">
              <w:rPr>
                <w:rFonts w:ascii="Arial" w:hAnsi="Arial" w:cs="Arial"/>
                <w:sz w:val="22"/>
                <w:szCs w:val="22"/>
              </w:rPr>
              <w:t>κατηγορίας.</w:t>
            </w:r>
          </w:p>
          <w:p w:rsidR="00A04D53" w:rsidRPr="00726FEB" w:rsidRDefault="00A04D53" w:rsidP="00726FEB">
            <w:pPr>
              <w:autoSpaceDE w:val="0"/>
              <w:autoSpaceDN w:val="0"/>
              <w:adjustRightInd w:val="0"/>
              <w:spacing w:after="40" w:line="260" w:lineRule="exact"/>
              <w:ind w:left="113" w:right="113"/>
              <w:jc w:val="both"/>
              <w:rPr>
                <w:rFonts w:ascii="Arial" w:hAnsi="Arial" w:cs="Arial"/>
                <w:b/>
                <w:szCs w:val="22"/>
                <w:u w:val="single"/>
              </w:rPr>
            </w:pPr>
            <w:r w:rsidRPr="00726FEB">
              <w:rPr>
                <w:rFonts w:ascii="Arial" w:hAnsi="Arial" w:cs="Arial"/>
                <w:b/>
                <w:sz w:val="22"/>
                <w:szCs w:val="22"/>
                <w:u w:val="single"/>
              </w:rPr>
              <w:t xml:space="preserve">3) </w:t>
            </w:r>
            <w:r w:rsidRPr="00726FEB">
              <w:rPr>
                <w:rFonts w:ascii="Arial" w:hAnsi="Arial" w:cs="Arial"/>
                <w:b/>
                <w:sz w:val="22"/>
                <w:szCs w:val="22"/>
                <w:u w:val="single"/>
                <w:lang w:eastAsia="en-US"/>
              </w:rPr>
              <w:t>Πιστοποιητικό Επαγγελματικής Ικανότητας (ΠΕΙ).</w:t>
            </w:r>
          </w:p>
          <w:p w:rsidR="00A04D53" w:rsidRPr="00FA4F13" w:rsidRDefault="00A04D53" w:rsidP="0095297D">
            <w:pPr>
              <w:spacing w:line="260" w:lineRule="exact"/>
              <w:ind w:left="113" w:right="113"/>
              <w:jc w:val="both"/>
              <w:rPr>
                <w:rFonts w:ascii="Arial" w:hAnsi="Arial" w:cs="Arial"/>
                <w:b/>
                <w:bCs/>
                <w:u w:val="single"/>
                <w:lang w:eastAsia="en-US"/>
              </w:rPr>
            </w:pPr>
          </w:p>
          <w:p w:rsidR="00A04D53" w:rsidRPr="00726FEB" w:rsidRDefault="00A04D53" w:rsidP="00726FEB">
            <w:pPr>
              <w:spacing w:after="40" w:line="260" w:lineRule="exact"/>
              <w:ind w:right="113"/>
              <w:jc w:val="both"/>
              <w:rPr>
                <w:rFonts w:ascii="Arial" w:hAnsi="Arial" w:cs="Arial"/>
                <w:b/>
                <w:bCs/>
                <w:szCs w:val="22"/>
                <w:u w:val="single"/>
                <w:lang w:eastAsia="en-US"/>
              </w:rPr>
            </w:pPr>
            <w:r w:rsidRPr="00726FEB"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  <w:t xml:space="preserve">   </w:t>
            </w:r>
            <w:r w:rsidRPr="00726FEB">
              <w:rPr>
                <w:rFonts w:ascii="Arial" w:hAnsi="Arial" w:cs="Arial"/>
                <w:b/>
                <w:bCs/>
                <w:sz w:val="22"/>
                <w:szCs w:val="22"/>
                <w:u w:val="single"/>
                <w:lang w:eastAsia="en-US"/>
              </w:rPr>
              <w:t>ΠΡΟΣΟΝΤΑ  Γ΄ ΕΠΙΚΟΥΡΙΑΣ:</w:t>
            </w:r>
          </w:p>
          <w:p w:rsidR="00A04D53" w:rsidRPr="00726FEB" w:rsidRDefault="00A04D53" w:rsidP="001340BC">
            <w:pPr>
              <w:tabs>
                <w:tab w:val="left" w:pos="567"/>
              </w:tabs>
              <w:spacing w:after="40" w:line="260" w:lineRule="exact"/>
              <w:ind w:left="113" w:right="113"/>
              <w:jc w:val="both"/>
              <w:rPr>
                <w:rFonts w:ascii="Arial" w:hAnsi="Arial" w:cs="Arial"/>
                <w:b/>
                <w:szCs w:val="22"/>
              </w:rPr>
            </w:pPr>
            <w:r w:rsidRPr="00726FEB">
              <w:rPr>
                <w:rFonts w:ascii="Arial" w:hAnsi="Arial" w:cs="Arial"/>
                <w:b/>
                <w:sz w:val="22"/>
                <w:szCs w:val="22"/>
              </w:rPr>
              <w:t>(Εφόσον οι θέσεις δεν καλυφθούν από υποψηφίους με τα ανωτέρω προσόντα)</w:t>
            </w:r>
          </w:p>
          <w:p w:rsidR="00A04D53" w:rsidRPr="00726F69" w:rsidRDefault="00A04D53" w:rsidP="00726FEB">
            <w:pPr>
              <w:spacing w:line="260" w:lineRule="exact"/>
              <w:ind w:left="113" w:right="113"/>
              <w:jc w:val="both"/>
              <w:rPr>
                <w:rFonts w:ascii="Arial" w:hAnsi="Arial" w:cs="Arial"/>
                <w:szCs w:val="22"/>
                <w:u w:val="single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  <w:t>1</w:t>
            </w:r>
            <w:r w:rsidRPr="00FA4F13"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  <w:t xml:space="preserve">) </w:t>
            </w:r>
            <w:r w:rsidRPr="00FA4F13">
              <w:rPr>
                <w:rFonts w:ascii="Arial" w:hAnsi="Arial" w:cs="Arial"/>
                <w:sz w:val="22"/>
                <w:szCs w:val="22"/>
                <w:lang w:eastAsia="en-US"/>
              </w:rPr>
              <w:t xml:space="preserve">Απολυτήριος τίτλος </w:t>
            </w:r>
            <w:r w:rsidRPr="00FA4F13"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  <w:t>υποχρεωτικής εκπαίδευσης</w:t>
            </w:r>
            <w:r w:rsidRPr="00FA4F13">
              <w:rPr>
                <w:rFonts w:ascii="Arial" w:hAnsi="Arial" w:cs="Arial"/>
                <w:sz w:val="22"/>
                <w:szCs w:val="22"/>
                <w:lang w:eastAsia="en-US"/>
              </w:rPr>
              <w:t xml:space="preserve"> (απολυτήριο τριταξίου γυμνασίου ή για υποψηφίους που έχουν αποφοιτήσει μέχρι και το 1980 απολυτήριο δημοτικού σχολείου) ή ισοδύναμος απολυτήριος τίτλος κατώτερης Τεχνικής Σχολής του Ν.Δ. 580/1970 ή απολυτήριος τίτλος Εργαστηρίων Ειδικής Επαγγελματικής Εκπαίδευσης και Κατάρτισης του άρθρου 1 του Ν. 2817/2000 της ημεδαπής ή άλλος ισότιμος τίτλος της αλλοδαπής </w:t>
            </w:r>
            <w:r w:rsidRPr="00FA4F13"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  <w:t>και αντίστοιχη εμπειρία τουλάχιστον έξι (6) μηνών</w:t>
            </w:r>
            <w:r w:rsidRPr="00FA4F13">
              <w:rPr>
                <w:rFonts w:ascii="Arial" w:hAnsi="Arial" w:cs="Arial"/>
                <w:sz w:val="22"/>
                <w:szCs w:val="22"/>
                <w:lang w:eastAsia="en-US"/>
              </w:rPr>
              <w:t xml:space="preserve">, </w:t>
            </w:r>
            <w:r w:rsidRPr="00726F69">
              <w:rPr>
                <w:rFonts w:ascii="Arial" w:hAnsi="Arial" w:cs="Arial"/>
                <w:sz w:val="22"/>
                <w:szCs w:val="22"/>
                <w:u w:val="single"/>
                <w:lang w:eastAsia="en-US"/>
              </w:rPr>
              <w:t>μετά την απόκτηση</w:t>
            </w:r>
            <w:r w:rsidRPr="00726F69">
              <w:rPr>
                <w:rFonts w:ascii="Arial" w:hAnsi="Arial" w:cs="Arial"/>
                <w:b/>
                <w:bCs/>
                <w:sz w:val="22"/>
                <w:szCs w:val="22"/>
                <w:u w:val="single"/>
                <w:lang w:eastAsia="en-US"/>
              </w:rPr>
              <w:t xml:space="preserve"> </w:t>
            </w:r>
            <w:r w:rsidRPr="00726F69">
              <w:rPr>
                <w:rFonts w:ascii="Arial" w:hAnsi="Arial" w:cs="Arial"/>
                <w:sz w:val="22"/>
                <w:szCs w:val="22"/>
                <w:u w:val="single"/>
                <w:lang w:eastAsia="en-US"/>
              </w:rPr>
              <w:t>της επαγγελματικής άδειας οδήγησης αυτοκινήτου.</w:t>
            </w:r>
          </w:p>
          <w:p w:rsidR="00A04D53" w:rsidRDefault="00A04D53" w:rsidP="00ED0493">
            <w:pPr>
              <w:pStyle w:val="Default"/>
              <w:spacing w:after="40" w:line="260" w:lineRule="exact"/>
              <w:ind w:left="113" w:right="113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  <w:t>2</w:t>
            </w:r>
            <w:r w:rsidRPr="00FA4F13"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  <w:t xml:space="preserve">) </w:t>
            </w:r>
            <w:r w:rsidRPr="00FA4F13">
              <w:rPr>
                <w:rFonts w:ascii="Arial" w:hAnsi="Arial" w:cs="Arial"/>
                <w:b/>
                <w:bCs/>
                <w:sz w:val="22"/>
                <w:szCs w:val="22"/>
              </w:rPr>
              <w:t>Ισχύουσες επαγγελματικές άδειες</w:t>
            </w:r>
            <w:r w:rsidRPr="00FA4F13">
              <w:rPr>
                <w:rFonts w:ascii="Arial" w:hAnsi="Arial" w:cs="Arial"/>
                <w:sz w:val="22"/>
                <w:szCs w:val="22"/>
              </w:rPr>
              <w:t xml:space="preserve"> οδήγησης αυτοκινήτου </w:t>
            </w:r>
            <w:r w:rsidRPr="00FA4F13">
              <w:rPr>
                <w:rFonts w:ascii="Arial" w:hAnsi="Arial" w:cs="Arial"/>
                <w:b/>
                <w:bCs/>
                <w:sz w:val="22"/>
                <w:szCs w:val="22"/>
              </w:rPr>
              <w:t>Γ΄</w:t>
            </w:r>
            <w:r w:rsidRPr="00ED0493">
              <w:rPr>
                <w:rFonts w:ascii="Arial" w:hAnsi="Arial" w:cs="Arial"/>
                <w:b/>
                <w:bCs/>
                <w:sz w:val="22"/>
                <w:szCs w:val="22"/>
              </w:rPr>
              <w:t>(</w:t>
            </w:r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C</w:t>
            </w:r>
            <w:r w:rsidRPr="00ED0493">
              <w:rPr>
                <w:rFonts w:ascii="Arial" w:hAnsi="Arial" w:cs="Arial"/>
                <w:b/>
                <w:bCs/>
                <w:sz w:val="22"/>
                <w:szCs w:val="22"/>
              </w:rPr>
              <w:t>)</w:t>
            </w:r>
            <w:r w:rsidRPr="00FA4F1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&amp; Δ΄ </w:t>
            </w:r>
            <w:r w:rsidRPr="00ED0493">
              <w:rPr>
                <w:rFonts w:ascii="Arial" w:hAnsi="Arial" w:cs="Arial"/>
                <w:b/>
                <w:bCs/>
                <w:sz w:val="22"/>
                <w:szCs w:val="22"/>
              </w:rPr>
              <w:t>(</w:t>
            </w:r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D</w:t>
            </w:r>
            <w:r w:rsidRPr="00ED0493">
              <w:rPr>
                <w:rFonts w:ascii="Arial" w:hAnsi="Arial" w:cs="Arial"/>
                <w:b/>
                <w:sz w:val="22"/>
                <w:szCs w:val="22"/>
              </w:rPr>
              <w:t>)</w:t>
            </w:r>
            <w:r w:rsidRPr="00ED049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A4F13">
              <w:rPr>
                <w:rFonts w:ascii="Arial" w:hAnsi="Arial" w:cs="Arial"/>
                <w:sz w:val="22"/>
                <w:szCs w:val="22"/>
              </w:rPr>
              <w:t>κατηγορίας.</w:t>
            </w:r>
          </w:p>
          <w:p w:rsidR="00A04D53" w:rsidRPr="00ED0493" w:rsidRDefault="00A04D53" w:rsidP="00ED0493">
            <w:pPr>
              <w:autoSpaceDE w:val="0"/>
              <w:autoSpaceDN w:val="0"/>
              <w:adjustRightInd w:val="0"/>
              <w:spacing w:after="40" w:line="260" w:lineRule="exact"/>
              <w:ind w:left="113" w:right="113"/>
              <w:jc w:val="both"/>
              <w:rPr>
                <w:rFonts w:ascii="Arial" w:hAnsi="Arial" w:cs="Arial"/>
                <w:b/>
                <w:szCs w:val="22"/>
              </w:rPr>
            </w:pPr>
            <w:r w:rsidRPr="00C74C01">
              <w:rPr>
                <w:rFonts w:ascii="Arial" w:hAnsi="Arial" w:cs="Arial"/>
                <w:b/>
                <w:szCs w:val="22"/>
              </w:rPr>
              <w:t xml:space="preserve">3) </w:t>
            </w:r>
            <w:r w:rsidRPr="00ED0493">
              <w:rPr>
                <w:rFonts w:ascii="Arial" w:hAnsi="Arial" w:cs="Arial"/>
                <w:b/>
                <w:sz w:val="22"/>
                <w:szCs w:val="22"/>
                <w:highlight w:val="yellow"/>
                <w:lang w:eastAsia="en-US"/>
              </w:rPr>
              <w:t>Πιστοποιητικό Επαγγελματικής Ικανότητας (ΠΕΙ).</w:t>
            </w:r>
            <w:r w:rsidRPr="00ED0493"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 </w:t>
            </w:r>
          </w:p>
          <w:p w:rsidR="00A04D53" w:rsidRPr="00BF4163" w:rsidRDefault="00A04D53" w:rsidP="00BA79E8">
            <w:pPr>
              <w:spacing w:before="40" w:after="120"/>
              <w:ind w:left="85"/>
              <w:jc w:val="both"/>
              <w:rPr>
                <w:rFonts w:ascii="Arial" w:hAnsi="Arial" w:cs="Arial"/>
                <w:b/>
                <w:szCs w:val="22"/>
              </w:rPr>
            </w:pPr>
          </w:p>
          <w:p w:rsidR="00A04D53" w:rsidRDefault="00A04D53" w:rsidP="00BA79E8">
            <w:pPr>
              <w:spacing w:before="40" w:after="120"/>
              <w:ind w:left="85"/>
              <w:jc w:val="both"/>
              <w:rPr>
                <w:rFonts w:ascii="Arial" w:hAnsi="Arial" w:cs="Arial"/>
                <w:b/>
                <w:szCs w:val="22"/>
              </w:rPr>
            </w:pPr>
            <w:r w:rsidRPr="00726FEB">
              <w:rPr>
                <w:rFonts w:ascii="Arial" w:hAnsi="Arial" w:cs="Arial"/>
                <w:b/>
                <w:sz w:val="22"/>
                <w:szCs w:val="22"/>
              </w:rPr>
              <w:t xml:space="preserve">ΠΡΟΣΟΧΗ: </w:t>
            </w:r>
            <w:r w:rsidRPr="00726FEB">
              <w:rPr>
                <w:rFonts w:ascii="Arial" w:hAnsi="Arial" w:cs="Arial"/>
                <w:b/>
                <w:sz w:val="22"/>
                <w:szCs w:val="22"/>
                <w:highlight w:val="yellow"/>
                <w:u w:val="single"/>
              </w:rPr>
              <w:t xml:space="preserve">Για τις  άδειες οδήγησης αυτοκινήτου </w:t>
            </w:r>
            <w:r w:rsidRPr="00726FEB">
              <w:rPr>
                <w:rFonts w:ascii="Arial" w:hAnsi="Arial" w:cs="Arial"/>
                <w:b/>
                <w:bCs/>
                <w:sz w:val="22"/>
                <w:szCs w:val="22"/>
                <w:highlight w:val="yellow"/>
                <w:u w:val="single"/>
              </w:rPr>
              <w:t>Γ΄(</w:t>
            </w:r>
            <w:r w:rsidRPr="00726FEB">
              <w:rPr>
                <w:rFonts w:ascii="Arial" w:hAnsi="Arial" w:cs="Arial"/>
                <w:b/>
                <w:bCs/>
                <w:sz w:val="22"/>
                <w:szCs w:val="22"/>
                <w:highlight w:val="yellow"/>
                <w:u w:val="single"/>
                <w:lang w:val="en-US"/>
              </w:rPr>
              <w:t>C</w:t>
            </w:r>
            <w:r w:rsidRPr="00726FEB">
              <w:rPr>
                <w:rFonts w:ascii="Arial" w:hAnsi="Arial" w:cs="Arial"/>
                <w:b/>
                <w:bCs/>
                <w:sz w:val="22"/>
                <w:szCs w:val="22"/>
                <w:highlight w:val="yellow"/>
                <w:u w:val="single"/>
              </w:rPr>
              <w:t>) &amp; Δ΄</w:t>
            </w:r>
            <w:r>
              <w:rPr>
                <w:rFonts w:ascii="Arial" w:hAnsi="Arial" w:cs="Arial"/>
                <w:b/>
                <w:bCs/>
                <w:sz w:val="22"/>
                <w:szCs w:val="22"/>
                <w:highlight w:val="yellow"/>
                <w:u w:val="single"/>
              </w:rPr>
              <w:t xml:space="preserve"> </w:t>
            </w:r>
            <w:r w:rsidRPr="00726FEB">
              <w:rPr>
                <w:rFonts w:ascii="Arial" w:hAnsi="Arial" w:cs="Arial"/>
                <w:b/>
                <w:bCs/>
                <w:sz w:val="22"/>
                <w:szCs w:val="22"/>
                <w:highlight w:val="yellow"/>
                <w:u w:val="single"/>
              </w:rPr>
              <w:t>(</w:t>
            </w:r>
            <w:r w:rsidRPr="00726FEB">
              <w:rPr>
                <w:rFonts w:ascii="Arial" w:hAnsi="Arial" w:cs="Arial"/>
                <w:b/>
                <w:bCs/>
                <w:sz w:val="22"/>
                <w:szCs w:val="22"/>
                <w:highlight w:val="yellow"/>
                <w:u w:val="single"/>
                <w:lang w:val="en-US"/>
              </w:rPr>
              <w:t>D</w:t>
            </w:r>
            <w:r w:rsidRPr="00726FEB">
              <w:rPr>
                <w:rFonts w:ascii="Arial" w:hAnsi="Arial" w:cs="Arial"/>
                <w:b/>
                <w:sz w:val="22"/>
                <w:szCs w:val="22"/>
                <w:highlight w:val="yellow"/>
                <w:u w:val="single"/>
              </w:rPr>
              <w:t xml:space="preserve">) </w:t>
            </w:r>
            <w:r w:rsidRPr="00726FEB">
              <w:rPr>
                <w:rFonts w:ascii="Arial" w:hAnsi="Arial" w:cs="Arial"/>
                <w:b/>
                <w:sz w:val="22"/>
                <w:szCs w:val="22"/>
                <w:highlight w:val="yellow"/>
                <w:u w:val="single"/>
                <w:lang w:eastAsia="en-US"/>
              </w:rPr>
              <w:t xml:space="preserve">  </w:t>
            </w:r>
            <w:r w:rsidRPr="00726FEB">
              <w:rPr>
                <w:rFonts w:ascii="Arial" w:hAnsi="Arial" w:cs="Arial"/>
                <w:b/>
                <w:sz w:val="22"/>
                <w:szCs w:val="22"/>
                <w:highlight w:val="yellow"/>
                <w:u w:val="single"/>
              </w:rPr>
              <w:t>κατηγορίας απαιτείται υποχρεωτικά η προσκόμιση του Πιστοποιητικού Επαγγελματικής Ικανότητας (ΠΕΙ).</w:t>
            </w:r>
          </w:p>
          <w:p w:rsidR="00A04D53" w:rsidRDefault="00A04D53" w:rsidP="00ED0493">
            <w:pPr>
              <w:jc w:val="both"/>
              <w:rPr>
                <w:szCs w:val="24"/>
              </w:rPr>
            </w:pPr>
          </w:p>
          <w:p w:rsidR="00A04D53" w:rsidRPr="000765E7" w:rsidRDefault="00A04D53" w:rsidP="00BA79E8">
            <w:pPr>
              <w:ind w:left="227"/>
              <w:jc w:val="both"/>
              <w:rPr>
                <w:szCs w:val="24"/>
              </w:rPr>
            </w:pPr>
          </w:p>
          <w:p w:rsidR="00A04D53" w:rsidRPr="00BC1C95" w:rsidRDefault="00A04D53" w:rsidP="00BA79E8">
            <w:pPr>
              <w:ind w:left="227"/>
              <w:jc w:val="both"/>
              <w:rPr>
                <w:rFonts w:ascii="Arial" w:hAnsi="Arial" w:cs="Arial"/>
                <w:szCs w:val="22"/>
              </w:rPr>
            </w:pPr>
            <w:r>
              <w:rPr>
                <w:szCs w:val="24"/>
              </w:rPr>
              <w:t xml:space="preserve"> </w:t>
            </w:r>
            <w:r w:rsidRPr="00BC1C95">
              <w:rPr>
                <w:rFonts w:ascii="Arial" w:hAnsi="Arial" w:cs="Arial"/>
                <w:b/>
                <w:sz w:val="22"/>
                <w:szCs w:val="22"/>
                <w:u w:val="single"/>
              </w:rPr>
              <w:t>ΣΥΜΠΛΗΡΩΜΑΤΙ</w:t>
            </w: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ΚΕΣ ΔΙΕΥΚΡΙΝΙΣΕΙΣ (σύμφωνα με τις</w:t>
            </w:r>
            <w:r w:rsidRPr="00BC1C95">
              <w:rPr>
                <w:rFonts w:ascii="Arial" w:hAnsi="Arial" w:cs="Arial"/>
                <w:b/>
                <w:sz w:val="22"/>
                <w:szCs w:val="22"/>
                <w:u w:val="single"/>
              </w:rPr>
              <w:t xml:space="preserve"> απαιτούμεν</w:t>
            </w: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ες</w:t>
            </w:r>
            <w:r w:rsidRPr="00BC1C95">
              <w:rPr>
                <w:rFonts w:ascii="Arial" w:hAnsi="Arial" w:cs="Arial"/>
                <w:b/>
                <w:sz w:val="22"/>
                <w:szCs w:val="22"/>
                <w:u w:val="single"/>
              </w:rPr>
              <w:t xml:space="preserve"> κατά τα ανωτέρω άδειες οδήγησης αυτοκινήτου)</w:t>
            </w:r>
          </w:p>
          <w:p w:rsidR="00A04D53" w:rsidRPr="00BC1C95" w:rsidRDefault="00A04D53" w:rsidP="001E317D">
            <w:pPr>
              <w:spacing w:before="120"/>
              <w:ind w:left="227"/>
              <w:jc w:val="both"/>
              <w:rPr>
                <w:rFonts w:ascii="Arial" w:hAnsi="Arial" w:cs="Arial"/>
                <w:szCs w:val="22"/>
              </w:rPr>
            </w:pPr>
            <w:r w:rsidRPr="00BC1C95">
              <w:rPr>
                <w:rFonts w:ascii="Arial" w:hAnsi="Arial" w:cs="Arial"/>
                <w:sz w:val="22"/>
                <w:szCs w:val="22"/>
              </w:rPr>
              <w:t>Προκειμένου για την απόδειξη κατοχής του Πιστοποιητικού Επαγγελματικής Ικανότητας (ΠΕΙ) απαιτείται:</w:t>
            </w:r>
          </w:p>
          <w:p w:rsidR="00A04D53" w:rsidRPr="00BC1C95" w:rsidRDefault="00A04D53" w:rsidP="001E317D">
            <w:pPr>
              <w:spacing w:before="40"/>
              <w:ind w:left="227"/>
              <w:jc w:val="both"/>
              <w:rPr>
                <w:rFonts w:ascii="Arial" w:hAnsi="Arial" w:cs="Arial"/>
                <w:szCs w:val="22"/>
              </w:rPr>
            </w:pPr>
            <w:r w:rsidRPr="00BC1C95">
              <w:rPr>
                <w:rFonts w:ascii="Arial" w:hAnsi="Arial" w:cs="Arial"/>
                <w:b/>
                <w:sz w:val="22"/>
                <w:szCs w:val="22"/>
              </w:rPr>
              <w:t>είτε</w:t>
            </w:r>
            <w:r w:rsidRPr="00BC1C95">
              <w:rPr>
                <w:rFonts w:ascii="Arial" w:hAnsi="Arial" w:cs="Arial"/>
                <w:sz w:val="22"/>
                <w:szCs w:val="22"/>
              </w:rPr>
              <w:t xml:space="preserve"> η κατοχή </w:t>
            </w:r>
            <w:r w:rsidRPr="00BC1C95">
              <w:rPr>
                <w:rFonts w:ascii="Arial" w:hAnsi="Arial" w:cs="Arial"/>
                <w:b/>
                <w:sz w:val="22"/>
                <w:szCs w:val="22"/>
              </w:rPr>
              <w:t>Δελτίου Επιμόρφωσης Οδηγού</w:t>
            </w:r>
            <w:r w:rsidRPr="00BC1C95">
              <w:rPr>
                <w:rFonts w:ascii="Arial" w:hAnsi="Arial" w:cs="Arial"/>
                <w:sz w:val="22"/>
                <w:szCs w:val="22"/>
              </w:rPr>
              <w:t>, το οποίο να είναι σε ισχύ και το οποίο εκδίδεται από την Υπηρεσία Μεταφορών και Επικοινωνιών της Περιφέρειας  στην περιοχή της οποίας βρίσκεται η κατοικία του ενδιαφερομένου.</w:t>
            </w:r>
          </w:p>
          <w:p w:rsidR="00A04D53" w:rsidRPr="000765E7" w:rsidRDefault="00A04D53" w:rsidP="001E317D">
            <w:pPr>
              <w:spacing w:before="40"/>
              <w:ind w:left="227"/>
              <w:jc w:val="both"/>
              <w:rPr>
                <w:rFonts w:ascii="Arial" w:hAnsi="Arial" w:cs="Arial"/>
                <w:szCs w:val="22"/>
              </w:rPr>
            </w:pPr>
            <w:r w:rsidRPr="00BC1C95">
              <w:rPr>
                <w:rFonts w:ascii="Arial" w:hAnsi="Arial" w:cs="Arial"/>
                <w:b/>
                <w:sz w:val="22"/>
                <w:szCs w:val="22"/>
              </w:rPr>
              <w:t>είτε</w:t>
            </w:r>
            <w:r w:rsidRPr="00BC1C95">
              <w:rPr>
                <w:rFonts w:ascii="Arial" w:hAnsi="Arial" w:cs="Arial"/>
                <w:sz w:val="22"/>
                <w:szCs w:val="22"/>
              </w:rPr>
              <w:t xml:space="preserve"> η καταχώρηση επί του εντύπου της άδειας οδήγησης του </w:t>
            </w:r>
            <w:r w:rsidRPr="00BC1C95">
              <w:rPr>
                <w:rFonts w:ascii="Arial" w:hAnsi="Arial" w:cs="Arial"/>
                <w:b/>
                <w:sz w:val="22"/>
                <w:szCs w:val="22"/>
              </w:rPr>
              <w:t>κοινοτικού αριθμού «95»</w:t>
            </w:r>
            <w:r w:rsidRPr="00BC1C95">
              <w:rPr>
                <w:rFonts w:ascii="Arial" w:hAnsi="Arial" w:cs="Arial"/>
                <w:sz w:val="22"/>
                <w:szCs w:val="22"/>
              </w:rPr>
              <w:t xml:space="preserve"> δίπλα σε μία ή περισσότερες εκ των κατηγοριών ή υποκατηγοριών που κατέχει ο υποψήφιος και απαιτούνται από την ανακοίνωση.</w:t>
            </w:r>
          </w:p>
          <w:p w:rsidR="00A04D53" w:rsidRPr="000765E7" w:rsidRDefault="00A04D53" w:rsidP="001E317D">
            <w:pPr>
              <w:spacing w:before="40"/>
              <w:ind w:left="227"/>
              <w:jc w:val="both"/>
              <w:rPr>
                <w:rFonts w:ascii="Arial" w:hAnsi="Arial" w:cs="Arial"/>
                <w:szCs w:val="22"/>
              </w:rPr>
            </w:pPr>
          </w:p>
          <w:p w:rsidR="00A04D53" w:rsidRPr="000765E7" w:rsidRDefault="00A04D53" w:rsidP="00BA79E8">
            <w:pPr>
              <w:spacing w:before="40" w:line="276" w:lineRule="auto"/>
              <w:ind w:left="227"/>
              <w:jc w:val="both"/>
              <w:rPr>
                <w:rFonts w:ascii="Arial" w:hAnsi="Arial" w:cs="Arial"/>
                <w:szCs w:val="22"/>
              </w:rPr>
            </w:pPr>
            <w:r w:rsidRPr="00BC1C95">
              <w:rPr>
                <w:rFonts w:ascii="Arial" w:hAnsi="Arial" w:cs="Arial"/>
                <w:b/>
                <w:sz w:val="22"/>
                <w:szCs w:val="22"/>
                <w:u w:val="single"/>
              </w:rPr>
              <w:t>ΠΡΟΣΟΧΗ:</w:t>
            </w:r>
            <w:r w:rsidRPr="00BC1C95">
              <w:rPr>
                <w:rFonts w:ascii="Arial" w:hAnsi="Arial" w:cs="Arial"/>
                <w:sz w:val="22"/>
                <w:szCs w:val="22"/>
              </w:rPr>
              <w:t xml:space="preserve"> Σε περίπτωση αντικατάστασης άδειας, για την ενσωμάτωση μίας ή περισσοτέρων κατηγοριών ή υποκατηγοριών κατοχής του ζητούμενου από την ανακοίνωση Πιστοποιητικού Επαγγελματικής Ικανότητας (ΠΕΙ) και εφόσον προκύπτουν λόγοι καθυστέρησης της διαδικασίας επανέκδοσής της, γίνεται δεκτή και η </w:t>
            </w:r>
            <w:r w:rsidRPr="00BC1C95">
              <w:rPr>
                <w:rFonts w:ascii="Arial" w:hAnsi="Arial" w:cs="Arial"/>
                <w:b/>
                <w:sz w:val="22"/>
                <w:szCs w:val="22"/>
              </w:rPr>
              <w:t>ΒΕΒΑΙΩΣΗ</w:t>
            </w:r>
            <w:r w:rsidRPr="00BC1C95">
              <w:rPr>
                <w:rFonts w:ascii="Arial" w:hAnsi="Arial" w:cs="Arial"/>
                <w:sz w:val="22"/>
                <w:szCs w:val="22"/>
              </w:rPr>
              <w:t xml:space="preserve"> της αρμόδιας υπηρεσίας της Διεύθυνσης Μεταφορών και Επικοινωνιών στην οποία να αναφέρονται:</w:t>
            </w:r>
          </w:p>
          <w:p w:rsidR="00A04D53" w:rsidRPr="000765E7" w:rsidRDefault="00A04D53" w:rsidP="00BA79E8">
            <w:pPr>
              <w:spacing w:before="40" w:line="276" w:lineRule="auto"/>
              <w:ind w:left="227"/>
              <w:jc w:val="both"/>
              <w:rPr>
                <w:rFonts w:ascii="Arial" w:hAnsi="Arial" w:cs="Arial"/>
                <w:szCs w:val="22"/>
              </w:rPr>
            </w:pPr>
          </w:p>
          <w:p w:rsidR="00A04D53" w:rsidRPr="00BC1C95" w:rsidRDefault="00A04D53" w:rsidP="00ED0493">
            <w:pPr>
              <w:numPr>
                <w:ilvl w:val="0"/>
                <w:numId w:val="45"/>
              </w:numPr>
              <w:spacing w:before="40" w:after="200" w:line="276" w:lineRule="auto"/>
              <w:jc w:val="both"/>
              <w:rPr>
                <w:rFonts w:ascii="Arial" w:hAnsi="Arial" w:cs="Arial"/>
                <w:szCs w:val="22"/>
              </w:rPr>
            </w:pPr>
            <w:r w:rsidRPr="00BC1C95">
              <w:rPr>
                <w:rFonts w:ascii="Arial" w:hAnsi="Arial" w:cs="Arial"/>
                <w:sz w:val="22"/>
                <w:szCs w:val="22"/>
              </w:rPr>
              <w:t>Το ονοματεπώνυμο και το όνομα πατρός του αιτούντος τη βεβαίωση</w:t>
            </w:r>
          </w:p>
          <w:p w:rsidR="00A04D53" w:rsidRPr="00BC1C95" w:rsidRDefault="00A04D53" w:rsidP="00ED0493">
            <w:pPr>
              <w:numPr>
                <w:ilvl w:val="0"/>
                <w:numId w:val="45"/>
              </w:numPr>
              <w:spacing w:before="40" w:after="200" w:line="276" w:lineRule="auto"/>
              <w:jc w:val="both"/>
              <w:rPr>
                <w:rFonts w:ascii="Arial" w:hAnsi="Arial" w:cs="Arial"/>
                <w:szCs w:val="22"/>
              </w:rPr>
            </w:pPr>
            <w:r w:rsidRPr="00BC1C95">
              <w:rPr>
                <w:rFonts w:ascii="Arial" w:hAnsi="Arial" w:cs="Arial"/>
                <w:sz w:val="22"/>
                <w:szCs w:val="22"/>
              </w:rPr>
              <w:t xml:space="preserve"> Ο αριθμός της άδειας οδήγησης την οποία κατέχει καθώς και η νέα ισχύς της (έναρξη, λήξη)</w:t>
            </w:r>
          </w:p>
          <w:p w:rsidR="00A04D53" w:rsidRPr="00BC1C95" w:rsidRDefault="00A04D53" w:rsidP="00BC1C95">
            <w:pPr>
              <w:numPr>
                <w:ilvl w:val="0"/>
                <w:numId w:val="45"/>
              </w:numPr>
              <w:spacing w:before="40" w:after="200" w:line="276" w:lineRule="auto"/>
              <w:jc w:val="both"/>
              <w:rPr>
                <w:rFonts w:ascii="Arial" w:hAnsi="Arial" w:cs="Arial"/>
                <w:szCs w:val="22"/>
              </w:rPr>
            </w:pPr>
            <w:r w:rsidRPr="00BC1C95">
              <w:rPr>
                <w:rFonts w:ascii="Arial" w:hAnsi="Arial" w:cs="Arial"/>
                <w:sz w:val="22"/>
                <w:szCs w:val="22"/>
              </w:rPr>
              <w:t xml:space="preserve"> Η κατηγορία ή υποκατηγορία ΠΕΙ που του έχει χορηγηθεί και απαιτείται από την ανακοίνωση, καθώς και η ισχύς του (έναρξη - λήξη) και να επιβεβαιώνεται ότι η άδεια βρίσκεται σε διαδικασία επανέκδοσής της, λόγω ενσωμάτωσης κατηγορίας ή υποκατηγορίας ΠΕΙ.</w:t>
            </w:r>
          </w:p>
          <w:p w:rsidR="00A04D53" w:rsidRPr="00BC1C95" w:rsidRDefault="00A04D53" w:rsidP="001E317D">
            <w:pPr>
              <w:spacing w:before="40" w:after="200"/>
              <w:ind w:left="368"/>
              <w:jc w:val="both"/>
              <w:rPr>
                <w:rFonts w:ascii="Arial" w:hAnsi="Arial" w:cs="Arial"/>
                <w:b/>
                <w:szCs w:val="22"/>
                <w:lang w:eastAsia="en-US"/>
              </w:rPr>
            </w:pPr>
            <w:r w:rsidRPr="00BC1C95"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Αυτονόητο είναι ότι οι υποψήφιοι πρέπει να προσκομίσουν οπωσδήποτε την απαιτούμενη από την ανακοίνωση άδεια οδήγησης. </w:t>
            </w:r>
          </w:p>
          <w:p w:rsidR="00A04D53" w:rsidRPr="00BC1C95" w:rsidRDefault="00A04D53" w:rsidP="00BA79E8">
            <w:pPr>
              <w:spacing w:before="40" w:line="276" w:lineRule="auto"/>
              <w:ind w:left="368"/>
              <w:jc w:val="both"/>
              <w:rPr>
                <w:rFonts w:ascii="Arial" w:hAnsi="Arial" w:cs="Arial"/>
                <w:szCs w:val="22"/>
              </w:rPr>
            </w:pPr>
            <w:r w:rsidRPr="00BC1C95">
              <w:rPr>
                <w:rFonts w:ascii="Arial" w:hAnsi="Arial" w:cs="Arial"/>
                <w:b/>
                <w:sz w:val="22"/>
                <w:szCs w:val="22"/>
                <w:u w:val="single"/>
              </w:rPr>
              <w:t>ΕΠΙΣΗΜΑΝΣΗ:</w:t>
            </w:r>
            <w:r w:rsidRPr="00BC1C95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BC1C95">
              <w:rPr>
                <w:rFonts w:ascii="Arial" w:hAnsi="Arial" w:cs="Arial"/>
                <w:sz w:val="22"/>
                <w:szCs w:val="22"/>
              </w:rPr>
              <w:t xml:space="preserve">Σε περίπτωση που η υπηρεσία Μεταφορών και Επικοινωνιών της οικείας Περιφερειακής Ενότητας δεν </w:t>
            </w:r>
            <w:r w:rsidRPr="00BC1C95">
              <w:rPr>
                <w:rFonts w:ascii="Arial" w:hAnsi="Arial" w:cs="Arial"/>
                <w:b/>
                <w:sz w:val="22"/>
                <w:szCs w:val="22"/>
              </w:rPr>
              <w:t>έχει προχωρήσει στη συγκρότηση επιτροπής για τις εξετάσεις του ανωτέρω πιστοποιητικού (ΠΕΙ),</w:t>
            </w:r>
            <w:r w:rsidRPr="00BC1C95">
              <w:rPr>
                <w:rFonts w:ascii="Arial" w:hAnsi="Arial" w:cs="Arial"/>
                <w:sz w:val="22"/>
                <w:szCs w:val="22"/>
              </w:rPr>
              <w:t xml:space="preserve"> ο υποψήφιος προκειμένου να γίνει δεκτός για τη θέση του ΟΔΗΓΟΥ της συγκεκριμένης ανακοίνωσης, </w:t>
            </w:r>
            <w:r w:rsidRPr="00BC1C95">
              <w:rPr>
                <w:rFonts w:ascii="Arial" w:hAnsi="Arial" w:cs="Arial"/>
                <w:b/>
                <w:sz w:val="22"/>
                <w:szCs w:val="22"/>
              </w:rPr>
              <w:t>πρέπει να προσκομίσει</w:t>
            </w:r>
            <w:r w:rsidRPr="00BC1C95">
              <w:rPr>
                <w:rFonts w:ascii="Arial" w:hAnsi="Arial" w:cs="Arial"/>
                <w:sz w:val="22"/>
                <w:szCs w:val="22"/>
              </w:rPr>
              <w:t xml:space="preserve"> απαραιτήτως </w:t>
            </w:r>
            <w:r w:rsidRPr="00BC1C95">
              <w:rPr>
                <w:rFonts w:ascii="Arial" w:hAnsi="Arial" w:cs="Arial"/>
                <w:b/>
                <w:sz w:val="22"/>
                <w:szCs w:val="22"/>
              </w:rPr>
              <w:t>σχετικό έγγραφο της υπηρεσίας αυτής</w:t>
            </w:r>
            <w:r w:rsidRPr="00BC1C95">
              <w:rPr>
                <w:rFonts w:ascii="Arial" w:hAnsi="Arial" w:cs="Arial"/>
                <w:sz w:val="22"/>
                <w:szCs w:val="22"/>
              </w:rPr>
              <w:t>, στο οποίο να αναφέρεται η αδυναμία έκδοσης του ανωτέρω πιστοποιητικού εξ’ αφορμής της μη συγκρότησης της εν λόγω επιτροπής.</w:t>
            </w:r>
          </w:p>
          <w:p w:rsidR="00A04D53" w:rsidRPr="00FE23B6" w:rsidRDefault="00A04D53" w:rsidP="001E317D">
            <w:pPr>
              <w:tabs>
                <w:tab w:val="left" w:pos="360"/>
              </w:tabs>
              <w:spacing w:before="40"/>
              <w:ind w:left="368"/>
              <w:jc w:val="both"/>
              <w:rPr>
                <w:rFonts w:ascii="Arial" w:hAnsi="Arial" w:cs="Arial"/>
                <w:szCs w:val="22"/>
              </w:rPr>
            </w:pPr>
          </w:p>
          <w:p w:rsidR="00A04D53" w:rsidRPr="00BC1C95" w:rsidRDefault="00A04D53" w:rsidP="001E317D">
            <w:pPr>
              <w:tabs>
                <w:tab w:val="left" w:pos="360"/>
              </w:tabs>
              <w:spacing w:before="40"/>
              <w:ind w:left="368"/>
              <w:jc w:val="both"/>
              <w:rPr>
                <w:rFonts w:ascii="Arial" w:hAnsi="Arial" w:cs="Arial"/>
                <w:szCs w:val="22"/>
              </w:rPr>
            </w:pPr>
            <w:r w:rsidRPr="00BC1C95">
              <w:rPr>
                <w:rFonts w:ascii="Arial" w:hAnsi="Arial" w:cs="Arial"/>
                <w:sz w:val="22"/>
                <w:szCs w:val="22"/>
              </w:rPr>
              <w:t xml:space="preserve">Για </w:t>
            </w:r>
            <w:r w:rsidRPr="00BC1C95">
              <w:rPr>
                <w:rFonts w:ascii="Arial" w:hAnsi="Arial" w:cs="Arial"/>
                <w:b/>
                <w:sz w:val="22"/>
                <w:szCs w:val="22"/>
              </w:rPr>
              <w:t xml:space="preserve">τις άδειες οδήγησης αυτοκινήτων, </w:t>
            </w:r>
            <w:r w:rsidRPr="00BC1C95">
              <w:rPr>
                <w:rFonts w:ascii="Arial" w:hAnsi="Arial" w:cs="Arial"/>
                <w:sz w:val="22"/>
                <w:szCs w:val="22"/>
              </w:rPr>
              <w:t>όταν δεν προκύπτει η ημερομηνία της αρχικής κτήσης, της κατά την ανακοίνωση απαιτούμενης άδειας, αλλά μόνο η ημερομηνία λήξης της άδειας ή τυχόν πρόσφατης θεώρησης, πρέπει οι υποψήφιοι να συνυποβάλουν και σχετική βεβαίωση της οικείας υπηρεσίας Μεταφορών και Επικοινωνιών.</w:t>
            </w:r>
          </w:p>
          <w:p w:rsidR="00A04D53" w:rsidRPr="000765E7" w:rsidRDefault="00A04D53" w:rsidP="001E317D">
            <w:pPr>
              <w:spacing w:before="40"/>
              <w:ind w:left="227"/>
              <w:jc w:val="both"/>
              <w:rPr>
                <w:rFonts w:ascii="Arial" w:hAnsi="Arial" w:cs="Arial"/>
                <w:szCs w:val="22"/>
              </w:rPr>
            </w:pPr>
          </w:p>
          <w:p w:rsidR="00A04D53" w:rsidRPr="00BC1C95" w:rsidRDefault="00A04D53" w:rsidP="001E317D">
            <w:pPr>
              <w:spacing w:before="40"/>
              <w:ind w:left="227"/>
              <w:jc w:val="both"/>
              <w:rPr>
                <w:rFonts w:ascii="Arial" w:hAnsi="Arial" w:cs="Arial"/>
                <w:szCs w:val="22"/>
              </w:rPr>
            </w:pPr>
            <w:r w:rsidRPr="00BC1C95">
              <w:rPr>
                <w:rFonts w:ascii="Arial" w:hAnsi="Arial" w:cs="Arial"/>
                <w:sz w:val="22"/>
                <w:szCs w:val="22"/>
              </w:rPr>
              <w:t>Σε περίπτωση αδυναμίας της αρμόδιας υπηρεσίας να χορηγήσει τη βεβαίωση αυτή, λόγω καταστροφής ή φθοράς των αρχείων της, αρκεί :</w:t>
            </w:r>
          </w:p>
          <w:p w:rsidR="00A04D53" w:rsidRPr="00BC1C95" w:rsidRDefault="00A04D53" w:rsidP="001E317D">
            <w:pPr>
              <w:numPr>
                <w:ilvl w:val="0"/>
                <w:numId w:val="46"/>
              </w:numPr>
              <w:spacing w:before="40" w:after="200"/>
              <w:jc w:val="both"/>
              <w:rPr>
                <w:rFonts w:ascii="Arial" w:hAnsi="Arial" w:cs="Arial"/>
                <w:szCs w:val="22"/>
              </w:rPr>
            </w:pPr>
            <w:r w:rsidRPr="00BC1C95">
              <w:rPr>
                <w:rFonts w:ascii="Arial" w:hAnsi="Arial" w:cs="Arial"/>
                <w:sz w:val="22"/>
                <w:szCs w:val="22"/>
              </w:rPr>
              <w:t>η προσκόμιση της βεβαίωσης της υπηρεσίας αυτής στην οποία να αναφέρεται ο λόγος αδυναμίας καθώς και</w:t>
            </w:r>
          </w:p>
          <w:p w:rsidR="00A04D53" w:rsidRPr="00BC1C95" w:rsidRDefault="00A04D53" w:rsidP="001E317D">
            <w:pPr>
              <w:numPr>
                <w:ilvl w:val="0"/>
                <w:numId w:val="46"/>
              </w:numPr>
              <w:spacing w:before="40" w:after="200"/>
              <w:jc w:val="both"/>
              <w:rPr>
                <w:rFonts w:ascii="Arial" w:hAnsi="Arial" w:cs="Arial"/>
                <w:szCs w:val="22"/>
              </w:rPr>
            </w:pPr>
            <w:r w:rsidRPr="00BC1C95">
              <w:rPr>
                <w:rFonts w:ascii="Arial" w:hAnsi="Arial" w:cs="Arial"/>
                <w:sz w:val="22"/>
                <w:szCs w:val="22"/>
              </w:rPr>
              <w:t>η προσκόμιση Υπεύθυνης Δήλωσης κατά το άρθρο 8 του ν.1599/1986 του υποψηφίου στην οποία να δηλώνει την ακριβή ημερομηνία αρχικής κτήσης της κατηγορίας επαγγελματικής άδειας οδήγησης που ζητείται από την ανακοίνωση.</w:t>
            </w:r>
          </w:p>
          <w:p w:rsidR="00A04D53" w:rsidRPr="00BC1C95" w:rsidRDefault="00A04D53" w:rsidP="00BA79E8">
            <w:pPr>
              <w:ind w:left="85"/>
              <w:jc w:val="both"/>
              <w:rPr>
                <w:rFonts w:ascii="Arial" w:hAnsi="Arial" w:cs="Arial"/>
                <w:szCs w:val="22"/>
                <w:lang w:eastAsia="zh-CN"/>
              </w:rPr>
            </w:pPr>
            <w:r w:rsidRPr="00BC1C95">
              <w:rPr>
                <w:rFonts w:ascii="Arial" w:hAnsi="Arial" w:cs="Arial"/>
                <w:sz w:val="22"/>
                <w:szCs w:val="22"/>
                <w:lang w:eastAsia="en-US"/>
              </w:rPr>
              <w:t xml:space="preserve">Στην περίπτωση που οι υποψήφιοι είναι κάτοχοι επαγγελματικής άδειας οδήγησης </w:t>
            </w:r>
            <w:r w:rsidRPr="00BC1C95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αλλοδαπής</w:t>
            </w:r>
            <w:r w:rsidRPr="00BC1C95">
              <w:rPr>
                <w:rFonts w:ascii="Arial" w:hAnsi="Arial" w:cs="Arial"/>
                <w:sz w:val="22"/>
                <w:szCs w:val="22"/>
                <w:lang w:eastAsia="en-US"/>
              </w:rPr>
              <w:t>, για να γίνουν δεκτοί πρέπει να προσκομίσουν βεβαίωση της αρμόδιας υπηρεσίας «περί ισοδυναμίας και αντιστοιχίας της άδειας οδήγησης αλλοδαπής με τις επαγγελματικές άδειες οδήγησης ημεδαπής».</w:t>
            </w:r>
          </w:p>
          <w:p w:rsidR="00A04D53" w:rsidRPr="00001C22" w:rsidRDefault="00A04D53" w:rsidP="00001C22">
            <w:pPr>
              <w:autoSpaceDE w:val="0"/>
              <w:autoSpaceDN w:val="0"/>
              <w:adjustRightInd w:val="0"/>
              <w:spacing w:after="40" w:line="260" w:lineRule="exact"/>
              <w:ind w:left="113" w:right="113"/>
              <w:jc w:val="both"/>
              <w:rPr>
                <w:rFonts w:ascii="Arial" w:eastAsia="Arial,Bold" w:hAnsi="Arial"/>
              </w:rPr>
            </w:pPr>
          </w:p>
        </w:tc>
      </w:tr>
      <w:tr w:rsidR="00A04D53" w:rsidTr="007A4485">
        <w:trPr>
          <w:gridBefore w:val="1"/>
          <w:trHeight w:val="561"/>
          <w:jc w:val="center"/>
        </w:trPr>
        <w:tc>
          <w:tcPr>
            <w:tcW w:w="3040" w:type="dxa"/>
          </w:tcPr>
          <w:p w:rsidR="00A04D53" w:rsidRPr="0057573B" w:rsidRDefault="00A04D53" w:rsidP="00816853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</w:rPr>
            </w:pPr>
          </w:p>
          <w:p w:rsidR="00A04D53" w:rsidRPr="0057573B" w:rsidRDefault="00A04D53" w:rsidP="00816853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</w:rPr>
            </w:pPr>
          </w:p>
          <w:p w:rsidR="00A04D53" w:rsidRPr="0057573B" w:rsidRDefault="00A04D53" w:rsidP="00816853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</w:rPr>
            </w:pPr>
          </w:p>
          <w:p w:rsidR="00A04D53" w:rsidRPr="0057573B" w:rsidRDefault="00A04D53" w:rsidP="00816853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</w:rPr>
            </w:pPr>
          </w:p>
          <w:p w:rsidR="00A04D53" w:rsidRPr="0057573B" w:rsidRDefault="00A04D53" w:rsidP="00816853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</w:rPr>
            </w:pPr>
          </w:p>
          <w:p w:rsidR="00A04D53" w:rsidRPr="0057573B" w:rsidRDefault="00A04D53" w:rsidP="00816853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</w:rPr>
            </w:pPr>
          </w:p>
          <w:p w:rsidR="00A04D53" w:rsidRPr="0057573B" w:rsidRDefault="00A04D53" w:rsidP="00816853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</w:rPr>
            </w:pPr>
          </w:p>
          <w:p w:rsidR="00A04D53" w:rsidRPr="00696959" w:rsidRDefault="00A04D53" w:rsidP="00816853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</w:rPr>
            </w:pPr>
          </w:p>
          <w:p w:rsidR="00A04D53" w:rsidRPr="00696959" w:rsidRDefault="00A04D53" w:rsidP="00816853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</w:rPr>
            </w:pPr>
          </w:p>
          <w:p w:rsidR="00A04D53" w:rsidRPr="00696959" w:rsidRDefault="00A04D53" w:rsidP="00816853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</w:rPr>
            </w:pPr>
          </w:p>
          <w:p w:rsidR="00A04D53" w:rsidRPr="00696959" w:rsidRDefault="00A04D53" w:rsidP="00816853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</w:rPr>
            </w:pPr>
          </w:p>
          <w:p w:rsidR="00A04D53" w:rsidRPr="0057573B" w:rsidRDefault="00A04D53" w:rsidP="00816853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</w:rPr>
            </w:pPr>
          </w:p>
          <w:p w:rsidR="00A04D53" w:rsidRPr="00A418F8" w:rsidRDefault="00A04D53" w:rsidP="00816853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</w:rPr>
            </w:pPr>
            <w:r w:rsidRPr="00A418F8">
              <w:rPr>
                <w:rFonts w:ascii="Arial" w:hAnsi="Arial" w:cs="Arial"/>
                <w:b/>
                <w:sz w:val="22"/>
                <w:szCs w:val="22"/>
              </w:rPr>
              <w:t>205</w:t>
            </w:r>
          </w:p>
          <w:p w:rsidR="00A04D53" w:rsidRPr="00A418F8" w:rsidRDefault="00A04D53" w:rsidP="00816853">
            <w:pPr>
              <w:pStyle w:val="212"/>
              <w:ind w:firstLine="0"/>
              <w:jc w:val="center"/>
              <w:rPr>
                <w:rFonts w:ascii="Arial Έντονα" w:hAnsi="Arial Έντονα" w:cs="Arial Έντονα"/>
                <w:sz w:val="22"/>
                <w:szCs w:val="22"/>
              </w:rPr>
            </w:pPr>
            <w:r w:rsidRPr="00A418F8">
              <w:rPr>
                <w:rFonts w:ascii="Arial Έντονα" w:hAnsi="Arial Έντονα" w:cs="Arial Έντονα"/>
                <w:sz w:val="22"/>
                <w:szCs w:val="22"/>
              </w:rPr>
              <w:t>Τεχνίτης Δομικών</w:t>
            </w:r>
          </w:p>
          <w:p w:rsidR="00A04D53" w:rsidRPr="00A418F8" w:rsidRDefault="00A04D53" w:rsidP="00816853">
            <w:pPr>
              <w:pStyle w:val="212"/>
              <w:ind w:firstLine="0"/>
              <w:jc w:val="center"/>
              <w:rPr>
                <w:rFonts w:ascii="Arial Έντονα" w:hAnsi="Arial Έντονα" w:cs="Arial Έντονα"/>
                <w:sz w:val="22"/>
                <w:szCs w:val="22"/>
              </w:rPr>
            </w:pPr>
            <w:r w:rsidRPr="00A418F8">
              <w:rPr>
                <w:rFonts w:ascii="Arial Έντονα" w:hAnsi="Arial Έντονα" w:cs="Arial Έντονα"/>
                <w:sz w:val="22"/>
                <w:szCs w:val="22"/>
              </w:rPr>
              <w:t>Έργων</w:t>
            </w:r>
          </w:p>
          <w:p w:rsidR="00A04D53" w:rsidRPr="00664BEC" w:rsidRDefault="00A04D53" w:rsidP="00816853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A418F8">
              <w:rPr>
                <w:rFonts w:ascii="Arial Έντονα" w:hAnsi="Arial Έντονα" w:cs="Arial Έντονα"/>
                <w:sz w:val="22"/>
                <w:szCs w:val="22"/>
              </w:rPr>
              <w:t>(Υδραυλικών)</w:t>
            </w:r>
          </w:p>
          <w:p w:rsidR="00A04D53" w:rsidRDefault="00A04D53" w:rsidP="007A4485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</w:rPr>
            </w:pPr>
          </w:p>
        </w:tc>
        <w:tc>
          <w:tcPr>
            <w:tcW w:w="7858" w:type="dxa"/>
          </w:tcPr>
          <w:p w:rsidR="00A04D53" w:rsidRDefault="00A04D53" w:rsidP="001E317D">
            <w:pPr>
              <w:tabs>
                <w:tab w:val="left" w:pos="567"/>
              </w:tabs>
              <w:spacing w:after="40" w:line="260" w:lineRule="exact"/>
              <w:ind w:right="113"/>
              <w:jc w:val="both"/>
              <w:rPr>
                <w:rFonts w:ascii="Arial" w:hAnsi="Arial" w:cs="Arial"/>
                <w:b/>
                <w:bCs/>
                <w:szCs w:val="22"/>
                <w:u w:val="single"/>
              </w:rPr>
            </w:pPr>
            <w:r w:rsidRPr="001E317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</w:t>
            </w:r>
            <w:r w:rsidRPr="002F68D4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ΚΥΡΙΑ ΠΡΟΣΟΝΤΑ:</w:t>
            </w:r>
          </w:p>
          <w:p w:rsidR="00A04D53" w:rsidRPr="00D6363D" w:rsidRDefault="00A04D53" w:rsidP="00BC1C95">
            <w:pPr>
              <w:autoSpaceDE w:val="0"/>
              <w:autoSpaceDN w:val="0"/>
              <w:adjustRightInd w:val="0"/>
              <w:spacing w:after="40" w:line="260" w:lineRule="exact"/>
              <w:ind w:right="113"/>
              <w:jc w:val="both"/>
              <w:rPr>
                <w:rFonts w:ascii="Arial" w:hAnsi="Arial" w:cs="Arial"/>
                <w:szCs w:val="22"/>
              </w:rPr>
            </w:pPr>
            <w:r w:rsidRPr="00BC1C95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0765E7">
              <w:rPr>
                <w:rFonts w:ascii="Arial" w:hAnsi="Arial" w:cs="Arial"/>
                <w:b/>
                <w:sz w:val="22"/>
                <w:szCs w:val="22"/>
              </w:rPr>
              <w:t xml:space="preserve">  </w:t>
            </w:r>
            <w:r w:rsidRPr="00D6363D">
              <w:rPr>
                <w:rFonts w:ascii="Arial" w:hAnsi="Arial" w:cs="Arial"/>
                <w:b/>
                <w:sz w:val="22"/>
                <w:szCs w:val="22"/>
              </w:rPr>
              <w:t xml:space="preserve">1) </w:t>
            </w:r>
            <w:r w:rsidRPr="000765E7">
              <w:rPr>
                <w:rFonts w:ascii="Arial" w:hAnsi="Arial" w:cs="Arial"/>
                <w:b/>
                <w:sz w:val="22"/>
                <w:szCs w:val="22"/>
              </w:rPr>
              <w:t xml:space="preserve">Πτυχίο  ΙΕΚ </w:t>
            </w:r>
            <w:r w:rsidRPr="000765E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6363D">
              <w:rPr>
                <w:rFonts w:ascii="Arial" w:hAnsi="Arial" w:cs="Arial"/>
                <w:sz w:val="22"/>
                <w:szCs w:val="22"/>
              </w:rPr>
              <w:t>Τομέα</w:t>
            </w:r>
            <w:r w:rsidRPr="000765E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6363D">
              <w:rPr>
                <w:rFonts w:ascii="Arial" w:hAnsi="Arial" w:cs="Arial"/>
                <w:sz w:val="22"/>
                <w:szCs w:val="22"/>
              </w:rPr>
              <w:t xml:space="preserve"> Μηχανολογίας</w:t>
            </w:r>
            <w:r w:rsidRPr="000765E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6363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0765E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6363D">
              <w:rPr>
                <w:rFonts w:ascii="Arial" w:hAnsi="Arial" w:cs="Arial"/>
                <w:sz w:val="22"/>
                <w:szCs w:val="22"/>
              </w:rPr>
              <w:t>ειδικότητας Τεχνίτη</w:t>
            </w:r>
            <w:r w:rsidRPr="000765E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6363D">
              <w:rPr>
                <w:rFonts w:ascii="Arial" w:hAnsi="Arial" w:cs="Arial"/>
                <w:sz w:val="22"/>
                <w:szCs w:val="22"/>
              </w:rPr>
              <w:t xml:space="preserve"> εγκαταστάσεων</w:t>
            </w:r>
          </w:p>
          <w:p w:rsidR="00A04D53" w:rsidRPr="00D6363D" w:rsidRDefault="00A04D53" w:rsidP="00BC1C95">
            <w:pPr>
              <w:autoSpaceDE w:val="0"/>
              <w:autoSpaceDN w:val="0"/>
              <w:adjustRightInd w:val="0"/>
              <w:spacing w:after="40" w:line="260" w:lineRule="exact"/>
              <w:ind w:left="113" w:right="113"/>
              <w:jc w:val="both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Ύδρευσης - </w:t>
            </w:r>
            <w:r w:rsidRPr="00D6363D">
              <w:rPr>
                <w:rFonts w:ascii="Arial" w:hAnsi="Arial" w:cs="Arial"/>
                <w:sz w:val="22"/>
                <w:szCs w:val="22"/>
              </w:rPr>
              <w:t xml:space="preserve">Αποχέτευσης </w:t>
            </w:r>
            <w:r w:rsidRPr="00AA53B5">
              <w:rPr>
                <w:rFonts w:ascii="Arial" w:hAnsi="Arial" w:cs="Arial"/>
                <w:b/>
                <w:sz w:val="22"/>
                <w:szCs w:val="22"/>
              </w:rPr>
              <w:t>ή</w:t>
            </w:r>
            <w:r w:rsidRPr="00D6363D">
              <w:rPr>
                <w:rFonts w:ascii="Arial" w:hAnsi="Arial" w:cs="Arial"/>
                <w:sz w:val="22"/>
                <w:szCs w:val="22"/>
              </w:rPr>
              <w:t xml:space="preserve"> Πτυχίο Τεχνικού Επαγγελματικού Λυκείου Τομέα Δομικού Τμήματος Συγκοινωνιακών &amp; Υδραυλικών Έργων</w:t>
            </w:r>
            <w:r w:rsidRPr="00AA53B5">
              <w:rPr>
                <w:rFonts w:ascii="Arial" w:hAnsi="Arial" w:cs="Arial"/>
                <w:b/>
                <w:sz w:val="22"/>
                <w:szCs w:val="22"/>
              </w:rPr>
              <w:t xml:space="preserve"> ή </w:t>
            </w:r>
            <w:r w:rsidRPr="00D6363D">
              <w:rPr>
                <w:rFonts w:ascii="Arial" w:hAnsi="Arial" w:cs="Arial"/>
                <w:sz w:val="22"/>
                <w:szCs w:val="22"/>
              </w:rPr>
              <w:t xml:space="preserve">Πτυχίο Μέσης Τεχνικής Επαγγελματικής Σχολής ειδικότητας Υδραυλικών και Θερμικών Εγκαταστάσεων </w:t>
            </w:r>
            <w:r w:rsidRPr="00AA53B5">
              <w:rPr>
                <w:rFonts w:ascii="Arial" w:hAnsi="Arial" w:cs="Arial"/>
                <w:b/>
                <w:sz w:val="22"/>
                <w:szCs w:val="22"/>
              </w:rPr>
              <w:t>ή</w:t>
            </w:r>
            <w:r w:rsidRPr="00D6363D">
              <w:rPr>
                <w:rFonts w:ascii="Arial" w:hAnsi="Arial" w:cs="Arial"/>
                <w:sz w:val="22"/>
                <w:szCs w:val="22"/>
              </w:rPr>
              <w:t xml:space="preserve"> Πτυχίο Τεχνικών Επαγγελματικών Εκπαιδευτηρίων ειδικότητας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6363D">
              <w:rPr>
                <w:rFonts w:ascii="Arial" w:hAnsi="Arial" w:cs="Arial"/>
                <w:sz w:val="22"/>
                <w:szCs w:val="22"/>
              </w:rPr>
              <w:t xml:space="preserve">Υδραυλικών και Θερμικών Εγκαταστάσεων </w:t>
            </w:r>
            <w:r w:rsidRPr="00AA53B5">
              <w:rPr>
                <w:rFonts w:ascii="Arial" w:hAnsi="Arial" w:cs="Arial"/>
                <w:b/>
                <w:sz w:val="22"/>
                <w:szCs w:val="22"/>
              </w:rPr>
              <w:t>ή</w:t>
            </w:r>
            <w:r w:rsidRPr="00D6363D">
              <w:rPr>
                <w:rFonts w:ascii="Arial" w:hAnsi="Arial" w:cs="Arial"/>
                <w:sz w:val="22"/>
                <w:szCs w:val="22"/>
              </w:rPr>
              <w:t xml:space="preserve"> Πτυχίο Σχολών Μαθητείας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6363D">
              <w:rPr>
                <w:rFonts w:ascii="Arial" w:hAnsi="Arial" w:cs="Arial"/>
                <w:sz w:val="22"/>
                <w:szCs w:val="22"/>
              </w:rPr>
              <w:t>Ο.Α.Ε.Δ. (Μέσης Στάθμης Ν. 1346/83) (ΦΕΚ 46/Τ.Α.) ειδικότητας Θερμικών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6363D">
              <w:rPr>
                <w:rFonts w:ascii="Arial" w:hAnsi="Arial" w:cs="Arial"/>
                <w:sz w:val="22"/>
                <w:szCs w:val="22"/>
              </w:rPr>
              <w:t xml:space="preserve">και Υδραυλικών Εγκαταστάσεων </w:t>
            </w:r>
            <w:r w:rsidRPr="00AA53B5">
              <w:rPr>
                <w:rFonts w:ascii="Arial" w:hAnsi="Arial" w:cs="Arial"/>
                <w:b/>
                <w:sz w:val="22"/>
                <w:szCs w:val="22"/>
              </w:rPr>
              <w:t>ή</w:t>
            </w:r>
            <w:r w:rsidRPr="00D6363D">
              <w:rPr>
                <w:rFonts w:ascii="Arial" w:hAnsi="Arial" w:cs="Arial"/>
                <w:sz w:val="22"/>
                <w:szCs w:val="22"/>
              </w:rPr>
              <w:t xml:space="preserve"> Πτυχίο άλλης ισότιμης Σχολής </w:t>
            </w:r>
            <w:r>
              <w:rPr>
                <w:rFonts w:ascii="Arial" w:hAnsi="Arial" w:cs="Arial"/>
                <w:sz w:val="22"/>
                <w:szCs w:val="22"/>
              </w:rPr>
              <w:t xml:space="preserve">της </w:t>
            </w:r>
            <w:r w:rsidRPr="00D6363D">
              <w:rPr>
                <w:rFonts w:ascii="Arial" w:hAnsi="Arial" w:cs="Arial"/>
                <w:sz w:val="22"/>
                <w:szCs w:val="22"/>
              </w:rPr>
              <w:t xml:space="preserve">ημεδαπής </w:t>
            </w:r>
            <w:r w:rsidRPr="00AA53B5">
              <w:rPr>
                <w:rFonts w:ascii="Arial" w:hAnsi="Arial" w:cs="Arial"/>
                <w:b/>
                <w:sz w:val="22"/>
                <w:szCs w:val="22"/>
              </w:rPr>
              <w:t>ή</w:t>
            </w:r>
            <w:r w:rsidRPr="00D6363D">
              <w:rPr>
                <w:rFonts w:ascii="Arial" w:hAnsi="Arial" w:cs="Arial"/>
                <w:sz w:val="22"/>
                <w:szCs w:val="22"/>
              </w:rPr>
              <w:t xml:space="preserve"> αλλοδαπής αντίστοιχου Κλάδου, Τομέα ή Ειδικότητας.</w:t>
            </w:r>
          </w:p>
          <w:p w:rsidR="00A04D53" w:rsidRPr="000765E7" w:rsidRDefault="00A04D53" w:rsidP="00FE23B6">
            <w:pPr>
              <w:autoSpaceDE w:val="0"/>
              <w:autoSpaceDN w:val="0"/>
              <w:adjustRightInd w:val="0"/>
              <w:spacing w:after="40" w:line="260" w:lineRule="exact"/>
              <w:ind w:left="113" w:right="113"/>
              <w:jc w:val="both"/>
              <w:rPr>
                <w:rFonts w:ascii="Arial" w:hAnsi="Arial" w:cs="Arial"/>
                <w:b/>
                <w:szCs w:val="22"/>
              </w:rPr>
            </w:pPr>
            <w:r w:rsidRPr="00237C4D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Pr="000765E7">
              <w:rPr>
                <w:rFonts w:ascii="Arial" w:hAnsi="Arial" w:cs="Arial"/>
                <w:b/>
                <w:sz w:val="22"/>
                <w:szCs w:val="22"/>
              </w:rPr>
              <w:t>) Άδεια</w:t>
            </w:r>
            <w:r w:rsidRPr="00237C4D">
              <w:rPr>
                <w:rFonts w:ascii="Arial" w:hAnsi="Arial" w:cs="Arial"/>
                <w:sz w:val="22"/>
                <w:szCs w:val="22"/>
              </w:rPr>
              <w:t xml:space="preserve"> άσκησης επαγγέλματος Τεχνίτη Υδραυλικού Α΄ </w:t>
            </w:r>
            <w:r w:rsidRPr="000765E7">
              <w:rPr>
                <w:rFonts w:ascii="Arial" w:hAnsi="Arial" w:cs="Arial"/>
                <w:b/>
                <w:sz w:val="22"/>
                <w:szCs w:val="22"/>
              </w:rPr>
              <w:t>ή</w:t>
            </w:r>
            <w:r w:rsidRPr="00237C4D">
              <w:rPr>
                <w:rFonts w:ascii="Arial" w:hAnsi="Arial" w:cs="Arial"/>
                <w:sz w:val="22"/>
                <w:szCs w:val="22"/>
              </w:rPr>
              <w:t xml:space="preserve"> Β΄ Τάξεως </w:t>
            </w:r>
            <w:r w:rsidRPr="000765E7">
              <w:rPr>
                <w:rFonts w:ascii="Arial" w:hAnsi="Arial" w:cs="Arial"/>
                <w:b/>
                <w:sz w:val="22"/>
                <w:szCs w:val="22"/>
              </w:rPr>
              <w:t>ή άδεια Αρχιτεχνίτη υδραυλικού του Π.Δ. 112/2012.</w:t>
            </w:r>
          </w:p>
          <w:p w:rsidR="00A04D53" w:rsidRPr="00F62552" w:rsidRDefault="00A04D53" w:rsidP="003D5B5F">
            <w:pPr>
              <w:autoSpaceDE w:val="0"/>
              <w:autoSpaceDN w:val="0"/>
              <w:adjustRightInd w:val="0"/>
              <w:spacing w:after="40" w:line="260" w:lineRule="exact"/>
              <w:ind w:left="113" w:right="113"/>
              <w:jc w:val="both"/>
              <w:rPr>
                <w:rFonts w:ascii="Arial" w:hAnsi="Arial" w:cs="Arial"/>
                <w:b/>
                <w:color w:val="002060"/>
                <w:szCs w:val="22"/>
                <w:u w:val="single"/>
              </w:rPr>
            </w:pPr>
          </w:p>
          <w:p w:rsidR="00A04D53" w:rsidRPr="00D6363D" w:rsidRDefault="00A04D53" w:rsidP="003D5B5F">
            <w:pPr>
              <w:autoSpaceDE w:val="0"/>
              <w:autoSpaceDN w:val="0"/>
              <w:adjustRightInd w:val="0"/>
              <w:spacing w:after="40" w:line="260" w:lineRule="exact"/>
              <w:ind w:left="113" w:right="113"/>
              <w:jc w:val="both"/>
              <w:rPr>
                <w:rFonts w:ascii="Arial" w:hAnsi="Arial" w:cs="Arial"/>
                <w:b/>
                <w:szCs w:val="22"/>
              </w:rPr>
            </w:pPr>
            <w:r w:rsidRPr="00D6363D">
              <w:rPr>
                <w:rFonts w:ascii="Arial" w:hAnsi="Arial" w:cs="Arial"/>
                <w:b/>
                <w:sz w:val="22"/>
                <w:szCs w:val="22"/>
                <w:u w:val="single"/>
              </w:rPr>
              <w:t>ΠΡΟΣΟΧΗ:</w:t>
            </w:r>
            <w:r w:rsidRPr="00D6363D">
              <w:rPr>
                <w:rFonts w:ascii="Arial" w:hAnsi="Arial" w:cs="Arial"/>
                <w:b/>
                <w:sz w:val="22"/>
                <w:szCs w:val="22"/>
              </w:rPr>
              <w:t xml:space="preserve"> Οι ανωτέρω άδειες πρέπει να είναι σε ισχύ, σύμφωνα με τις προβλεπόμενες διατάξεις.</w:t>
            </w:r>
          </w:p>
          <w:p w:rsidR="00A04D53" w:rsidRPr="00FE23B6" w:rsidRDefault="00A04D53" w:rsidP="00FE23B6">
            <w:pPr>
              <w:tabs>
                <w:tab w:val="left" w:pos="567"/>
              </w:tabs>
              <w:spacing w:after="40" w:line="260" w:lineRule="exact"/>
              <w:ind w:right="113"/>
              <w:jc w:val="both"/>
              <w:rPr>
                <w:rFonts w:ascii="Arial" w:hAnsi="Arial" w:cs="Arial"/>
                <w:b/>
                <w:bCs/>
                <w:szCs w:val="22"/>
                <w:u w:val="single"/>
              </w:rPr>
            </w:pPr>
            <w:r w:rsidRPr="000765E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</w:t>
            </w:r>
            <w:r w:rsidRPr="00FE23B6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ΠΡΟΣΟΝΤΑ Α’ ΕΠΙΚΟΥΡΙΑΣ:</w:t>
            </w:r>
          </w:p>
          <w:p w:rsidR="00A04D53" w:rsidRPr="00BC14D5" w:rsidRDefault="00A04D53" w:rsidP="001340BC">
            <w:pPr>
              <w:tabs>
                <w:tab w:val="left" w:pos="567"/>
              </w:tabs>
              <w:spacing w:after="40" w:line="260" w:lineRule="exact"/>
              <w:ind w:left="113" w:right="113"/>
              <w:jc w:val="both"/>
              <w:rPr>
                <w:rFonts w:ascii="Arial" w:hAnsi="Arial" w:cs="Arial"/>
                <w:b/>
                <w:sz w:val="20"/>
              </w:rPr>
            </w:pPr>
            <w:r w:rsidRPr="00FE23B6">
              <w:rPr>
                <w:rFonts w:ascii="Arial" w:hAnsi="Arial" w:cs="Arial"/>
                <w:b/>
                <w:sz w:val="22"/>
                <w:szCs w:val="22"/>
              </w:rPr>
              <w:t>(Εφόσον οι θέσεις δεν καλυφθούν από υποψηφίους με τα ανωτέρω προσόντα)</w:t>
            </w:r>
          </w:p>
          <w:p w:rsidR="00A04D53" w:rsidRPr="00D6363D" w:rsidRDefault="00A04D53" w:rsidP="00FE23B6">
            <w:pPr>
              <w:autoSpaceDE w:val="0"/>
              <w:autoSpaceDN w:val="0"/>
              <w:adjustRightInd w:val="0"/>
              <w:spacing w:after="40" w:line="260" w:lineRule="exact"/>
              <w:ind w:left="113" w:right="113"/>
              <w:jc w:val="both"/>
              <w:rPr>
                <w:rFonts w:ascii="Arial" w:hAnsi="Arial" w:cs="Arial"/>
                <w:szCs w:val="22"/>
              </w:rPr>
            </w:pPr>
            <w:r w:rsidRPr="00D6363D">
              <w:rPr>
                <w:rFonts w:ascii="Arial" w:hAnsi="Arial" w:cs="Arial"/>
                <w:b/>
                <w:sz w:val="22"/>
                <w:szCs w:val="22"/>
              </w:rPr>
              <w:t>1)</w:t>
            </w:r>
            <w:r w:rsidRPr="00FE23B6">
              <w:rPr>
                <w:rFonts w:ascii="Arial" w:hAnsi="Arial" w:cs="Arial"/>
                <w:b/>
                <w:sz w:val="22"/>
                <w:szCs w:val="22"/>
              </w:rPr>
              <w:t>Πτυχίο</w:t>
            </w:r>
            <w:r w:rsidRPr="00D6363D">
              <w:rPr>
                <w:rFonts w:ascii="Arial" w:hAnsi="Arial" w:cs="Arial"/>
                <w:sz w:val="22"/>
                <w:szCs w:val="22"/>
              </w:rPr>
              <w:t xml:space="preserve"> αναγνωρισμένης κατώτερης Τεχνικής Σχολής ειδικότητας </w:t>
            </w:r>
            <w:r w:rsidRPr="00BE7F1E">
              <w:rPr>
                <w:rFonts w:ascii="Arial" w:hAnsi="Arial" w:cs="Arial"/>
                <w:sz w:val="22"/>
                <w:szCs w:val="22"/>
              </w:rPr>
              <w:t>Υδραυλικού ή αντίστοιχο πτυχίο Σχολών Μαθητείας Ο.Α.Ε.Δ</w:t>
            </w:r>
            <w:r w:rsidRPr="00F62552">
              <w:rPr>
                <w:rFonts w:ascii="Arial" w:hAnsi="Arial" w:cs="Arial"/>
                <w:color w:val="002060"/>
                <w:sz w:val="22"/>
                <w:szCs w:val="22"/>
              </w:rPr>
              <w:t xml:space="preserve"> </w:t>
            </w:r>
            <w:r w:rsidRPr="00FE23B6">
              <w:rPr>
                <w:rFonts w:ascii="Arial Έντονα" w:hAnsi="Arial Έντονα" w:cs="Arial Έντονα"/>
                <w:sz w:val="22"/>
                <w:szCs w:val="22"/>
                <w:u w:val="single"/>
              </w:rPr>
              <w:t>Μηχανολογικής κατεύθυνσης</w:t>
            </w:r>
            <w:r w:rsidRPr="00D6363D">
              <w:rPr>
                <w:rFonts w:ascii="Arial" w:hAnsi="Arial" w:cs="Arial"/>
                <w:sz w:val="22"/>
                <w:szCs w:val="22"/>
              </w:rPr>
              <w:t xml:space="preserve"> ή πτυχίο άλλης ισότιμης Σχολής της ημεδαπής ή αλλοδαπής αντιστοίχου Κλάδου, Τομέα, Τμήματος ή Ειδικότητας.</w:t>
            </w:r>
          </w:p>
          <w:p w:rsidR="00A04D53" w:rsidRPr="00D6363D" w:rsidRDefault="00A04D53" w:rsidP="00FE23B6">
            <w:pPr>
              <w:autoSpaceDE w:val="0"/>
              <w:autoSpaceDN w:val="0"/>
              <w:adjustRightInd w:val="0"/>
              <w:spacing w:after="40" w:line="260" w:lineRule="exact"/>
              <w:ind w:left="113" w:right="113"/>
              <w:jc w:val="both"/>
              <w:rPr>
                <w:rFonts w:ascii="Arial" w:hAnsi="Arial" w:cs="Arial"/>
                <w:b/>
                <w:szCs w:val="22"/>
              </w:rPr>
            </w:pPr>
            <w:r w:rsidRPr="00D6363D">
              <w:rPr>
                <w:rFonts w:ascii="Arial" w:hAnsi="Arial" w:cs="Arial"/>
                <w:b/>
                <w:sz w:val="22"/>
                <w:szCs w:val="22"/>
              </w:rPr>
              <w:t xml:space="preserve">2) </w:t>
            </w:r>
            <w:r w:rsidRPr="00D6363D">
              <w:rPr>
                <w:rFonts w:ascii="Arial" w:hAnsi="Arial" w:cs="Arial"/>
                <w:sz w:val="22"/>
                <w:szCs w:val="22"/>
              </w:rPr>
              <w:t xml:space="preserve">Άδεια άσκησης επαγγέλματος Τεχνίτη Υδραυλικού Α΄ </w:t>
            </w:r>
            <w:r w:rsidRPr="00D6363D">
              <w:rPr>
                <w:rFonts w:ascii="Arial" w:hAnsi="Arial" w:cs="Arial"/>
                <w:b/>
                <w:sz w:val="22"/>
                <w:szCs w:val="22"/>
              </w:rPr>
              <w:t>ή</w:t>
            </w:r>
            <w:r w:rsidRPr="00D6363D">
              <w:rPr>
                <w:rFonts w:ascii="Arial" w:hAnsi="Arial" w:cs="Arial"/>
                <w:sz w:val="22"/>
                <w:szCs w:val="22"/>
              </w:rPr>
              <w:t xml:space="preserve"> Β΄ Τάξεως </w:t>
            </w:r>
            <w:r w:rsidRPr="00D6363D">
              <w:rPr>
                <w:rFonts w:ascii="Arial" w:hAnsi="Arial" w:cs="Arial"/>
                <w:b/>
                <w:sz w:val="22"/>
                <w:szCs w:val="22"/>
              </w:rPr>
              <w:t>ή άδεια Αρχιτεχνίτη Υδραυλικού του Π.Δ. 112/2012.</w:t>
            </w:r>
          </w:p>
          <w:p w:rsidR="00A04D53" w:rsidRPr="00696959" w:rsidRDefault="00A04D53" w:rsidP="00BF4163">
            <w:pPr>
              <w:autoSpaceDE w:val="0"/>
              <w:autoSpaceDN w:val="0"/>
              <w:adjustRightInd w:val="0"/>
              <w:spacing w:after="40" w:line="260" w:lineRule="exact"/>
              <w:ind w:left="113" w:right="113"/>
              <w:jc w:val="both"/>
              <w:rPr>
                <w:rFonts w:ascii="Arial" w:hAnsi="Arial" w:cs="Arial"/>
                <w:b/>
                <w:szCs w:val="22"/>
                <w:u w:val="single"/>
              </w:rPr>
            </w:pPr>
            <w:r w:rsidRPr="003D5B5F">
              <w:rPr>
                <w:rFonts w:ascii="Arial" w:hAnsi="Arial" w:cs="Arial"/>
                <w:b/>
                <w:szCs w:val="22"/>
              </w:rPr>
              <w:t xml:space="preserve">  </w:t>
            </w:r>
          </w:p>
          <w:p w:rsidR="00A04D53" w:rsidRDefault="00A04D53" w:rsidP="000765E7">
            <w:pPr>
              <w:ind w:left="189" w:right="651"/>
              <w:jc w:val="both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ΠΡΟΣΟΧΗ: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Οι ανωτέρω Άδειες πρέπει </w:t>
            </w: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να είναι σε ισχύ,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σύμφωνα  με   τις προβλεπόμενες  διατάξεις. </w:t>
            </w:r>
          </w:p>
          <w:p w:rsidR="00A04D53" w:rsidRPr="000765E7" w:rsidRDefault="00A04D53" w:rsidP="000765E7">
            <w:pPr>
              <w:ind w:left="189"/>
              <w:jc w:val="both"/>
              <w:rPr>
                <w:rFonts w:ascii="Arial" w:hAnsi="Arial" w:cs="Arial"/>
                <w:b/>
                <w:szCs w:val="22"/>
                <w:u w:val="single"/>
              </w:rPr>
            </w:pPr>
          </w:p>
          <w:p w:rsidR="00A04D53" w:rsidRDefault="00A04D53" w:rsidP="000765E7">
            <w:pPr>
              <w:ind w:left="189"/>
              <w:jc w:val="both"/>
              <w:rPr>
                <w:rFonts w:ascii="Arial" w:hAnsi="Arial" w:cs="Arial"/>
                <w:szCs w:val="22"/>
              </w:rPr>
            </w:pPr>
            <w:r w:rsidRPr="00C50FAF">
              <w:rPr>
                <w:rFonts w:ascii="Arial" w:hAnsi="Arial" w:cs="Arial"/>
                <w:b/>
                <w:sz w:val="22"/>
                <w:szCs w:val="22"/>
                <w:highlight w:val="yellow"/>
                <w:u w:val="single"/>
              </w:rPr>
              <w:t>ΕΠΙΣΗΜΑΝΣΗ:</w:t>
            </w:r>
            <w:r w:rsidRPr="00C50FAF">
              <w:rPr>
                <w:rFonts w:ascii="Arial" w:hAnsi="Arial" w:cs="Arial"/>
                <w:b/>
                <w:sz w:val="22"/>
                <w:szCs w:val="22"/>
                <w:highlight w:val="yellow"/>
              </w:rPr>
              <w:t xml:space="preserve"> </w:t>
            </w:r>
            <w:r w:rsidRPr="00C50FAF">
              <w:rPr>
                <w:rFonts w:ascii="Arial" w:hAnsi="Arial" w:cs="Arial"/>
                <w:sz w:val="22"/>
                <w:szCs w:val="22"/>
                <w:highlight w:val="yellow"/>
              </w:rPr>
              <w:t xml:space="preserve">Υποψήφιοι που κατείχαν άδεια την οποία </w:t>
            </w:r>
            <w:r w:rsidRPr="00C50FAF">
              <w:rPr>
                <w:rFonts w:ascii="Arial" w:hAnsi="Arial" w:cs="Arial"/>
                <w:b/>
                <w:sz w:val="22"/>
                <w:szCs w:val="22"/>
                <w:highlight w:val="yellow"/>
              </w:rPr>
              <w:t xml:space="preserve">αντικατέστησαν </w:t>
            </w:r>
            <w:r w:rsidRPr="00C50FAF">
              <w:rPr>
                <w:rFonts w:ascii="Arial" w:hAnsi="Arial" w:cs="Arial"/>
                <w:sz w:val="22"/>
                <w:szCs w:val="22"/>
                <w:highlight w:val="yellow"/>
              </w:rPr>
              <w:t xml:space="preserve">βάσει του </w:t>
            </w:r>
            <w:r w:rsidRPr="00C50FAF">
              <w:rPr>
                <w:rFonts w:ascii="Arial" w:hAnsi="Arial" w:cs="Arial"/>
                <w:b/>
                <w:sz w:val="22"/>
                <w:szCs w:val="22"/>
                <w:highlight w:val="yellow"/>
              </w:rPr>
              <w:t>Π.Δ.112/2012</w:t>
            </w:r>
            <w:r w:rsidRPr="00C50FAF">
              <w:rPr>
                <w:rFonts w:ascii="Arial" w:hAnsi="Arial" w:cs="Arial"/>
                <w:sz w:val="22"/>
                <w:szCs w:val="22"/>
                <w:highlight w:val="yellow"/>
              </w:rPr>
              <w:t xml:space="preserve">, </w:t>
            </w:r>
            <w:r w:rsidRPr="00C50FAF">
              <w:rPr>
                <w:rFonts w:ascii="Arial" w:hAnsi="Arial" w:cs="Arial"/>
                <w:sz w:val="22"/>
                <w:szCs w:val="22"/>
                <w:highlight w:val="yellow"/>
                <w:u w:val="single"/>
              </w:rPr>
              <w:t>εφόσον στην νέα αυτή άδεια</w:t>
            </w:r>
            <w:r w:rsidRPr="00C50FAF">
              <w:rPr>
                <w:rFonts w:ascii="Arial" w:hAnsi="Arial" w:cs="Arial"/>
                <w:sz w:val="22"/>
                <w:szCs w:val="22"/>
                <w:highlight w:val="yellow"/>
              </w:rPr>
              <w:t xml:space="preserve"> </w:t>
            </w:r>
            <w:r w:rsidRPr="00C50FAF">
              <w:rPr>
                <w:rFonts w:ascii="Arial" w:hAnsi="Arial" w:cs="Arial"/>
                <w:b/>
                <w:sz w:val="22"/>
                <w:szCs w:val="22"/>
                <w:highlight w:val="yellow"/>
              </w:rPr>
              <w:t>δεν αναγράφεται η αρχική άδεια  και η ημεροχρονολογία κτήσης</w:t>
            </w:r>
            <w:r w:rsidRPr="00C50FAF">
              <w:rPr>
                <w:rFonts w:ascii="Arial" w:hAnsi="Arial" w:cs="Arial"/>
                <w:sz w:val="22"/>
                <w:szCs w:val="22"/>
                <w:highlight w:val="yellow"/>
              </w:rPr>
              <w:t xml:space="preserve"> </w:t>
            </w:r>
            <w:r w:rsidRPr="00C50FAF">
              <w:rPr>
                <w:rFonts w:ascii="Arial" w:hAnsi="Arial" w:cs="Arial"/>
                <w:b/>
                <w:sz w:val="22"/>
                <w:szCs w:val="22"/>
                <w:highlight w:val="yellow"/>
              </w:rPr>
              <w:t>αυτής</w:t>
            </w:r>
            <w:r w:rsidRPr="00C50FAF">
              <w:rPr>
                <w:rFonts w:ascii="Arial" w:hAnsi="Arial" w:cs="Arial"/>
                <w:sz w:val="22"/>
                <w:szCs w:val="22"/>
                <w:highlight w:val="yellow"/>
              </w:rPr>
              <w:t xml:space="preserve">, </w:t>
            </w:r>
            <w:r w:rsidRPr="00C50FAF">
              <w:rPr>
                <w:rFonts w:ascii="Arial" w:hAnsi="Arial" w:cs="Arial"/>
                <w:sz w:val="22"/>
                <w:szCs w:val="22"/>
                <w:highlight w:val="yellow"/>
                <w:u w:val="single"/>
              </w:rPr>
              <w:t>οφείλουν να προσκομίσουν σχετική βεβαίωση της αρμόδιας υπηρεσίας από την οποία να προκύπτουν τα ανωτέρω στοιχεία.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A04D53" w:rsidRDefault="00A04D53" w:rsidP="000765E7">
            <w:pPr>
              <w:tabs>
                <w:tab w:val="left" w:pos="567"/>
              </w:tabs>
              <w:ind w:left="189"/>
              <w:jc w:val="both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Η εν λόγω βεβαίωση απαιτείται, προκειμένου να προσμετρηθεί το βαθμολογούμενο κριτήριο της εμπειρίας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  <w:p w:rsidR="00A04D53" w:rsidRPr="00664BEC" w:rsidRDefault="00A04D53" w:rsidP="000765E7">
            <w:pPr>
              <w:autoSpaceDE w:val="0"/>
              <w:autoSpaceDN w:val="0"/>
              <w:adjustRightInd w:val="0"/>
              <w:spacing w:after="40" w:line="260" w:lineRule="exact"/>
              <w:ind w:left="113" w:right="113"/>
              <w:jc w:val="both"/>
              <w:rPr>
                <w:rFonts w:ascii="Arial" w:hAnsi="Arial" w:cs="Arial"/>
                <w:b/>
                <w:bCs/>
                <w:szCs w:val="22"/>
                <w:u w:val="single"/>
              </w:rPr>
            </w:pPr>
          </w:p>
        </w:tc>
      </w:tr>
      <w:tr w:rsidR="00A04D53" w:rsidTr="007A4485">
        <w:trPr>
          <w:gridBefore w:val="1"/>
          <w:trHeight w:val="561"/>
          <w:jc w:val="center"/>
        </w:trPr>
        <w:tc>
          <w:tcPr>
            <w:tcW w:w="3040" w:type="dxa"/>
          </w:tcPr>
          <w:p w:rsidR="00A04D53" w:rsidRDefault="00A04D53" w:rsidP="007A4485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</w:rPr>
            </w:pPr>
          </w:p>
          <w:p w:rsidR="00A04D53" w:rsidRDefault="00A04D53" w:rsidP="007A4485">
            <w:pPr>
              <w:tabs>
                <w:tab w:val="left" w:pos="567"/>
              </w:tabs>
              <w:rPr>
                <w:rFonts w:ascii="Arial" w:hAnsi="Arial" w:cs="Arial"/>
                <w:b/>
                <w:szCs w:val="22"/>
              </w:rPr>
            </w:pPr>
          </w:p>
          <w:p w:rsidR="00A04D53" w:rsidRPr="000765E7" w:rsidRDefault="00A04D53" w:rsidP="007A4485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</w:rPr>
            </w:pPr>
          </w:p>
          <w:p w:rsidR="00A04D53" w:rsidRPr="000765E7" w:rsidRDefault="00A04D53" w:rsidP="007A4485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</w:rPr>
            </w:pPr>
          </w:p>
          <w:p w:rsidR="00A04D53" w:rsidRPr="000765E7" w:rsidRDefault="00A04D53" w:rsidP="007A4485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</w:rPr>
            </w:pPr>
          </w:p>
          <w:p w:rsidR="00A04D53" w:rsidRPr="000765E7" w:rsidRDefault="00A04D53" w:rsidP="007A4485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</w:rPr>
            </w:pPr>
          </w:p>
          <w:p w:rsidR="00A04D53" w:rsidRPr="000765E7" w:rsidRDefault="00A04D53" w:rsidP="007A4485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</w:rPr>
            </w:pPr>
          </w:p>
          <w:p w:rsidR="00A04D53" w:rsidRPr="000765E7" w:rsidRDefault="00A04D53" w:rsidP="007A4485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</w:rPr>
            </w:pPr>
          </w:p>
          <w:p w:rsidR="00A04D53" w:rsidRPr="000765E7" w:rsidRDefault="00A04D53" w:rsidP="007A4485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</w:rPr>
            </w:pPr>
          </w:p>
          <w:p w:rsidR="00A04D53" w:rsidRPr="000765E7" w:rsidRDefault="00A04D53" w:rsidP="007A4485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</w:rPr>
            </w:pPr>
          </w:p>
          <w:p w:rsidR="00A04D53" w:rsidRPr="000765E7" w:rsidRDefault="00A04D53" w:rsidP="007A4485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</w:rPr>
            </w:pPr>
          </w:p>
          <w:p w:rsidR="00A04D53" w:rsidRPr="000765E7" w:rsidRDefault="00A04D53" w:rsidP="007A4485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</w:rPr>
            </w:pPr>
          </w:p>
          <w:p w:rsidR="00A04D53" w:rsidRPr="000765E7" w:rsidRDefault="00A04D53" w:rsidP="007A4485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</w:rPr>
            </w:pPr>
          </w:p>
          <w:p w:rsidR="00A04D53" w:rsidRPr="000765E7" w:rsidRDefault="00A04D53" w:rsidP="007A4485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</w:rPr>
            </w:pPr>
          </w:p>
          <w:p w:rsidR="00A04D53" w:rsidRPr="000765E7" w:rsidRDefault="00A04D53" w:rsidP="007A4485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</w:rPr>
            </w:pPr>
          </w:p>
          <w:p w:rsidR="00A04D53" w:rsidRPr="00A418F8" w:rsidRDefault="00A04D53" w:rsidP="007A4485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</w:rPr>
            </w:pPr>
            <w:r w:rsidRPr="00A418F8">
              <w:rPr>
                <w:rFonts w:ascii="Arial" w:hAnsi="Arial" w:cs="Arial"/>
                <w:b/>
                <w:sz w:val="22"/>
                <w:szCs w:val="22"/>
              </w:rPr>
              <w:t>206</w:t>
            </w:r>
          </w:p>
          <w:p w:rsidR="00A04D53" w:rsidRPr="00A418F8" w:rsidRDefault="00A04D53" w:rsidP="00AB4401">
            <w:pPr>
              <w:pStyle w:val="212"/>
              <w:ind w:firstLine="0"/>
              <w:jc w:val="center"/>
              <w:rPr>
                <w:rFonts w:ascii="Arial Έντονα" w:hAnsi="Arial Έντονα" w:cs="Arial Έντονα"/>
                <w:sz w:val="22"/>
                <w:szCs w:val="22"/>
              </w:rPr>
            </w:pPr>
            <w:r w:rsidRPr="00A418F8">
              <w:rPr>
                <w:rFonts w:ascii="Arial Έντονα" w:hAnsi="Arial Έντονα" w:cs="Arial Έντονα"/>
                <w:sz w:val="22"/>
                <w:szCs w:val="22"/>
              </w:rPr>
              <w:t>Τεχνίτης Δομικών</w:t>
            </w:r>
          </w:p>
          <w:p w:rsidR="00A04D53" w:rsidRPr="00A418F8" w:rsidRDefault="00A04D53" w:rsidP="00AB4401">
            <w:pPr>
              <w:pStyle w:val="212"/>
              <w:ind w:firstLine="0"/>
              <w:jc w:val="center"/>
              <w:rPr>
                <w:rFonts w:ascii="Arial Έντονα" w:hAnsi="Arial Έντονα" w:cs="Arial Έντονα"/>
                <w:sz w:val="22"/>
                <w:szCs w:val="22"/>
              </w:rPr>
            </w:pPr>
            <w:r w:rsidRPr="00A418F8">
              <w:rPr>
                <w:rFonts w:ascii="Arial Έντονα" w:hAnsi="Arial Έντονα" w:cs="Arial Έντονα"/>
                <w:sz w:val="22"/>
                <w:szCs w:val="22"/>
              </w:rPr>
              <w:t>Έργων</w:t>
            </w:r>
          </w:p>
          <w:p w:rsidR="00A04D53" w:rsidRDefault="00A04D53" w:rsidP="00AB4401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A418F8">
              <w:rPr>
                <w:rFonts w:ascii="Arial Έντονα" w:hAnsi="Arial Έντονα" w:cs="Arial Έντονα"/>
                <w:sz w:val="22"/>
                <w:szCs w:val="22"/>
              </w:rPr>
              <w:t>(Οικοδόμων)</w:t>
            </w:r>
          </w:p>
          <w:p w:rsidR="00A04D53" w:rsidRDefault="00A04D53" w:rsidP="007A4485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bCs/>
                <w:szCs w:val="22"/>
              </w:rPr>
            </w:pPr>
          </w:p>
          <w:p w:rsidR="00A04D53" w:rsidRDefault="00A04D53" w:rsidP="007A4485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bCs/>
                <w:szCs w:val="22"/>
              </w:rPr>
            </w:pPr>
          </w:p>
          <w:p w:rsidR="00A04D53" w:rsidRDefault="00A04D53" w:rsidP="007A4485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bCs/>
                <w:szCs w:val="22"/>
              </w:rPr>
            </w:pPr>
          </w:p>
          <w:p w:rsidR="00A04D53" w:rsidRDefault="00A04D53" w:rsidP="007A4485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bCs/>
                <w:szCs w:val="22"/>
              </w:rPr>
            </w:pPr>
          </w:p>
          <w:p w:rsidR="00A04D53" w:rsidRDefault="00A04D53" w:rsidP="007A4485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bCs/>
                <w:szCs w:val="22"/>
              </w:rPr>
            </w:pPr>
          </w:p>
          <w:p w:rsidR="00A04D53" w:rsidRDefault="00A04D53" w:rsidP="007A4485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bCs/>
                <w:szCs w:val="22"/>
              </w:rPr>
            </w:pPr>
          </w:p>
          <w:p w:rsidR="00A04D53" w:rsidRDefault="00A04D53" w:rsidP="007A4485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bCs/>
                <w:szCs w:val="22"/>
              </w:rPr>
            </w:pPr>
          </w:p>
          <w:p w:rsidR="00A04D53" w:rsidRDefault="00A04D53" w:rsidP="007A4485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bCs/>
                <w:szCs w:val="22"/>
              </w:rPr>
            </w:pPr>
          </w:p>
          <w:p w:rsidR="00A04D53" w:rsidRDefault="00A04D53" w:rsidP="007A4485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bCs/>
                <w:szCs w:val="22"/>
              </w:rPr>
            </w:pPr>
          </w:p>
          <w:p w:rsidR="00A04D53" w:rsidRDefault="00A04D53" w:rsidP="007A4485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bCs/>
                <w:szCs w:val="22"/>
              </w:rPr>
            </w:pPr>
          </w:p>
          <w:p w:rsidR="00A04D53" w:rsidRDefault="00A04D53" w:rsidP="007A4485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bCs/>
                <w:szCs w:val="22"/>
              </w:rPr>
            </w:pPr>
          </w:p>
          <w:p w:rsidR="00A04D53" w:rsidRDefault="00A04D53" w:rsidP="007A4485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bCs/>
                <w:szCs w:val="22"/>
              </w:rPr>
            </w:pPr>
          </w:p>
          <w:p w:rsidR="00A04D53" w:rsidRDefault="00A04D53" w:rsidP="007A4485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bCs/>
                <w:szCs w:val="22"/>
              </w:rPr>
            </w:pPr>
          </w:p>
          <w:p w:rsidR="00A04D53" w:rsidRDefault="00A04D53" w:rsidP="007A4485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bCs/>
                <w:szCs w:val="22"/>
              </w:rPr>
            </w:pPr>
          </w:p>
          <w:p w:rsidR="00A04D53" w:rsidRDefault="00A04D53" w:rsidP="007A4485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bCs/>
                <w:szCs w:val="22"/>
              </w:rPr>
            </w:pPr>
          </w:p>
          <w:p w:rsidR="00A04D53" w:rsidRDefault="00A04D53" w:rsidP="007A4485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bCs/>
                <w:szCs w:val="22"/>
              </w:rPr>
            </w:pPr>
          </w:p>
          <w:p w:rsidR="00A04D53" w:rsidRDefault="00A04D53" w:rsidP="007A4485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szCs w:val="22"/>
              </w:rPr>
            </w:pPr>
          </w:p>
          <w:p w:rsidR="00A04D53" w:rsidRPr="00301EE2" w:rsidRDefault="00A04D53" w:rsidP="007A4485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2"/>
                <w:highlight w:val="yellow"/>
              </w:rPr>
            </w:pPr>
          </w:p>
        </w:tc>
        <w:tc>
          <w:tcPr>
            <w:tcW w:w="7858" w:type="dxa"/>
          </w:tcPr>
          <w:p w:rsidR="00A04D53" w:rsidRDefault="00A04D53" w:rsidP="00BC1C95">
            <w:pPr>
              <w:tabs>
                <w:tab w:val="left" w:pos="567"/>
              </w:tabs>
              <w:spacing w:after="40" w:line="260" w:lineRule="exact"/>
              <w:ind w:right="113"/>
              <w:jc w:val="both"/>
              <w:rPr>
                <w:rFonts w:ascii="Arial" w:hAnsi="Arial" w:cs="Arial"/>
                <w:b/>
                <w:bCs/>
                <w:szCs w:val="22"/>
                <w:u w:val="single"/>
              </w:rPr>
            </w:pPr>
            <w:r w:rsidRPr="0057573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</w:t>
            </w:r>
            <w:r w:rsidRPr="00664BEC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ΚΥΡΙΑ ΠΡΟΣΟΝΤΑ:</w:t>
            </w:r>
          </w:p>
          <w:p w:rsidR="00A04D53" w:rsidRPr="00664BEC" w:rsidRDefault="00A04D53" w:rsidP="001340BC">
            <w:pPr>
              <w:autoSpaceDE w:val="0"/>
              <w:autoSpaceDN w:val="0"/>
              <w:adjustRightInd w:val="0"/>
              <w:spacing w:after="40" w:line="260" w:lineRule="exact"/>
              <w:ind w:left="113" w:right="113"/>
              <w:jc w:val="both"/>
              <w:rPr>
                <w:rFonts w:ascii="Arial" w:hAnsi="Arial" w:cs="Arial"/>
                <w:szCs w:val="22"/>
              </w:rPr>
            </w:pPr>
            <w:r w:rsidRPr="00664BEC">
              <w:rPr>
                <w:rFonts w:ascii="Arial" w:hAnsi="Arial" w:cs="Arial"/>
                <w:sz w:val="22"/>
                <w:szCs w:val="22"/>
              </w:rPr>
              <w:t xml:space="preserve">Πτυχίο </w:t>
            </w:r>
            <w:r w:rsidRPr="003D5B5F">
              <w:rPr>
                <w:rFonts w:ascii="Arial" w:hAnsi="Arial" w:cs="Arial"/>
                <w:b/>
                <w:sz w:val="22"/>
                <w:szCs w:val="22"/>
              </w:rPr>
              <w:t>ή</w:t>
            </w:r>
            <w:r w:rsidRPr="00664BEC">
              <w:rPr>
                <w:rFonts w:ascii="Arial" w:hAnsi="Arial" w:cs="Arial"/>
                <w:sz w:val="22"/>
                <w:szCs w:val="22"/>
              </w:rPr>
              <w:t xml:space="preserve"> δίπλωμα </w:t>
            </w:r>
            <w:r w:rsidRPr="003D5B5F">
              <w:rPr>
                <w:rFonts w:ascii="Arial" w:hAnsi="Arial" w:cs="Arial"/>
                <w:b/>
                <w:sz w:val="22"/>
                <w:szCs w:val="22"/>
              </w:rPr>
              <w:t>ή</w:t>
            </w:r>
            <w:r w:rsidRPr="00664BEC">
              <w:rPr>
                <w:rFonts w:ascii="Arial" w:hAnsi="Arial" w:cs="Arial"/>
                <w:sz w:val="22"/>
                <w:szCs w:val="22"/>
              </w:rPr>
              <w:t xml:space="preserve"> απολυτήριος τίτλος ειδικότητας Κτίστη </w:t>
            </w:r>
            <w:r w:rsidRPr="003D5B5F">
              <w:rPr>
                <w:rFonts w:ascii="Arial" w:hAnsi="Arial" w:cs="Arial"/>
                <w:b/>
                <w:sz w:val="22"/>
                <w:szCs w:val="22"/>
              </w:rPr>
              <w:t>ή</w:t>
            </w:r>
            <w:r w:rsidRPr="00664BEC">
              <w:rPr>
                <w:rFonts w:ascii="Arial" w:hAnsi="Arial" w:cs="Arial"/>
                <w:sz w:val="22"/>
                <w:szCs w:val="22"/>
              </w:rPr>
              <w:t xml:space="preserve"> Τοιχοποιών και</w:t>
            </w:r>
          </w:p>
          <w:p w:rsidR="00A04D53" w:rsidRPr="00664BEC" w:rsidRDefault="00A04D53" w:rsidP="001340BC">
            <w:pPr>
              <w:autoSpaceDE w:val="0"/>
              <w:autoSpaceDN w:val="0"/>
              <w:adjustRightInd w:val="0"/>
              <w:spacing w:after="40" w:line="260" w:lineRule="exact"/>
              <w:ind w:left="113" w:right="113"/>
              <w:jc w:val="both"/>
              <w:rPr>
                <w:rFonts w:ascii="Arial" w:hAnsi="Arial" w:cs="Arial"/>
                <w:szCs w:val="22"/>
              </w:rPr>
            </w:pPr>
            <w:r w:rsidRPr="00664BEC">
              <w:rPr>
                <w:rFonts w:ascii="Arial" w:hAnsi="Arial" w:cs="Arial"/>
                <w:sz w:val="22"/>
                <w:szCs w:val="22"/>
              </w:rPr>
              <w:t xml:space="preserve">Επιχρισμάτων </w:t>
            </w:r>
            <w:r w:rsidRPr="003D5B5F">
              <w:rPr>
                <w:rFonts w:ascii="Arial" w:hAnsi="Arial" w:cs="Arial"/>
                <w:b/>
                <w:sz w:val="22"/>
                <w:szCs w:val="22"/>
              </w:rPr>
              <w:t>ή</w:t>
            </w:r>
            <w:r w:rsidRPr="00664BEC">
              <w:rPr>
                <w:rFonts w:ascii="Arial" w:hAnsi="Arial" w:cs="Arial"/>
                <w:sz w:val="22"/>
                <w:szCs w:val="22"/>
              </w:rPr>
              <w:t xml:space="preserve"> Εργασιών Οπλισμένου και Αόπλου Σκυροδέματος </w:t>
            </w:r>
            <w:r w:rsidRPr="003D5B5F">
              <w:rPr>
                <w:rFonts w:ascii="Arial" w:hAnsi="Arial" w:cs="Arial"/>
                <w:b/>
                <w:sz w:val="22"/>
                <w:szCs w:val="22"/>
              </w:rPr>
              <w:t>ή</w:t>
            </w:r>
          </w:p>
          <w:p w:rsidR="00A04D53" w:rsidRPr="00664BEC" w:rsidRDefault="00A04D53" w:rsidP="001340BC">
            <w:pPr>
              <w:autoSpaceDE w:val="0"/>
              <w:autoSpaceDN w:val="0"/>
              <w:adjustRightInd w:val="0"/>
              <w:spacing w:after="40" w:line="260" w:lineRule="exact"/>
              <w:ind w:left="113" w:right="113"/>
              <w:jc w:val="both"/>
              <w:rPr>
                <w:rFonts w:ascii="Arial" w:hAnsi="Arial" w:cs="Arial"/>
                <w:szCs w:val="22"/>
              </w:rPr>
            </w:pPr>
            <w:r w:rsidRPr="00664BEC">
              <w:rPr>
                <w:rFonts w:ascii="Arial" w:hAnsi="Arial" w:cs="Arial"/>
                <w:sz w:val="22"/>
                <w:szCs w:val="22"/>
              </w:rPr>
              <w:t xml:space="preserve">Γυψαδόρος - Σοβατζής </w:t>
            </w:r>
            <w:r w:rsidRPr="003D5B5F">
              <w:rPr>
                <w:rFonts w:ascii="Arial" w:hAnsi="Arial" w:cs="Arial"/>
                <w:b/>
                <w:sz w:val="22"/>
                <w:szCs w:val="22"/>
              </w:rPr>
              <w:t>ή</w:t>
            </w:r>
            <w:r w:rsidRPr="00664BEC">
              <w:rPr>
                <w:rFonts w:ascii="Arial" w:hAnsi="Arial" w:cs="Arial"/>
                <w:sz w:val="22"/>
                <w:szCs w:val="22"/>
              </w:rPr>
              <w:t xml:space="preserve"> αντίστοιχο πτυχίο ή δίπλωμα </w:t>
            </w:r>
            <w:r w:rsidRPr="003D5B5F">
              <w:rPr>
                <w:rFonts w:ascii="Arial" w:hAnsi="Arial" w:cs="Arial"/>
                <w:b/>
                <w:sz w:val="22"/>
                <w:szCs w:val="22"/>
              </w:rPr>
              <w:t>ή</w:t>
            </w:r>
            <w:r w:rsidRPr="00664BEC">
              <w:rPr>
                <w:rFonts w:ascii="Arial" w:hAnsi="Arial" w:cs="Arial"/>
                <w:sz w:val="22"/>
                <w:szCs w:val="22"/>
              </w:rPr>
              <w:t xml:space="preserve"> απολυτήριος τίτλος</w:t>
            </w:r>
          </w:p>
          <w:p w:rsidR="00A04D53" w:rsidRPr="00664BEC" w:rsidRDefault="00A04D53" w:rsidP="001340BC">
            <w:pPr>
              <w:autoSpaceDE w:val="0"/>
              <w:autoSpaceDN w:val="0"/>
              <w:adjustRightInd w:val="0"/>
              <w:spacing w:after="40" w:line="260" w:lineRule="exact"/>
              <w:ind w:left="113" w:right="113"/>
              <w:jc w:val="both"/>
              <w:rPr>
                <w:rFonts w:ascii="Arial" w:hAnsi="Arial" w:cs="Arial"/>
                <w:szCs w:val="22"/>
              </w:rPr>
            </w:pPr>
            <w:r w:rsidRPr="00664BEC">
              <w:rPr>
                <w:rFonts w:ascii="Arial" w:hAnsi="Arial" w:cs="Arial"/>
                <w:sz w:val="22"/>
                <w:szCs w:val="22"/>
              </w:rPr>
              <w:t>των παρακάτω σχολικών μονάδων :</w:t>
            </w:r>
          </w:p>
          <w:p w:rsidR="00A04D53" w:rsidRPr="00AB4401" w:rsidRDefault="00A04D53" w:rsidP="001340BC">
            <w:pPr>
              <w:autoSpaceDE w:val="0"/>
              <w:autoSpaceDN w:val="0"/>
              <w:adjustRightInd w:val="0"/>
              <w:spacing w:after="40" w:line="260" w:lineRule="exact"/>
              <w:ind w:left="113" w:right="113"/>
              <w:jc w:val="both"/>
              <w:rPr>
                <w:rFonts w:ascii="Arial" w:hAnsi="Arial" w:cs="Arial"/>
                <w:szCs w:val="22"/>
              </w:rPr>
            </w:pPr>
            <w:r w:rsidRPr="00664BEC">
              <w:rPr>
                <w:rFonts w:ascii="Arial" w:hAnsi="Arial" w:cs="Arial"/>
                <w:sz w:val="22"/>
                <w:szCs w:val="22"/>
              </w:rPr>
              <w:t xml:space="preserve">ΙΕΚ </w:t>
            </w:r>
            <w:r w:rsidRPr="001340BC">
              <w:rPr>
                <w:rFonts w:ascii="Arial" w:hAnsi="Arial" w:cs="Arial"/>
                <w:b/>
                <w:sz w:val="22"/>
                <w:szCs w:val="22"/>
              </w:rPr>
              <w:t>ή</w:t>
            </w:r>
            <w:r w:rsidRPr="00664BEC">
              <w:rPr>
                <w:rFonts w:ascii="Arial" w:hAnsi="Arial" w:cs="Arial"/>
                <w:sz w:val="22"/>
                <w:szCs w:val="22"/>
              </w:rPr>
              <w:t xml:space="preserve"> Τεχνικού</w:t>
            </w:r>
            <w:r w:rsidRPr="00AB4401">
              <w:rPr>
                <w:rFonts w:ascii="Arial" w:hAnsi="Arial" w:cs="Arial"/>
                <w:sz w:val="22"/>
                <w:szCs w:val="22"/>
              </w:rPr>
              <w:t xml:space="preserve"> Επαγγελματικού Εκπαιδευτηρίου Α΄ ή Β΄ κύκλου σπουδών </w:t>
            </w:r>
            <w:r w:rsidRPr="001340BC">
              <w:rPr>
                <w:rFonts w:ascii="Arial" w:hAnsi="Arial" w:cs="Arial"/>
                <w:b/>
                <w:sz w:val="22"/>
                <w:szCs w:val="22"/>
              </w:rPr>
              <w:t>ή</w:t>
            </w:r>
          </w:p>
          <w:p w:rsidR="00A04D53" w:rsidRPr="00AB4401" w:rsidRDefault="00A04D53" w:rsidP="001340BC">
            <w:pPr>
              <w:autoSpaceDE w:val="0"/>
              <w:autoSpaceDN w:val="0"/>
              <w:adjustRightInd w:val="0"/>
              <w:spacing w:after="40" w:line="260" w:lineRule="exact"/>
              <w:ind w:left="113" w:right="113"/>
              <w:jc w:val="both"/>
              <w:rPr>
                <w:rFonts w:ascii="Arial" w:hAnsi="Arial" w:cs="Arial"/>
                <w:szCs w:val="22"/>
              </w:rPr>
            </w:pPr>
            <w:r w:rsidRPr="00AB4401">
              <w:rPr>
                <w:rFonts w:ascii="Arial" w:hAnsi="Arial" w:cs="Arial"/>
                <w:sz w:val="22"/>
                <w:szCs w:val="22"/>
              </w:rPr>
              <w:t xml:space="preserve">Ενιαίου Πολυκλαδικού Λυκείου </w:t>
            </w:r>
            <w:r w:rsidRPr="001340BC">
              <w:rPr>
                <w:rFonts w:ascii="Arial" w:hAnsi="Arial" w:cs="Arial"/>
                <w:b/>
                <w:sz w:val="22"/>
                <w:szCs w:val="22"/>
              </w:rPr>
              <w:t>ή</w:t>
            </w:r>
            <w:r w:rsidRPr="001340BC">
              <w:rPr>
                <w:rFonts w:ascii="Arial" w:hAnsi="Arial" w:cs="Arial"/>
                <w:szCs w:val="22"/>
              </w:rPr>
              <w:t xml:space="preserve"> </w:t>
            </w:r>
            <w:r w:rsidRPr="00AB4401">
              <w:rPr>
                <w:rFonts w:ascii="Arial" w:hAnsi="Arial" w:cs="Arial"/>
                <w:sz w:val="22"/>
                <w:szCs w:val="22"/>
              </w:rPr>
              <w:t xml:space="preserve">Τεχνικού Επαγγελματικού Λυκείου </w:t>
            </w:r>
            <w:r w:rsidRPr="001340BC">
              <w:rPr>
                <w:rFonts w:ascii="Arial" w:hAnsi="Arial" w:cs="Arial"/>
                <w:b/>
                <w:sz w:val="22"/>
                <w:szCs w:val="22"/>
              </w:rPr>
              <w:t>ή</w:t>
            </w:r>
          </w:p>
          <w:p w:rsidR="00A04D53" w:rsidRPr="00AB4401" w:rsidRDefault="00A04D53" w:rsidP="001340BC">
            <w:pPr>
              <w:autoSpaceDE w:val="0"/>
              <w:autoSpaceDN w:val="0"/>
              <w:adjustRightInd w:val="0"/>
              <w:spacing w:after="40" w:line="260" w:lineRule="exact"/>
              <w:ind w:left="113" w:right="113"/>
              <w:jc w:val="both"/>
              <w:rPr>
                <w:rFonts w:ascii="Arial" w:hAnsi="Arial" w:cs="Arial"/>
                <w:szCs w:val="22"/>
              </w:rPr>
            </w:pPr>
            <w:r w:rsidRPr="00AB4401">
              <w:rPr>
                <w:rFonts w:ascii="Arial" w:hAnsi="Arial" w:cs="Arial"/>
                <w:sz w:val="22"/>
                <w:szCs w:val="22"/>
              </w:rPr>
              <w:t xml:space="preserve">Τεχνικής Επαγγελματικής Σχολής δευτεροβάθμιας εκπαίδευσης </w:t>
            </w:r>
            <w:r w:rsidRPr="001340BC">
              <w:rPr>
                <w:rFonts w:ascii="Arial" w:hAnsi="Arial" w:cs="Arial"/>
                <w:b/>
                <w:sz w:val="22"/>
                <w:szCs w:val="22"/>
              </w:rPr>
              <w:t>ή</w:t>
            </w:r>
            <w:r w:rsidRPr="001340BC">
              <w:rPr>
                <w:rFonts w:ascii="Arial" w:hAnsi="Arial" w:cs="Arial"/>
                <w:szCs w:val="22"/>
              </w:rPr>
              <w:t xml:space="preserve"> </w:t>
            </w:r>
            <w:r w:rsidRPr="00AB4401">
              <w:rPr>
                <w:rFonts w:ascii="Arial" w:hAnsi="Arial" w:cs="Arial"/>
                <w:sz w:val="22"/>
                <w:szCs w:val="22"/>
              </w:rPr>
              <w:t xml:space="preserve">Σχολής Μαθητείας του ΟΑΕΔ του Ν. 1346/1983 </w:t>
            </w:r>
            <w:r w:rsidRPr="001340BC">
              <w:rPr>
                <w:rFonts w:ascii="Arial" w:hAnsi="Arial" w:cs="Arial"/>
                <w:b/>
                <w:sz w:val="22"/>
                <w:szCs w:val="22"/>
              </w:rPr>
              <w:t>ή</w:t>
            </w:r>
            <w:r w:rsidRPr="001340BC">
              <w:rPr>
                <w:rFonts w:ascii="Arial" w:hAnsi="Arial" w:cs="Arial"/>
                <w:szCs w:val="22"/>
              </w:rPr>
              <w:t xml:space="preserve"> </w:t>
            </w:r>
            <w:r w:rsidRPr="00AB4401">
              <w:rPr>
                <w:rFonts w:ascii="Arial" w:hAnsi="Arial" w:cs="Arial"/>
                <w:sz w:val="22"/>
                <w:szCs w:val="22"/>
              </w:rPr>
              <w:t xml:space="preserve">άλλος ισότιμος τίτλος σχολικής μονάδας της ημεδαπής </w:t>
            </w:r>
            <w:r w:rsidRPr="001340BC">
              <w:rPr>
                <w:rFonts w:ascii="Arial" w:hAnsi="Arial" w:cs="Arial"/>
                <w:b/>
                <w:sz w:val="22"/>
                <w:szCs w:val="22"/>
              </w:rPr>
              <w:t>ή</w:t>
            </w:r>
            <w:r w:rsidRPr="00AB4401">
              <w:rPr>
                <w:rFonts w:ascii="Arial" w:hAnsi="Arial" w:cs="Arial"/>
                <w:sz w:val="22"/>
                <w:szCs w:val="22"/>
              </w:rPr>
              <w:t xml:space="preserve"> αλλοδαπής,</w:t>
            </w:r>
            <w:r w:rsidRPr="001340BC">
              <w:rPr>
                <w:rFonts w:ascii="Arial" w:hAnsi="Arial" w:cs="Arial"/>
                <w:szCs w:val="22"/>
              </w:rPr>
              <w:t xml:space="preserve"> </w:t>
            </w:r>
            <w:r w:rsidRPr="00AB4401">
              <w:rPr>
                <w:rFonts w:ascii="Arial" w:hAnsi="Arial" w:cs="Arial"/>
                <w:sz w:val="22"/>
                <w:szCs w:val="22"/>
              </w:rPr>
              <w:t>αντίστοιχης ειδικότητας.</w:t>
            </w:r>
          </w:p>
          <w:p w:rsidR="00A04D53" w:rsidRPr="000728EE" w:rsidRDefault="00A04D53" w:rsidP="000728EE">
            <w:pPr>
              <w:autoSpaceDE w:val="0"/>
              <w:autoSpaceDN w:val="0"/>
              <w:adjustRightInd w:val="0"/>
              <w:rPr>
                <w:rFonts w:ascii="Arial" w:hAnsi="Arial" w:cs="Arial"/>
                <w:color w:val="002060"/>
                <w:szCs w:val="22"/>
              </w:rPr>
            </w:pPr>
          </w:p>
          <w:p w:rsidR="00A04D53" w:rsidRPr="00C50FAF" w:rsidRDefault="00A04D53" w:rsidP="00C50FAF">
            <w:pPr>
              <w:tabs>
                <w:tab w:val="left" w:pos="567"/>
              </w:tabs>
              <w:spacing w:after="40" w:line="260" w:lineRule="exact"/>
              <w:ind w:right="113"/>
              <w:jc w:val="both"/>
              <w:rPr>
                <w:rFonts w:ascii="Arial" w:hAnsi="Arial" w:cs="Arial"/>
                <w:b/>
                <w:bCs/>
                <w:szCs w:val="22"/>
                <w:u w:val="single"/>
              </w:rPr>
            </w:pPr>
            <w:r w:rsidRPr="0069695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 </w:t>
            </w:r>
            <w:r w:rsidRPr="00C50FAF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ΠΡΟΣΟΝΤΑ Α΄ ΕΠΙΚΟΥΡΙΑΣ:</w:t>
            </w:r>
          </w:p>
          <w:p w:rsidR="00A04D53" w:rsidRPr="00C50FAF" w:rsidRDefault="00A04D53" w:rsidP="001340BC">
            <w:pPr>
              <w:tabs>
                <w:tab w:val="left" w:pos="567"/>
              </w:tabs>
              <w:spacing w:after="40" w:line="260" w:lineRule="exact"/>
              <w:ind w:left="113" w:right="113"/>
              <w:jc w:val="both"/>
              <w:rPr>
                <w:rFonts w:ascii="Arial" w:hAnsi="Arial" w:cs="Arial"/>
                <w:b/>
                <w:szCs w:val="22"/>
              </w:rPr>
            </w:pPr>
            <w:r w:rsidRPr="00C50FAF">
              <w:rPr>
                <w:rFonts w:ascii="Arial" w:hAnsi="Arial" w:cs="Arial"/>
                <w:b/>
                <w:sz w:val="22"/>
                <w:szCs w:val="22"/>
              </w:rPr>
              <w:t>(Εφόσον οι θέσεις δεν καλυφθούν από υποψηφίους με τα ανωτέρω προσόντα)</w:t>
            </w:r>
          </w:p>
          <w:p w:rsidR="00A04D53" w:rsidRPr="00D6363D" w:rsidRDefault="00A04D53" w:rsidP="00C50FAF">
            <w:pPr>
              <w:autoSpaceDE w:val="0"/>
              <w:autoSpaceDN w:val="0"/>
              <w:adjustRightInd w:val="0"/>
              <w:spacing w:after="40" w:line="260" w:lineRule="exact"/>
              <w:ind w:left="113" w:right="113"/>
              <w:jc w:val="both"/>
              <w:rPr>
                <w:rFonts w:ascii="Arial" w:hAnsi="Arial" w:cs="Arial"/>
                <w:szCs w:val="22"/>
              </w:rPr>
            </w:pPr>
            <w:r w:rsidRPr="00D6363D">
              <w:rPr>
                <w:rFonts w:ascii="Arial" w:hAnsi="Arial" w:cs="Arial"/>
                <w:sz w:val="22"/>
                <w:szCs w:val="22"/>
              </w:rPr>
              <w:t xml:space="preserve">Ο ομώνυμος ή αντίστοιχος, </w:t>
            </w:r>
            <w:r w:rsidRPr="00D6363D">
              <w:rPr>
                <w:rFonts w:ascii="Arial" w:hAnsi="Arial" w:cs="Arial"/>
                <w:b/>
                <w:sz w:val="22"/>
                <w:szCs w:val="22"/>
              </w:rPr>
              <w:t>απολυτήριος τίτλος</w:t>
            </w:r>
            <w:r w:rsidRPr="00D6363D">
              <w:rPr>
                <w:rFonts w:ascii="Arial" w:hAnsi="Arial" w:cs="Arial"/>
                <w:sz w:val="22"/>
                <w:szCs w:val="22"/>
              </w:rPr>
              <w:t xml:space="preserve"> αναγνωρισμένης κατώτερης Τεχνικής Σχολής της ημεδαπής ή ισότιμος και αντίστοιχος τίτλος σχολής της αλλοδαπής.</w:t>
            </w:r>
          </w:p>
          <w:p w:rsidR="00A04D53" w:rsidRPr="00D6363D" w:rsidRDefault="00A04D53" w:rsidP="000728EE">
            <w:pPr>
              <w:tabs>
                <w:tab w:val="left" w:pos="567"/>
              </w:tabs>
              <w:spacing w:after="40" w:line="260" w:lineRule="exact"/>
              <w:ind w:right="113"/>
              <w:jc w:val="both"/>
              <w:rPr>
                <w:rFonts w:ascii="Arial" w:hAnsi="Arial" w:cs="Arial"/>
                <w:szCs w:val="22"/>
              </w:rPr>
            </w:pPr>
          </w:p>
          <w:p w:rsidR="00A04D53" w:rsidRPr="0057573B" w:rsidRDefault="00A04D53" w:rsidP="0057573B">
            <w:pPr>
              <w:tabs>
                <w:tab w:val="left" w:pos="567"/>
              </w:tabs>
              <w:spacing w:after="40" w:line="260" w:lineRule="exact"/>
              <w:ind w:right="113"/>
              <w:jc w:val="both"/>
              <w:rPr>
                <w:rFonts w:ascii="Arial" w:hAnsi="Arial" w:cs="Arial"/>
                <w:b/>
                <w:bCs/>
                <w:szCs w:val="22"/>
                <w:u w:val="single"/>
              </w:rPr>
            </w:pPr>
            <w:r w:rsidRPr="000330D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 </w:t>
            </w:r>
            <w:r w:rsidRPr="0057573B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ΠΡΟΣΟΝΤΑ Β΄ ΕΠΙΚΟΥΡΙΑΣ:</w:t>
            </w:r>
          </w:p>
          <w:p w:rsidR="00A04D53" w:rsidRPr="0057573B" w:rsidRDefault="00A04D53" w:rsidP="001340BC">
            <w:pPr>
              <w:tabs>
                <w:tab w:val="left" w:pos="567"/>
              </w:tabs>
              <w:spacing w:after="40" w:line="260" w:lineRule="exact"/>
              <w:ind w:left="113" w:right="113"/>
              <w:jc w:val="both"/>
              <w:rPr>
                <w:rFonts w:ascii="Arial" w:hAnsi="Arial" w:cs="Arial"/>
                <w:b/>
                <w:szCs w:val="22"/>
              </w:rPr>
            </w:pPr>
            <w:r w:rsidRPr="0057573B">
              <w:rPr>
                <w:rFonts w:ascii="Arial" w:hAnsi="Arial" w:cs="Arial"/>
                <w:b/>
                <w:sz w:val="22"/>
                <w:szCs w:val="22"/>
              </w:rPr>
              <w:t>(Εφόσον οι θέσεις δεν καλυφθούν από υποψηφίους με τα ανωτέρω προσόντα)</w:t>
            </w:r>
          </w:p>
          <w:p w:rsidR="00A04D53" w:rsidRPr="00AB4401" w:rsidRDefault="00A04D53" w:rsidP="00C50FAF">
            <w:pPr>
              <w:autoSpaceDE w:val="0"/>
              <w:autoSpaceDN w:val="0"/>
              <w:adjustRightInd w:val="0"/>
              <w:spacing w:after="40" w:line="260" w:lineRule="exact"/>
              <w:ind w:left="113" w:right="113"/>
              <w:jc w:val="both"/>
              <w:rPr>
                <w:rFonts w:ascii="Arial" w:hAnsi="Arial" w:cs="Arial"/>
                <w:szCs w:val="22"/>
              </w:rPr>
            </w:pPr>
            <w:r w:rsidRPr="00AB4401">
              <w:rPr>
                <w:rFonts w:ascii="Arial" w:hAnsi="Arial" w:cs="Arial"/>
                <w:b/>
                <w:sz w:val="22"/>
                <w:szCs w:val="22"/>
              </w:rPr>
              <w:t>Απολυτήριος τίτλος</w:t>
            </w:r>
            <w:r w:rsidRPr="00AB4401">
              <w:rPr>
                <w:rFonts w:ascii="Arial" w:hAnsi="Arial" w:cs="Arial"/>
                <w:sz w:val="22"/>
                <w:szCs w:val="22"/>
              </w:rPr>
              <w:t xml:space="preserve"> τουλάχιστον υποχρεωτικής εκπαίδευσης (απολυτήριο</w:t>
            </w:r>
            <w:r w:rsidRPr="001340BC">
              <w:rPr>
                <w:rFonts w:ascii="Arial" w:hAnsi="Arial" w:cs="Arial"/>
                <w:szCs w:val="22"/>
              </w:rPr>
              <w:t xml:space="preserve"> </w:t>
            </w:r>
            <w:r w:rsidRPr="00AB4401">
              <w:rPr>
                <w:rFonts w:ascii="Arial" w:hAnsi="Arial" w:cs="Arial"/>
                <w:sz w:val="22"/>
                <w:szCs w:val="22"/>
              </w:rPr>
              <w:t>τριταξίου Γυμνασίου ή για υποψηφίους που έχουν αποφοιτήσει μέχρι και το</w:t>
            </w:r>
            <w:r w:rsidRPr="001340BC">
              <w:rPr>
                <w:rFonts w:ascii="Arial" w:hAnsi="Arial" w:cs="Arial"/>
                <w:szCs w:val="22"/>
              </w:rPr>
              <w:t xml:space="preserve"> </w:t>
            </w:r>
            <w:r w:rsidRPr="00AB4401">
              <w:rPr>
                <w:rFonts w:ascii="Arial" w:hAnsi="Arial" w:cs="Arial"/>
                <w:sz w:val="22"/>
                <w:szCs w:val="22"/>
              </w:rPr>
              <w:t>1980 απολυτήριο Δημοτικού Σχολείου) ή ισοδύναμος απολυτήριος τίτλος</w:t>
            </w:r>
            <w:r w:rsidRPr="001340BC">
              <w:rPr>
                <w:rFonts w:ascii="Arial" w:hAnsi="Arial" w:cs="Arial"/>
                <w:szCs w:val="22"/>
              </w:rPr>
              <w:t xml:space="preserve"> </w:t>
            </w:r>
            <w:r w:rsidRPr="00AB4401">
              <w:rPr>
                <w:rFonts w:ascii="Arial" w:hAnsi="Arial" w:cs="Arial"/>
                <w:sz w:val="22"/>
                <w:szCs w:val="22"/>
              </w:rPr>
              <w:t>κατώτερης Τεχνικής Σχολής του Ν.Δ. 580/1970 ή απολυτήριος τίτλος</w:t>
            </w:r>
            <w:r w:rsidRPr="001340BC">
              <w:rPr>
                <w:rFonts w:ascii="Arial" w:hAnsi="Arial" w:cs="Arial"/>
                <w:szCs w:val="22"/>
              </w:rPr>
              <w:t xml:space="preserve"> </w:t>
            </w:r>
            <w:r w:rsidRPr="00AB4401">
              <w:rPr>
                <w:rFonts w:ascii="Arial" w:hAnsi="Arial" w:cs="Arial"/>
                <w:sz w:val="22"/>
                <w:szCs w:val="22"/>
              </w:rPr>
              <w:t>Εργαστηρίων Ειδικής Επαγγελματικής Εκπαίδευσης και Κατάρτισης του</w:t>
            </w:r>
            <w:r w:rsidRPr="001340BC">
              <w:rPr>
                <w:rFonts w:ascii="Arial" w:hAnsi="Arial" w:cs="Arial"/>
                <w:szCs w:val="22"/>
              </w:rPr>
              <w:t xml:space="preserve"> </w:t>
            </w:r>
            <w:r w:rsidRPr="00AB4401">
              <w:rPr>
                <w:rFonts w:ascii="Arial" w:hAnsi="Arial" w:cs="Arial"/>
                <w:sz w:val="22"/>
                <w:szCs w:val="22"/>
              </w:rPr>
              <w:t>άρθρου 1 του Ν. 2817/2000 της ημεδαπής ή άλλος ισότιμος τίτλος της</w:t>
            </w:r>
            <w:r w:rsidRPr="001340BC">
              <w:rPr>
                <w:rFonts w:ascii="Arial" w:hAnsi="Arial" w:cs="Arial"/>
                <w:szCs w:val="22"/>
              </w:rPr>
              <w:t xml:space="preserve"> </w:t>
            </w:r>
            <w:r w:rsidRPr="00AB4401">
              <w:rPr>
                <w:rFonts w:ascii="Arial" w:hAnsi="Arial" w:cs="Arial"/>
                <w:sz w:val="22"/>
                <w:szCs w:val="22"/>
              </w:rPr>
              <w:t xml:space="preserve">αλλοδαπής </w:t>
            </w:r>
            <w:r w:rsidRPr="00AB4401">
              <w:rPr>
                <w:rFonts w:ascii="Arial" w:hAnsi="Arial" w:cs="Arial"/>
                <w:b/>
                <w:sz w:val="22"/>
                <w:szCs w:val="22"/>
              </w:rPr>
              <w:t>και αντίστοιχη εμπειρία τουλάχιστον τριών (3) ετών.</w:t>
            </w:r>
          </w:p>
          <w:p w:rsidR="00A04D53" w:rsidRPr="00C50FAF" w:rsidRDefault="00A04D53" w:rsidP="0057573B">
            <w:pPr>
              <w:tabs>
                <w:tab w:val="left" w:pos="567"/>
              </w:tabs>
              <w:spacing w:after="40" w:line="260" w:lineRule="exact"/>
              <w:ind w:right="113"/>
              <w:jc w:val="both"/>
              <w:rPr>
                <w:rFonts w:ascii="Arial" w:hAnsi="Arial" w:cs="Arial"/>
                <w:b/>
                <w:bCs/>
                <w:szCs w:val="22"/>
              </w:rPr>
            </w:pPr>
            <w:r w:rsidRPr="0057573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</w:t>
            </w:r>
            <w:r w:rsidRPr="000330D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  <w:p w:rsidR="00A04D53" w:rsidRPr="0057573B" w:rsidRDefault="00A04D53" w:rsidP="0057573B">
            <w:pPr>
              <w:tabs>
                <w:tab w:val="left" w:pos="567"/>
              </w:tabs>
              <w:spacing w:after="40" w:line="260" w:lineRule="exact"/>
              <w:ind w:right="113"/>
              <w:jc w:val="both"/>
              <w:rPr>
                <w:rFonts w:ascii="Arial" w:hAnsi="Arial" w:cs="Arial"/>
                <w:b/>
                <w:bCs/>
                <w:szCs w:val="22"/>
                <w:u w:val="single"/>
              </w:rPr>
            </w:pPr>
            <w:r w:rsidRPr="00C50FA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</w:t>
            </w:r>
            <w:r w:rsidRPr="0057573B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ΠΡΟΣΟΝΤΑ Γ΄ ΕΠΙΚΟΥΡΙΑΣ:</w:t>
            </w:r>
          </w:p>
          <w:p w:rsidR="00A04D53" w:rsidRPr="0057573B" w:rsidRDefault="00A04D53" w:rsidP="001340BC">
            <w:pPr>
              <w:tabs>
                <w:tab w:val="left" w:pos="567"/>
              </w:tabs>
              <w:spacing w:after="40" w:line="260" w:lineRule="exact"/>
              <w:ind w:left="113" w:right="113"/>
              <w:jc w:val="both"/>
              <w:rPr>
                <w:rFonts w:ascii="Arial" w:hAnsi="Arial" w:cs="Arial"/>
                <w:b/>
                <w:szCs w:val="22"/>
              </w:rPr>
            </w:pPr>
            <w:r w:rsidRPr="0057573B">
              <w:rPr>
                <w:rFonts w:ascii="Arial" w:hAnsi="Arial" w:cs="Arial"/>
                <w:b/>
                <w:sz w:val="22"/>
                <w:szCs w:val="22"/>
              </w:rPr>
              <w:t>(Εφόσον οι θέσεις δεν καλυφθούν από υποψηφίους με τα ανωτέρω προσόντα)</w:t>
            </w:r>
          </w:p>
          <w:p w:rsidR="00A04D53" w:rsidRPr="00AB4401" w:rsidRDefault="00A04D53" w:rsidP="00C50FAF">
            <w:pPr>
              <w:autoSpaceDE w:val="0"/>
              <w:autoSpaceDN w:val="0"/>
              <w:adjustRightInd w:val="0"/>
              <w:spacing w:after="40" w:line="260" w:lineRule="exact"/>
              <w:ind w:left="113" w:right="113"/>
              <w:jc w:val="both"/>
              <w:rPr>
                <w:rFonts w:ascii="Arial" w:hAnsi="Arial" w:cs="Arial"/>
                <w:szCs w:val="22"/>
              </w:rPr>
            </w:pPr>
            <w:r w:rsidRPr="00AB4401">
              <w:rPr>
                <w:rFonts w:ascii="Arial" w:hAnsi="Arial" w:cs="Arial"/>
                <w:b/>
                <w:sz w:val="22"/>
                <w:szCs w:val="22"/>
              </w:rPr>
              <w:t>Απολυτήριος τίτλος</w:t>
            </w:r>
            <w:r w:rsidRPr="00AB4401">
              <w:rPr>
                <w:rFonts w:ascii="Arial" w:hAnsi="Arial" w:cs="Arial"/>
                <w:sz w:val="22"/>
                <w:szCs w:val="22"/>
              </w:rPr>
              <w:t xml:space="preserve"> τουλάχιστον υποχρεωτικής εκπαίδευσης (απολυτήριο</w:t>
            </w:r>
            <w:r w:rsidRPr="001340BC">
              <w:rPr>
                <w:rFonts w:ascii="Arial" w:hAnsi="Arial" w:cs="Arial"/>
                <w:szCs w:val="22"/>
              </w:rPr>
              <w:t xml:space="preserve"> </w:t>
            </w:r>
            <w:r w:rsidRPr="00AB4401">
              <w:rPr>
                <w:rFonts w:ascii="Arial" w:hAnsi="Arial" w:cs="Arial"/>
                <w:sz w:val="22"/>
                <w:szCs w:val="22"/>
              </w:rPr>
              <w:t>τριταξίου Γυμνασίου ή για υποψηφίους που έχουν αποφοιτήσει μέχρι και το</w:t>
            </w:r>
            <w:r w:rsidRPr="001340BC">
              <w:rPr>
                <w:rFonts w:ascii="Arial" w:hAnsi="Arial" w:cs="Arial"/>
                <w:szCs w:val="22"/>
              </w:rPr>
              <w:t xml:space="preserve"> </w:t>
            </w:r>
            <w:r w:rsidRPr="00AB4401">
              <w:rPr>
                <w:rFonts w:ascii="Arial" w:hAnsi="Arial" w:cs="Arial"/>
                <w:sz w:val="22"/>
                <w:szCs w:val="22"/>
              </w:rPr>
              <w:t>1980 απολυτήριο Δημοτικού Σχολείου) ή ισοδύναμος απολυτήριος τίτλος</w:t>
            </w:r>
            <w:r w:rsidRPr="001340BC">
              <w:rPr>
                <w:rFonts w:ascii="Arial" w:hAnsi="Arial" w:cs="Arial"/>
                <w:szCs w:val="22"/>
              </w:rPr>
              <w:t xml:space="preserve"> </w:t>
            </w:r>
            <w:r w:rsidRPr="00AB4401">
              <w:rPr>
                <w:rFonts w:ascii="Arial" w:hAnsi="Arial" w:cs="Arial"/>
                <w:sz w:val="22"/>
                <w:szCs w:val="22"/>
              </w:rPr>
              <w:t>κατώτερης Τεχνικής Σχολής του Ν.Δ. 580/1970 ή απολυτήριος τίτλος</w:t>
            </w:r>
            <w:r w:rsidRPr="001340BC">
              <w:rPr>
                <w:rFonts w:ascii="Arial" w:hAnsi="Arial" w:cs="Arial"/>
                <w:szCs w:val="22"/>
              </w:rPr>
              <w:t xml:space="preserve"> </w:t>
            </w:r>
            <w:r w:rsidRPr="00AB4401">
              <w:rPr>
                <w:rFonts w:ascii="Arial" w:hAnsi="Arial" w:cs="Arial"/>
                <w:sz w:val="22"/>
                <w:szCs w:val="22"/>
              </w:rPr>
              <w:t>Εργαστηρίων Ειδικής Επαγγελματικής Εκπαίδευσης και Κατάρτισης του</w:t>
            </w:r>
            <w:r w:rsidRPr="001340BC">
              <w:rPr>
                <w:rFonts w:ascii="Arial" w:hAnsi="Arial" w:cs="Arial"/>
                <w:szCs w:val="22"/>
              </w:rPr>
              <w:t xml:space="preserve"> </w:t>
            </w:r>
            <w:r w:rsidRPr="00AB4401">
              <w:rPr>
                <w:rFonts w:ascii="Arial" w:hAnsi="Arial" w:cs="Arial"/>
                <w:sz w:val="22"/>
                <w:szCs w:val="22"/>
              </w:rPr>
              <w:t>άρθρου 1 του Ν. 2817/2000 της ημεδαπής ή άλλος ισότιμος τίτλος της</w:t>
            </w:r>
            <w:r w:rsidRPr="001340BC">
              <w:rPr>
                <w:rFonts w:ascii="Arial" w:hAnsi="Arial" w:cs="Arial"/>
                <w:szCs w:val="22"/>
              </w:rPr>
              <w:t xml:space="preserve"> </w:t>
            </w:r>
            <w:r w:rsidRPr="00AB4401">
              <w:rPr>
                <w:rFonts w:ascii="Arial" w:hAnsi="Arial" w:cs="Arial"/>
                <w:sz w:val="22"/>
                <w:szCs w:val="22"/>
              </w:rPr>
              <w:t xml:space="preserve">αλλοδαπής </w:t>
            </w:r>
            <w:r w:rsidRPr="00AB4401">
              <w:rPr>
                <w:rFonts w:ascii="Arial" w:hAnsi="Arial" w:cs="Arial"/>
                <w:b/>
                <w:sz w:val="22"/>
                <w:szCs w:val="22"/>
              </w:rPr>
              <w:t>και αντίστοιχη εμπειρία τουλάχιστον έξι (6) μηνών.</w:t>
            </w:r>
          </w:p>
          <w:p w:rsidR="00A04D53" w:rsidRPr="002270AC" w:rsidRDefault="00A04D53" w:rsidP="001507D4">
            <w:pPr>
              <w:autoSpaceDE w:val="0"/>
              <w:autoSpaceDN w:val="0"/>
              <w:adjustRightInd w:val="0"/>
              <w:spacing w:after="40" w:line="260" w:lineRule="exact"/>
              <w:ind w:right="113"/>
              <w:jc w:val="both"/>
              <w:rPr>
                <w:rFonts w:ascii="Arial" w:hAnsi="Arial" w:cs="Arial"/>
                <w:szCs w:val="22"/>
              </w:rPr>
            </w:pPr>
          </w:p>
        </w:tc>
      </w:tr>
    </w:tbl>
    <w:p w:rsidR="00A04D53" w:rsidRPr="00515EB4" w:rsidRDefault="00A04D53" w:rsidP="00515EB4">
      <w:pPr>
        <w:pBdr>
          <w:top w:val="single" w:sz="4" w:space="6" w:color="auto"/>
          <w:left w:val="single" w:sz="4" w:space="4" w:color="auto"/>
          <w:bottom w:val="single" w:sz="4" w:space="8" w:color="auto"/>
          <w:right w:val="single" w:sz="4" w:space="4" w:color="auto"/>
        </w:pBdr>
        <w:spacing w:before="360" w:after="120"/>
        <w:jc w:val="both"/>
        <w:rPr>
          <w:rFonts w:ascii="Arial" w:hAnsi="Arial" w:cs="Arial"/>
          <w:b/>
          <w:szCs w:val="24"/>
          <w:u w:val="single"/>
        </w:rPr>
      </w:pPr>
      <w:r w:rsidRPr="00515EB4">
        <w:rPr>
          <w:rFonts w:ascii="Arial" w:hAnsi="Arial" w:cs="Arial"/>
          <w:b/>
          <w:szCs w:val="24"/>
          <w:u w:val="single"/>
        </w:rPr>
        <w:t>ΠΡΟΣΟΧΗ:</w:t>
      </w:r>
      <w:r w:rsidRPr="00515EB4">
        <w:rPr>
          <w:rFonts w:ascii="Arial" w:hAnsi="Arial" w:cs="Arial"/>
          <w:b/>
          <w:szCs w:val="24"/>
        </w:rPr>
        <w:t xml:space="preserve"> </w:t>
      </w:r>
      <w:r w:rsidRPr="00515EB4">
        <w:rPr>
          <w:rFonts w:ascii="Arial" w:hAnsi="Arial" w:cs="Arial"/>
          <w:szCs w:val="24"/>
        </w:rPr>
        <w:t xml:space="preserve">Τα πιστοποιητικά της Ανώτατης Συνομοσπονδίας Πολυτέκνων Ελλάδας (Α.Σ.Π.Ε.), </w:t>
      </w:r>
      <w:r w:rsidRPr="00515EB4">
        <w:rPr>
          <w:rFonts w:ascii="Arial" w:hAnsi="Arial" w:cs="Arial"/>
          <w:szCs w:val="24"/>
          <w:u w:val="single"/>
        </w:rPr>
        <w:t>για όσους υποψήφιους επικαλούνται Πολυτεκνική ιδιότητα</w:t>
      </w:r>
      <w:r w:rsidRPr="00515EB4">
        <w:rPr>
          <w:rFonts w:ascii="Arial" w:hAnsi="Arial" w:cs="Arial"/>
          <w:szCs w:val="24"/>
        </w:rPr>
        <w:t xml:space="preserve"> </w:t>
      </w:r>
      <w:r w:rsidRPr="00515EB4">
        <w:rPr>
          <w:rFonts w:ascii="Arial" w:hAnsi="Arial" w:cs="Arial"/>
          <w:b/>
          <w:szCs w:val="24"/>
        </w:rPr>
        <w:t xml:space="preserve">υποβάλλονται </w:t>
      </w:r>
      <w:r w:rsidRPr="00515EB4">
        <w:rPr>
          <w:rFonts w:ascii="Arial" w:hAnsi="Arial" w:cs="Arial"/>
          <w:b/>
          <w:szCs w:val="24"/>
          <w:u w:val="single"/>
        </w:rPr>
        <w:t>υποχρεωτικά</w:t>
      </w:r>
      <w:r w:rsidRPr="00515EB4">
        <w:rPr>
          <w:rFonts w:ascii="Arial" w:hAnsi="Arial" w:cs="Arial"/>
          <w:b/>
          <w:szCs w:val="24"/>
        </w:rPr>
        <w:t xml:space="preserve"> </w:t>
      </w:r>
      <w:r w:rsidRPr="00515EB4">
        <w:rPr>
          <w:rFonts w:ascii="Arial" w:hAnsi="Arial" w:cs="Arial"/>
          <w:b/>
          <w:szCs w:val="24"/>
          <w:u w:val="single"/>
        </w:rPr>
        <w:t>είτε</w:t>
      </w:r>
      <w:r w:rsidRPr="00515EB4">
        <w:rPr>
          <w:rFonts w:ascii="Arial" w:hAnsi="Arial" w:cs="Arial"/>
          <w:szCs w:val="24"/>
        </w:rPr>
        <w:t xml:space="preserve"> σε ευκρινή φωτοαντίγραφα από αντίγραφα, τα οποία </w:t>
      </w:r>
      <w:r w:rsidRPr="00515EB4">
        <w:rPr>
          <w:rFonts w:ascii="Arial" w:hAnsi="Arial" w:cs="Arial"/>
          <w:b/>
          <w:szCs w:val="24"/>
        </w:rPr>
        <w:t xml:space="preserve">έχουν επικυρωθεί από δικηγόρο,  </w:t>
      </w:r>
      <w:r w:rsidRPr="00515EB4">
        <w:rPr>
          <w:rFonts w:ascii="Arial" w:hAnsi="Arial" w:cs="Arial"/>
          <w:b/>
          <w:szCs w:val="24"/>
          <w:u w:val="single"/>
        </w:rPr>
        <w:t>είτε</w:t>
      </w:r>
      <w:r w:rsidRPr="00515EB4">
        <w:rPr>
          <w:rFonts w:ascii="Arial" w:hAnsi="Arial" w:cs="Arial"/>
          <w:szCs w:val="24"/>
        </w:rPr>
        <w:t xml:space="preserve"> σε πρωτότυπα.</w:t>
      </w:r>
    </w:p>
    <w:p w:rsidR="00A04D53" w:rsidRDefault="00A04D53" w:rsidP="00515EB4">
      <w:pPr>
        <w:pBdr>
          <w:top w:val="single" w:sz="4" w:space="6" w:color="auto"/>
          <w:left w:val="single" w:sz="4" w:space="4" w:color="auto"/>
          <w:bottom w:val="single" w:sz="4" w:space="8" w:color="auto"/>
          <w:right w:val="single" w:sz="4" w:space="4" w:color="auto"/>
        </w:pBdr>
        <w:spacing w:before="360" w:after="120"/>
        <w:jc w:val="both"/>
        <w:rPr>
          <w:rFonts w:ascii="Arial" w:hAnsi="Arial" w:cs="Arial"/>
          <w:b/>
          <w:i/>
          <w:sz w:val="22"/>
          <w:szCs w:val="22"/>
        </w:rPr>
      </w:pPr>
      <w:r w:rsidRPr="00515EB4">
        <w:rPr>
          <w:rFonts w:ascii="Arial" w:hAnsi="Arial" w:cs="Arial"/>
          <w:b/>
          <w:i/>
          <w:sz w:val="22"/>
          <w:szCs w:val="22"/>
          <w:u w:val="single"/>
        </w:rPr>
        <w:t>Κατά τα λοιπά ισχύουν τα οριζόμενα στο «Παράρτημα ανακοινώσεων Συμβάσεων εργασίας Ορισμένου Χρόνου (ΣΟΧ/ΔΕΗ)</w:t>
      </w:r>
      <w:r w:rsidRPr="00515EB4">
        <w:rPr>
          <w:rFonts w:ascii="Arial" w:hAnsi="Arial" w:cs="Arial"/>
          <w:b/>
          <w:i/>
          <w:sz w:val="22"/>
          <w:szCs w:val="22"/>
        </w:rPr>
        <w:t xml:space="preserve"> </w:t>
      </w:r>
      <w:r w:rsidRPr="00515EB4">
        <w:rPr>
          <w:rFonts w:ascii="Arial" w:hAnsi="Arial" w:cs="Arial"/>
          <w:bCs/>
          <w:i/>
          <w:sz w:val="22"/>
          <w:szCs w:val="22"/>
        </w:rPr>
        <w:t>με σήμανση έκδοσης</w:t>
      </w:r>
      <w:r w:rsidRPr="00515EB4">
        <w:rPr>
          <w:rFonts w:ascii="Arial" w:hAnsi="Arial" w:cs="Arial"/>
          <w:b/>
          <w:bCs/>
          <w:i/>
          <w:sz w:val="22"/>
          <w:szCs w:val="22"/>
        </w:rPr>
        <w:t xml:space="preserve"> </w:t>
      </w:r>
      <w:r w:rsidRPr="00515EB4">
        <w:rPr>
          <w:rFonts w:ascii="Arial" w:hAnsi="Arial" w:cs="Arial"/>
          <w:b/>
          <w:bCs/>
          <w:i/>
          <w:sz w:val="22"/>
          <w:szCs w:val="22"/>
          <w:u w:val="single"/>
        </w:rPr>
        <w:t>«</w:t>
      </w:r>
      <w:r w:rsidRPr="003B6F64">
        <w:rPr>
          <w:rFonts w:ascii="Arial" w:hAnsi="Arial" w:cs="Arial"/>
          <w:b/>
          <w:bCs/>
          <w:i/>
          <w:sz w:val="22"/>
          <w:szCs w:val="22"/>
          <w:highlight w:val="yellow"/>
          <w:u w:val="single"/>
        </w:rPr>
        <w:t>30-03-2017</w:t>
      </w:r>
      <w:r w:rsidRPr="00515EB4">
        <w:rPr>
          <w:rFonts w:ascii="Arial" w:hAnsi="Arial" w:cs="Arial"/>
          <w:b/>
          <w:bCs/>
          <w:i/>
          <w:sz w:val="22"/>
          <w:szCs w:val="22"/>
          <w:u w:val="single"/>
        </w:rPr>
        <w:t>»</w:t>
      </w:r>
      <w:r w:rsidRPr="00515EB4">
        <w:rPr>
          <w:rFonts w:ascii="Arial" w:hAnsi="Arial" w:cs="Arial"/>
          <w:b/>
          <w:bCs/>
          <w:i/>
          <w:sz w:val="22"/>
          <w:szCs w:val="22"/>
        </w:rPr>
        <w:t xml:space="preserve"> </w:t>
      </w:r>
      <w:r w:rsidRPr="00515EB4">
        <w:rPr>
          <w:rFonts w:ascii="Arial" w:hAnsi="Arial" w:cs="Arial"/>
          <w:b/>
          <w:i/>
          <w:sz w:val="22"/>
          <w:szCs w:val="22"/>
        </w:rPr>
        <w:t>για την πρόσληψη σε Λιγνιτωρυχεία, Σταθμούς Παραγωγής (ΑΗΣ/ΥΗΣ) και αυτόνομους και τοπικούς Σταθμούς Παραγωγής των νησιών (ΑΣΠ/ΤΣΠ) της ΔΕΗ ΑΕ».</w:t>
      </w:r>
    </w:p>
    <w:p w:rsidR="00A04D53" w:rsidRPr="004F720F" w:rsidRDefault="00A04D53" w:rsidP="00515EB4">
      <w:pPr>
        <w:pBdr>
          <w:top w:val="single" w:sz="4" w:space="6" w:color="auto"/>
          <w:left w:val="single" w:sz="4" w:space="1" w:color="auto"/>
          <w:bottom w:val="single" w:sz="4" w:space="13" w:color="auto"/>
          <w:right w:val="single" w:sz="4" w:space="4" w:color="auto"/>
        </w:pBdr>
        <w:spacing w:before="120" w:after="120" w:line="280" w:lineRule="exact"/>
        <w:ind w:left="142" w:firstLine="142"/>
        <w:jc w:val="center"/>
        <w:rPr>
          <w:rFonts w:ascii="Arial" w:hAnsi="Arial" w:cs="Arial"/>
          <w:b/>
          <w:bCs/>
          <w:szCs w:val="24"/>
        </w:rPr>
      </w:pPr>
      <w:r w:rsidRPr="00990F73">
        <w:rPr>
          <w:rFonts w:ascii="Arial" w:hAnsi="Arial" w:cs="Arial"/>
          <w:b/>
          <w:szCs w:val="24"/>
        </w:rPr>
        <w:t xml:space="preserve">Οι υποψήφιοι </w:t>
      </w:r>
      <w:r w:rsidRPr="00983B2D">
        <w:rPr>
          <w:rFonts w:ascii="Arial" w:hAnsi="Arial" w:cs="Arial"/>
          <w:b/>
          <w:szCs w:val="24"/>
          <w:u w:val="single"/>
        </w:rPr>
        <w:t>όλων των ειδικοτήτων</w:t>
      </w:r>
      <w:r w:rsidRPr="00990F73">
        <w:rPr>
          <w:rFonts w:ascii="Arial" w:hAnsi="Arial" w:cs="Arial"/>
          <w:b/>
          <w:szCs w:val="24"/>
        </w:rPr>
        <w:t xml:space="preserve"> πρέπει να είναι ηλικίας από 18 έως 65 ετών.</w:t>
      </w:r>
      <w:r w:rsidRPr="00EC69A3">
        <w:rPr>
          <w:rFonts w:ascii="Arial" w:hAnsi="Arial" w:cs="Arial"/>
          <w:b/>
          <w:sz w:val="22"/>
          <w:szCs w:val="22"/>
        </w:rPr>
        <w:t xml:space="preserve"> </w:t>
      </w:r>
    </w:p>
    <w:p w:rsidR="00A04D53" w:rsidRDefault="00A04D53" w:rsidP="00C90FBC">
      <w:pPr>
        <w:tabs>
          <w:tab w:val="left" w:pos="0"/>
          <w:tab w:val="left" w:pos="567"/>
        </w:tabs>
        <w:spacing w:before="240" w:line="300" w:lineRule="exact"/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A04D53" w:rsidRPr="00BB6E4D" w:rsidRDefault="00A04D53" w:rsidP="00C90FBC">
      <w:pPr>
        <w:tabs>
          <w:tab w:val="left" w:pos="0"/>
          <w:tab w:val="left" w:pos="567"/>
        </w:tabs>
        <w:spacing w:before="240" w:line="300" w:lineRule="exact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4F5E74">
        <w:rPr>
          <w:rFonts w:ascii="Arial" w:hAnsi="Arial" w:cs="Arial"/>
          <w:b/>
          <w:sz w:val="22"/>
          <w:szCs w:val="22"/>
          <w:u w:val="single"/>
        </w:rPr>
        <w:t>ΕΝΤΟΠΙΟΤΗΤΑ</w:t>
      </w:r>
    </w:p>
    <w:p w:rsidR="00A04D53" w:rsidRDefault="00A04D53" w:rsidP="006E47A2">
      <w:pPr>
        <w:tabs>
          <w:tab w:val="left" w:pos="284"/>
          <w:tab w:val="left" w:pos="567"/>
        </w:tabs>
        <w:spacing w:before="200" w:line="300" w:lineRule="exact"/>
        <w:ind w:left="284" w:hanging="284"/>
        <w:jc w:val="both"/>
        <w:rPr>
          <w:rFonts w:ascii="Arial" w:hAnsi="Arial" w:cs="Arial"/>
          <w:szCs w:val="24"/>
        </w:rPr>
      </w:pPr>
      <w:r w:rsidRPr="00326D1B">
        <w:rPr>
          <w:rFonts w:ascii="Arial" w:hAnsi="Arial" w:cs="Arial"/>
          <w:b/>
          <w:szCs w:val="24"/>
        </w:rPr>
        <w:t>Α.</w:t>
      </w:r>
      <w:r>
        <w:rPr>
          <w:rFonts w:ascii="Arial" w:hAnsi="Arial" w:cs="Arial"/>
          <w:szCs w:val="24"/>
        </w:rPr>
        <w:t xml:space="preserve"> Οι υποψήφιοι που διαθέτουν τα απαιτούμενα προσόντα κατατάσσονται σε πίνακες κατά ειδικότητα με βάση το κριτήριο της εντοπιότητας με την εξής σειρά:</w:t>
      </w:r>
    </w:p>
    <w:p w:rsidR="00A04D53" w:rsidRPr="00343FB0" w:rsidRDefault="00A04D53" w:rsidP="006E47A2">
      <w:pPr>
        <w:tabs>
          <w:tab w:val="left" w:pos="567"/>
        </w:tabs>
        <w:spacing w:before="120" w:after="120" w:line="300" w:lineRule="exact"/>
        <w:ind w:left="284"/>
        <w:jc w:val="both"/>
        <w:rPr>
          <w:rFonts w:ascii="Arial" w:hAnsi="Arial" w:cs="Arial"/>
          <w:color w:val="000000"/>
          <w:szCs w:val="24"/>
          <w:u w:val="single"/>
        </w:rPr>
      </w:pPr>
      <w:r w:rsidRPr="00BC1C95">
        <w:rPr>
          <w:rFonts w:ascii="Arial" w:hAnsi="Arial" w:cs="Arial"/>
          <w:b/>
          <w:bCs/>
          <w:color w:val="000000"/>
          <w:szCs w:val="24"/>
          <w:u w:val="single"/>
        </w:rPr>
        <w:t xml:space="preserve">  </w:t>
      </w:r>
      <w:r w:rsidRPr="00343FB0">
        <w:rPr>
          <w:rFonts w:ascii="Arial" w:hAnsi="Arial" w:cs="Arial"/>
          <w:b/>
          <w:bCs/>
          <w:color w:val="000000"/>
          <w:szCs w:val="24"/>
          <w:u w:val="single"/>
        </w:rPr>
        <w:t xml:space="preserve">Για όλες τις </w:t>
      </w:r>
      <w:r w:rsidRPr="00BC729B">
        <w:rPr>
          <w:rFonts w:ascii="Arial" w:hAnsi="Arial" w:cs="Arial"/>
          <w:b/>
          <w:bCs/>
          <w:color w:val="000000"/>
          <w:szCs w:val="24"/>
          <w:u w:val="single"/>
        </w:rPr>
        <w:t>θέσεις και κωδικούς</w:t>
      </w:r>
      <w:r w:rsidRPr="00BC729B">
        <w:rPr>
          <w:rFonts w:ascii="Arial" w:hAnsi="Arial" w:cs="Arial"/>
          <w:color w:val="000000"/>
          <w:szCs w:val="24"/>
          <w:u w:val="single"/>
        </w:rPr>
        <w:t>:</w:t>
      </w:r>
    </w:p>
    <w:p w:rsidR="00A04D53" w:rsidRPr="00724D43" w:rsidRDefault="00A04D53" w:rsidP="008D29F3">
      <w:pPr>
        <w:numPr>
          <w:ilvl w:val="0"/>
          <w:numId w:val="8"/>
        </w:numPr>
        <w:tabs>
          <w:tab w:val="left" w:pos="567"/>
        </w:tabs>
        <w:spacing w:line="300" w:lineRule="exact"/>
        <w:ind w:left="714" w:hanging="357"/>
        <w:jc w:val="both"/>
        <w:rPr>
          <w:szCs w:val="24"/>
        </w:rPr>
      </w:pPr>
      <w:r w:rsidRPr="00983B2D">
        <w:rPr>
          <w:rFonts w:ascii="Arial" w:hAnsi="Arial" w:cs="Arial"/>
          <w:b/>
          <w:bCs/>
          <w:szCs w:val="24"/>
          <w:u w:val="single"/>
        </w:rPr>
        <w:t>Προηγούνται οι Δημότες</w:t>
      </w:r>
      <w:r w:rsidRPr="00BB24A5">
        <w:rPr>
          <w:rFonts w:ascii="Arial" w:hAnsi="Arial" w:cs="Arial"/>
          <w:bCs/>
          <w:szCs w:val="24"/>
        </w:rPr>
        <w:t xml:space="preserve"> </w:t>
      </w:r>
      <w:r w:rsidRPr="00BB24A5">
        <w:rPr>
          <w:rFonts w:ascii="Arial" w:hAnsi="Arial" w:cs="Arial"/>
          <w:bCs/>
          <w:szCs w:val="22"/>
        </w:rPr>
        <w:t>της Τοπικής ή Δημοτικής Κοινότητας Μελίτης, της Δημοτικής Ενότητας Μελίτης</w:t>
      </w:r>
      <w:r>
        <w:rPr>
          <w:rFonts w:ascii="Arial" w:hAnsi="Arial" w:cs="Arial"/>
          <w:bCs/>
          <w:szCs w:val="22"/>
        </w:rPr>
        <w:t>,</w:t>
      </w:r>
      <w:r w:rsidRPr="00BB24A5">
        <w:rPr>
          <w:rFonts w:ascii="Arial" w:hAnsi="Arial" w:cs="Arial"/>
          <w:bCs/>
          <w:szCs w:val="22"/>
        </w:rPr>
        <w:t xml:space="preserve"> από την οποία απαλλοτριώθηκαν ή αγοράσθηκαν εκτάσεις για τις εγκαταστάσεις και τις ανάγκες ανάπτυξης του ΑΗΣ Μελίτης.</w:t>
      </w:r>
      <w:r w:rsidRPr="00DD7313">
        <w:rPr>
          <w:rFonts w:cs="Arial"/>
          <w:bCs/>
          <w:szCs w:val="22"/>
        </w:rPr>
        <w:t xml:space="preserve"> </w:t>
      </w:r>
      <w:r w:rsidRPr="00BB0154">
        <w:rPr>
          <w:rFonts w:cs="Arial"/>
          <w:bCs/>
          <w:szCs w:val="22"/>
        </w:rPr>
        <w:t xml:space="preserve">          </w:t>
      </w:r>
      <w:r w:rsidRPr="00724D43">
        <w:rPr>
          <w:rFonts w:ascii="Arial" w:hAnsi="Arial" w:cs="Arial"/>
          <w:b/>
          <w:bCs/>
          <w:szCs w:val="24"/>
        </w:rPr>
        <w:t>(</w:t>
      </w:r>
      <w:r w:rsidRPr="00724D43">
        <w:rPr>
          <w:rFonts w:ascii="Arial" w:hAnsi="Arial" w:cs="Arial"/>
          <w:b/>
          <w:szCs w:val="24"/>
        </w:rPr>
        <w:t>Α</w:t>
      </w:r>
      <w:r>
        <w:rPr>
          <w:rFonts w:ascii="Arial" w:hAnsi="Arial" w:cs="Arial"/>
          <w:b/>
          <w:szCs w:val="24"/>
        </w:rPr>
        <w:t>΄</w:t>
      </w:r>
      <w:r w:rsidRPr="00724D43">
        <w:rPr>
          <w:rFonts w:ascii="Arial" w:hAnsi="Arial" w:cs="Arial"/>
          <w:b/>
          <w:szCs w:val="24"/>
        </w:rPr>
        <w:t xml:space="preserve"> βαθμός εντοπιότητας</w:t>
      </w:r>
      <w:r w:rsidRPr="00724D43">
        <w:rPr>
          <w:rFonts w:ascii="Arial" w:hAnsi="Arial" w:cs="Arial"/>
          <w:b/>
          <w:bCs/>
          <w:szCs w:val="24"/>
        </w:rPr>
        <w:t>)</w:t>
      </w:r>
    </w:p>
    <w:p w:rsidR="00A04D53" w:rsidRPr="009C44BF" w:rsidRDefault="00A04D53" w:rsidP="008D29F3">
      <w:pPr>
        <w:numPr>
          <w:ilvl w:val="0"/>
          <w:numId w:val="8"/>
        </w:numPr>
        <w:tabs>
          <w:tab w:val="left" w:pos="567"/>
        </w:tabs>
        <w:spacing w:before="80" w:line="300" w:lineRule="exact"/>
        <w:ind w:left="714" w:hanging="357"/>
        <w:jc w:val="both"/>
        <w:rPr>
          <w:szCs w:val="24"/>
        </w:rPr>
      </w:pPr>
      <w:r w:rsidRPr="00983B2D">
        <w:rPr>
          <w:rFonts w:ascii="Arial" w:hAnsi="Arial" w:cs="Arial"/>
          <w:b/>
          <w:bCs/>
          <w:szCs w:val="24"/>
          <w:u w:val="single"/>
        </w:rPr>
        <w:t xml:space="preserve">Έπονται οι </w:t>
      </w:r>
      <w:r w:rsidRPr="00983B2D">
        <w:rPr>
          <w:rFonts w:ascii="Arial" w:hAnsi="Arial" w:cs="Arial"/>
          <w:b/>
          <w:bCs/>
          <w:szCs w:val="22"/>
          <w:u w:val="single"/>
        </w:rPr>
        <w:t>Δημότες</w:t>
      </w:r>
      <w:r w:rsidRPr="00906053">
        <w:rPr>
          <w:rFonts w:ascii="Arial" w:hAnsi="Arial" w:cs="Arial"/>
          <w:bCs/>
          <w:szCs w:val="22"/>
        </w:rPr>
        <w:t xml:space="preserve"> των υπόλοιπων Τοπικών ή Δημοτικών Κοινοτήτων της Δημοτικής Ενότητας Μελίτης  (</w:t>
      </w:r>
      <w:r>
        <w:rPr>
          <w:rFonts w:ascii="Arial" w:hAnsi="Arial" w:cs="Arial"/>
          <w:bCs/>
          <w:szCs w:val="22"/>
        </w:rPr>
        <w:t xml:space="preserve">Αχλάδας, </w:t>
      </w:r>
      <w:r w:rsidRPr="00906053">
        <w:rPr>
          <w:rFonts w:ascii="Arial" w:hAnsi="Arial" w:cs="Arial"/>
          <w:bCs/>
          <w:szCs w:val="22"/>
        </w:rPr>
        <w:t>Βεύης, Λόφων, Νεοχωρακίου, Παλαίστρας</w:t>
      </w:r>
      <w:r>
        <w:rPr>
          <w:rFonts w:ascii="Arial" w:hAnsi="Arial" w:cs="Arial"/>
          <w:bCs/>
          <w:szCs w:val="22"/>
        </w:rPr>
        <w:t>, Παπαγιάννης, Σιταριάς, Σκοπού, Τριποτάμου</w:t>
      </w:r>
      <w:r w:rsidRPr="00906053">
        <w:rPr>
          <w:rFonts w:ascii="Arial" w:hAnsi="Arial" w:cs="Arial"/>
          <w:bCs/>
          <w:szCs w:val="22"/>
        </w:rPr>
        <w:t xml:space="preserve"> και Ιτέας).</w:t>
      </w:r>
      <w:r>
        <w:rPr>
          <w:rFonts w:ascii="Arial" w:hAnsi="Arial" w:cs="Arial"/>
          <w:bCs/>
          <w:szCs w:val="24"/>
        </w:rPr>
        <w:t xml:space="preserve">  </w:t>
      </w:r>
    </w:p>
    <w:p w:rsidR="00A04D53" w:rsidRPr="00906053" w:rsidRDefault="00A04D53" w:rsidP="006E47A2">
      <w:pPr>
        <w:tabs>
          <w:tab w:val="left" w:pos="567"/>
        </w:tabs>
        <w:spacing w:after="120" w:line="300" w:lineRule="exact"/>
        <w:ind w:left="720"/>
        <w:jc w:val="both"/>
        <w:rPr>
          <w:szCs w:val="24"/>
        </w:rPr>
      </w:pPr>
      <w:r w:rsidRPr="00724D43">
        <w:rPr>
          <w:rFonts w:ascii="Arial" w:hAnsi="Arial" w:cs="Arial"/>
          <w:b/>
          <w:bCs/>
          <w:szCs w:val="24"/>
        </w:rPr>
        <w:t>(Β</w:t>
      </w:r>
      <w:r>
        <w:rPr>
          <w:rFonts w:ascii="Arial" w:hAnsi="Arial" w:cs="Arial"/>
          <w:b/>
          <w:bCs/>
          <w:szCs w:val="24"/>
        </w:rPr>
        <w:t>΄</w:t>
      </w:r>
      <w:r w:rsidRPr="00724D43">
        <w:rPr>
          <w:rFonts w:ascii="Arial" w:hAnsi="Arial" w:cs="Arial"/>
          <w:b/>
          <w:bCs/>
          <w:szCs w:val="24"/>
        </w:rPr>
        <w:t xml:space="preserve"> βαθμός</w:t>
      </w:r>
      <w:r w:rsidRPr="00724D43">
        <w:rPr>
          <w:rFonts w:ascii="Arial" w:hAnsi="Arial" w:cs="Arial"/>
          <w:bCs/>
          <w:szCs w:val="24"/>
        </w:rPr>
        <w:t xml:space="preserve"> </w:t>
      </w:r>
      <w:r w:rsidRPr="00724D43">
        <w:rPr>
          <w:rFonts w:ascii="Arial" w:hAnsi="Arial" w:cs="Arial"/>
          <w:b/>
          <w:bCs/>
          <w:szCs w:val="24"/>
        </w:rPr>
        <w:t>εντοπιότητας)</w:t>
      </w:r>
    </w:p>
    <w:p w:rsidR="00A04D53" w:rsidRPr="009C44BF" w:rsidRDefault="00A04D53" w:rsidP="008D29F3">
      <w:pPr>
        <w:numPr>
          <w:ilvl w:val="0"/>
          <w:numId w:val="8"/>
        </w:numPr>
        <w:tabs>
          <w:tab w:val="left" w:pos="567"/>
        </w:tabs>
        <w:spacing w:before="80" w:line="300" w:lineRule="exact"/>
        <w:ind w:left="714" w:hanging="357"/>
        <w:jc w:val="both"/>
        <w:rPr>
          <w:szCs w:val="24"/>
        </w:rPr>
      </w:pPr>
      <w:r w:rsidRPr="00983B2D">
        <w:rPr>
          <w:rFonts w:ascii="Arial" w:hAnsi="Arial" w:cs="Arial"/>
          <w:b/>
          <w:bCs/>
          <w:szCs w:val="24"/>
          <w:u w:val="single"/>
        </w:rPr>
        <w:t xml:space="preserve">Έπονται οι </w:t>
      </w:r>
      <w:r w:rsidRPr="00983B2D">
        <w:rPr>
          <w:rFonts w:ascii="Arial" w:hAnsi="Arial" w:cs="Arial"/>
          <w:b/>
          <w:bCs/>
          <w:szCs w:val="22"/>
          <w:u w:val="single"/>
        </w:rPr>
        <w:t>Δημότες</w:t>
      </w:r>
      <w:r w:rsidRPr="009C44BF">
        <w:rPr>
          <w:rFonts w:ascii="Arial" w:hAnsi="Arial" w:cs="Arial"/>
          <w:bCs/>
          <w:szCs w:val="22"/>
        </w:rPr>
        <w:t xml:space="preserve"> των Δημοτικών Ενοτήτων που είναι πλησιέστερες στις εγκαταστάσεις το</w:t>
      </w:r>
      <w:r>
        <w:rPr>
          <w:rFonts w:ascii="Arial" w:hAnsi="Arial" w:cs="Arial"/>
          <w:bCs/>
          <w:szCs w:val="22"/>
        </w:rPr>
        <w:t>υ Σταθμού Παραγωγής, Ενότητες (Κάτω Κλεινών, Περάσματο</w:t>
      </w:r>
      <w:r w:rsidRPr="009C44BF">
        <w:rPr>
          <w:rFonts w:ascii="Arial" w:hAnsi="Arial" w:cs="Arial"/>
          <w:bCs/>
          <w:szCs w:val="22"/>
        </w:rPr>
        <w:t xml:space="preserve">ς και </w:t>
      </w:r>
      <w:r>
        <w:rPr>
          <w:rFonts w:ascii="Arial" w:hAnsi="Arial" w:cs="Arial"/>
          <w:bCs/>
          <w:szCs w:val="22"/>
        </w:rPr>
        <w:t>Φλώρινας</w:t>
      </w:r>
      <w:r w:rsidRPr="009C44BF">
        <w:rPr>
          <w:rFonts w:ascii="Arial" w:hAnsi="Arial" w:cs="Arial"/>
          <w:bCs/>
          <w:szCs w:val="22"/>
        </w:rPr>
        <w:t>).</w:t>
      </w:r>
      <w:r w:rsidRPr="00724D43">
        <w:rPr>
          <w:rFonts w:ascii="Arial" w:hAnsi="Arial" w:cs="Arial"/>
          <w:bCs/>
          <w:szCs w:val="24"/>
        </w:rPr>
        <w:t xml:space="preserve"> </w:t>
      </w:r>
    </w:p>
    <w:p w:rsidR="00A04D53" w:rsidRPr="009C44BF" w:rsidRDefault="00A04D53" w:rsidP="00C90FBC">
      <w:pPr>
        <w:tabs>
          <w:tab w:val="left" w:pos="567"/>
        </w:tabs>
        <w:spacing w:after="120" w:line="300" w:lineRule="exact"/>
        <w:jc w:val="both"/>
        <w:rPr>
          <w:szCs w:val="24"/>
        </w:rPr>
      </w:pPr>
      <w:r>
        <w:rPr>
          <w:rFonts w:ascii="Arial" w:hAnsi="Arial" w:cs="Arial"/>
          <w:b/>
          <w:bCs/>
          <w:szCs w:val="24"/>
        </w:rPr>
        <w:tab/>
        <w:t xml:space="preserve">  (Γ΄</w:t>
      </w:r>
      <w:r w:rsidRPr="00724D43">
        <w:rPr>
          <w:rFonts w:ascii="Arial" w:hAnsi="Arial" w:cs="Arial"/>
          <w:b/>
          <w:bCs/>
          <w:szCs w:val="24"/>
        </w:rPr>
        <w:t xml:space="preserve"> βαθμός</w:t>
      </w:r>
      <w:r w:rsidRPr="00724D43">
        <w:rPr>
          <w:rFonts w:ascii="Arial" w:hAnsi="Arial" w:cs="Arial"/>
          <w:bCs/>
          <w:szCs w:val="24"/>
        </w:rPr>
        <w:t xml:space="preserve"> </w:t>
      </w:r>
      <w:r w:rsidRPr="00724D43">
        <w:rPr>
          <w:rFonts w:ascii="Arial" w:hAnsi="Arial" w:cs="Arial"/>
          <w:b/>
          <w:bCs/>
          <w:szCs w:val="24"/>
        </w:rPr>
        <w:t>εντοπιότητας)</w:t>
      </w:r>
    </w:p>
    <w:p w:rsidR="00A04D53" w:rsidRPr="00E3300E" w:rsidRDefault="00A04D53" w:rsidP="008D29F3">
      <w:pPr>
        <w:numPr>
          <w:ilvl w:val="0"/>
          <w:numId w:val="8"/>
        </w:numPr>
        <w:tabs>
          <w:tab w:val="left" w:pos="567"/>
        </w:tabs>
        <w:spacing w:before="80" w:line="300" w:lineRule="exact"/>
        <w:ind w:left="714" w:hanging="357"/>
        <w:jc w:val="both"/>
        <w:rPr>
          <w:szCs w:val="24"/>
        </w:rPr>
      </w:pPr>
      <w:r w:rsidRPr="00983B2D">
        <w:rPr>
          <w:rFonts w:ascii="Arial" w:hAnsi="Arial" w:cs="Arial"/>
          <w:b/>
          <w:bCs/>
          <w:szCs w:val="24"/>
          <w:u w:val="single"/>
        </w:rPr>
        <w:t xml:space="preserve">Έπονται οι </w:t>
      </w:r>
      <w:r w:rsidRPr="00983B2D">
        <w:rPr>
          <w:rFonts w:ascii="Arial" w:hAnsi="Arial" w:cs="Arial"/>
          <w:b/>
          <w:bCs/>
          <w:szCs w:val="22"/>
          <w:u w:val="single"/>
        </w:rPr>
        <w:t>Δημότες</w:t>
      </w:r>
      <w:r w:rsidRPr="00E3300E">
        <w:rPr>
          <w:rFonts w:ascii="Arial" w:hAnsi="Arial" w:cs="Arial"/>
          <w:bCs/>
          <w:szCs w:val="22"/>
        </w:rPr>
        <w:t xml:space="preserve"> των υπόλοιπων  Δημοτικών Ενοτήτων των Δήμων</w:t>
      </w:r>
      <w:r>
        <w:rPr>
          <w:rFonts w:ascii="Arial" w:hAnsi="Arial" w:cs="Arial"/>
          <w:bCs/>
          <w:szCs w:val="22"/>
        </w:rPr>
        <w:t xml:space="preserve"> του Νομού Φλώρινας (Αμυνταίου και Πρεσπών</w:t>
      </w:r>
      <w:r w:rsidRPr="00E3300E">
        <w:rPr>
          <w:rFonts w:ascii="Arial" w:hAnsi="Arial" w:cs="Arial"/>
          <w:bCs/>
          <w:szCs w:val="22"/>
        </w:rPr>
        <w:t>).</w:t>
      </w:r>
      <w:r w:rsidRPr="008148DC">
        <w:rPr>
          <w:rFonts w:cs="Arial"/>
          <w:bCs/>
          <w:szCs w:val="22"/>
        </w:rPr>
        <w:t xml:space="preserve"> </w:t>
      </w:r>
      <w:r w:rsidRPr="00724D43">
        <w:rPr>
          <w:rFonts w:ascii="Arial" w:hAnsi="Arial" w:cs="Arial"/>
          <w:bCs/>
          <w:szCs w:val="24"/>
        </w:rPr>
        <w:t xml:space="preserve"> </w:t>
      </w:r>
    </w:p>
    <w:p w:rsidR="00A04D53" w:rsidRDefault="00A04D53" w:rsidP="006E47A2">
      <w:pPr>
        <w:tabs>
          <w:tab w:val="left" w:pos="567"/>
        </w:tabs>
        <w:spacing w:after="120" w:line="300" w:lineRule="exact"/>
        <w:ind w:left="720"/>
        <w:jc w:val="both"/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b/>
          <w:bCs/>
          <w:szCs w:val="24"/>
        </w:rPr>
        <w:t>(Δ΄</w:t>
      </w:r>
      <w:r w:rsidRPr="00724D43">
        <w:rPr>
          <w:rFonts w:ascii="Arial" w:hAnsi="Arial" w:cs="Arial"/>
          <w:b/>
          <w:bCs/>
          <w:szCs w:val="24"/>
        </w:rPr>
        <w:t xml:space="preserve"> βαθμός</w:t>
      </w:r>
      <w:r w:rsidRPr="00724D43">
        <w:rPr>
          <w:rFonts w:ascii="Arial" w:hAnsi="Arial" w:cs="Arial"/>
          <w:bCs/>
          <w:szCs w:val="24"/>
        </w:rPr>
        <w:t xml:space="preserve"> </w:t>
      </w:r>
      <w:r w:rsidRPr="00724D43">
        <w:rPr>
          <w:rFonts w:ascii="Arial" w:hAnsi="Arial" w:cs="Arial"/>
          <w:b/>
          <w:bCs/>
          <w:szCs w:val="24"/>
        </w:rPr>
        <w:t>εντοπιότητας)</w:t>
      </w:r>
    </w:p>
    <w:p w:rsidR="00A04D53" w:rsidRPr="00BC1C95" w:rsidRDefault="00A04D53" w:rsidP="00983B2D">
      <w:pPr>
        <w:numPr>
          <w:ilvl w:val="0"/>
          <w:numId w:val="8"/>
        </w:numPr>
        <w:tabs>
          <w:tab w:val="left" w:pos="567"/>
        </w:tabs>
        <w:spacing w:before="80" w:line="300" w:lineRule="exact"/>
        <w:ind w:left="714" w:hanging="357"/>
        <w:jc w:val="both"/>
        <w:rPr>
          <w:rFonts w:ascii="Arial" w:hAnsi="Arial" w:cs="Arial"/>
          <w:b/>
          <w:bCs/>
          <w:szCs w:val="24"/>
        </w:rPr>
      </w:pPr>
      <w:r w:rsidRPr="00983B2D">
        <w:rPr>
          <w:rFonts w:ascii="Arial" w:hAnsi="Arial" w:cs="Arial"/>
          <w:b/>
          <w:bCs/>
          <w:szCs w:val="24"/>
          <w:u w:val="single"/>
        </w:rPr>
        <w:t xml:space="preserve">Έπονται οι </w:t>
      </w:r>
      <w:r w:rsidRPr="00983B2D">
        <w:rPr>
          <w:rFonts w:ascii="Arial" w:hAnsi="Arial" w:cs="Arial"/>
          <w:b/>
          <w:bCs/>
          <w:szCs w:val="22"/>
          <w:u w:val="single"/>
        </w:rPr>
        <w:t>Δημότες</w:t>
      </w:r>
      <w:r w:rsidRPr="00E3300E">
        <w:rPr>
          <w:rFonts w:ascii="Arial" w:hAnsi="Arial" w:cs="Arial"/>
          <w:bCs/>
          <w:szCs w:val="22"/>
        </w:rPr>
        <w:t xml:space="preserve"> των Δήμων όλων των Νομών της Χώρας.</w:t>
      </w:r>
      <w:r>
        <w:rPr>
          <w:rFonts w:cs="Arial"/>
          <w:bCs/>
          <w:szCs w:val="22"/>
        </w:rPr>
        <w:t xml:space="preserve"> </w:t>
      </w:r>
      <w:r>
        <w:rPr>
          <w:rFonts w:ascii="Arial" w:hAnsi="Arial" w:cs="Arial"/>
          <w:b/>
          <w:bCs/>
          <w:szCs w:val="24"/>
        </w:rPr>
        <w:t>(Ε΄</w:t>
      </w:r>
      <w:r w:rsidRPr="00724D43">
        <w:rPr>
          <w:rFonts w:ascii="Arial" w:hAnsi="Arial" w:cs="Arial"/>
          <w:b/>
          <w:bCs/>
          <w:szCs w:val="24"/>
        </w:rPr>
        <w:t xml:space="preserve"> βαθμός</w:t>
      </w:r>
      <w:r w:rsidRPr="00724D43">
        <w:rPr>
          <w:rFonts w:ascii="Arial" w:hAnsi="Arial" w:cs="Arial"/>
          <w:bCs/>
          <w:szCs w:val="24"/>
        </w:rPr>
        <w:t xml:space="preserve"> </w:t>
      </w:r>
      <w:r w:rsidRPr="00724D43">
        <w:rPr>
          <w:rFonts w:ascii="Arial" w:hAnsi="Arial" w:cs="Arial"/>
          <w:b/>
          <w:bCs/>
          <w:szCs w:val="24"/>
        </w:rPr>
        <w:t>εντοπιότητας)</w:t>
      </w:r>
    </w:p>
    <w:p w:rsidR="00A04D53" w:rsidRPr="00515C48" w:rsidRDefault="00A04D53" w:rsidP="00BC1C95">
      <w:pPr>
        <w:tabs>
          <w:tab w:val="left" w:pos="567"/>
        </w:tabs>
        <w:spacing w:before="80" w:line="300" w:lineRule="exact"/>
        <w:ind w:left="357"/>
        <w:jc w:val="both"/>
        <w:rPr>
          <w:rFonts w:ascii="Arial" w:hAnsi="Arial" w:cs="Arial"/>
          <w:b/>
          <w:bCs/>
          <w:szCs w:val="24"/>
        </w:rPr>
      </w:pPr>
    </w:p>
    <w:p w:rsidR="00A04D53" w:rsidRDefault="00A04D53" w:rsidP="00711B32">
      <w:pPr>
        <w:tabs>
          <w:tab w:val="left" w:pos="426"/>
        </w:tabs>
        <w:spacing w:before="120" w:line="300" w:lineRule="exact"/>
        <w:ind w:left="425" w:hanging="425"/>
        <w:jc w:val="both"/>
        <w:rPr>
          <w:rFonts w:ascii="Arial" w:hAnsi="Arial" w:cs="Arial"/>
          <w:szCs w:val="24"/>
        </w:rPr>
      </w:pPr>
      <w:r w:rsidRPr="006E47A2">
        <w:rPr>
          <w:rFonts w:ascii="Arial" w:hAnsi="Arial" w:cs="Arial"/>
          <w:b/>
          <w:szCs w:val="24"/>
        </w:rPr>
        <w:t>Β.</w:t>
      </w:r>
      <w:r w:rsidRPr="006E47A2">
        <w:rPr>
          <w:rFonts w:ascii="Arial" w:hAnsi="Arial" w:cs="Arial"/>
          <w:szCs w:val="24"/>
        </w:rPr>
        <w:t xml:space="preserve"> Για την απόδειξη της εντοπιότητας οι υποψήφιοι οφείλουν να προσκομίσουν </w:t>
      </w:r>
      <w:r w:rsidRPr="006E47A2">
        <w:rPr>
          <w:rFonts w:ascii="Arial" w:hAnsi="Arial" w:cs="Arial"/>
          <w:b/>
          <w:szCs w:val="24"/>
        </w:rPr>
        <w:t xml:space="preserve">πιστοποιητικό </w:t>
      </w:r>
      <w:r w:rsidRPr="006E47A2">
        <w:rPr>
          <w:rFonts w:ascii="Arial" w:hAnsi="Arial" w:cs="Arial"/>
          <w:szCs w:val="24"/>
        </w:rPr>
        <w:t xml:space="preserve">(ή βεβαίωση) </w:t>
      </w:r>
      <w:r w:rsidRPr="00983B2D">
        <w:rPr>
          <w:rFonts w:ascii="Arial" w:hAnsi="Arial" w:cs="Arial"/>
          <w:b/>
          <w:szCs w:val="24"/>
        </w:rPr>
        <w:t>πρόσφατης έκδοσης</w:t>
      </w:r>
      <w:r w:rsidRPr="006E47A2">
        <w:rPr>
          <w:rFonts w:ascii="Arial" w:hAnsi="Arial" w:cs="Arial"/>
          <w:szCs w:val="24"/>
        </w:rPr>
        <w:t xml:space="preserve"> (όχι παλαιότερο των δύο μηνών από την ημερομηνία υποβολής της αίτησης συμμετοχής) του </w:t>
      </w:r>
      <w:r w:rsidRPr="006E47A2">
        <w:rPr>
          <w:rFonts w:ascii="Arial" w:hAnsi="Arial" w:cs="Arial"/>
          <w:b/>
          <w:szCs w:val="24"/>
        </w:rPr>
        <w:t xml:space="preserve">Δήμου, </w:t>
      </w:r>
      <w:r w:rsidRPr="004A0DD1">
        <w:rPr>
          <w:rFonts w:ascii="Arial" w:hAnsi="Arial" w:cs="Arial"/>
          <w:b/>
          <w:szCs w:val="24"/>
          <w:u w:val="single"/>
        </w:rPr>
        <w:t>ότι είναι  δημότες του συγκεκριμένου Δήμου</w:t>
      </w:r>
      <w:r w:rsidRPr="006E47A2">
        <w:rPr>
          <w:rFonts w:ascii="Arial" w:hAnsi="Arial" w:cs="Arial"/>
          <w:szCs w:val="24"/>
        </w:rPr>
        <w:t xml:space="preserve"> </w:t>
      </w:r>
      <w:r w:rsidRPr="004A0DD1">
        <w:rPr>
          <w:rFonts w:ascii="Arial" w:hAnsi="Arial" w:cs="Arial"/>
          <w:szCs w:val="24"/>
          <w:u w:val="single"/>
        </w:rPr>
        <w:t xml:space="preserve">με ρητή σ’ αυτό αναφορά της </w:t>
      </w:r>
      <w:r w:rsidRPr="004A0DD1">
        <w:rPr>
          <w:rFonts w:ascii="Arial" w:hAnsi="Arial" w:cs="Arial"/>
          <w:b/>
          <w:szCs w:val="24"/>
          <w:u w:val="single"/>
        </w:rPr>
        <w:t>Δημοτικής Ενότητας ή/και της Τοπικής/Δημοτικής Κοινότητας</w:t>
      </w:r>
      <w:r w:rsidRPr="006E47A2">
        <w:rPr>
          <w:rFonts w:ascii="Arial" w:hAnsi="Arial" w:cs="Arial"/>
          <w:b/>
          <w:szCs w:val="24"/>
        </w:rPr>
        <w:t xml:space="preserve">, </w:t>
      </w:r>
      <w:r w:rsidRPr="006E47A2">
        <w:rPr>
          <w:rFonts w:ascii="Arial" w:hAnsi="Arial" w:cs="Arial"/>
          <w:szCs w:val="24"/>
        </w:rPr>
        <w:t xml:space="preserve">σύμφωνα με τα ανωτέρω, κατά περίπτωση, επίπεδα εντοπιότητας.    </w:t>
      </w:r>
    </w:p>
    <w:p w:rsidR="00A04D53" w:rsidRDefault="00A04D53" w:rsidP="00711B32">
      <w:pPr>
        <w:tabs>
          <w:tab w:val="left" w:pos="426"/>
        </w:tabs>
        <w:spacing w:before="120" w:line="300" w:lineRule="exact"/>
        <w:ind w:left="425" w:hanging="425"/>
        <w:jc w:val="both"/>
        <w:rPr>
          <w:rFonts w:ascii="Arial" w:hAnsi="Arial" w:cs="Arial"/>
          <w:szCs w:val="24"/>
        </w:rPr>
      </w:pPr>
    </w:p>
    <w:p w:rsidR="00A04D53" w:rsidRDefault="00A04D53" w:rsidP="00711B32">
      <w:pPr>
        <w:tabs>
          <w:tab w:val="left" w:pos="180"/>
          <w:tab w:val="left" w:pos="540"/>
        </w:tabs>
        <w:spacing w:before="120" w:line="300" w:lineRule="exact"/>
        <w:ind w:left="426"/>
        <w:jc w:val="both"/>
        <w:rPr>
          <w:rFonts w:ascii="Arial" w:hAnsi="Arial" w:cs="Arial"/>
          <w:szCs w:val="24"/>
        </w:rPr>
      </w:pPr>
      <w:r w:rsidRPr="00215DAB">
        <w:rPr>
          <w:rFonts w:ascii="Arial" w:hAnsi="Arial" w:cs="Arial"/>
          <w:szCs w:val="24"/>
          <w:u w:val="single"/>
        </w:rPr>
        <w:t>Οι υποψήφιοι χωρίς ελληνική ιθαγένεια</w:t>
      </w:r>
      <w:r w:rsidRPr="00246605">
        <w:rPr>
          <w:rFonts w:ascii="Arial" w:hAnsi="Arial" w:cs="Arial"/>
          <w:szCs w:val="24"/>
        </w:rPr>
        <w:t xml:space="preserve"> που είναι </w:t>
      </w:r>
      <w:r>
        <w:rPr>
          <w:rFonts w:ascii="Arial" w:hAnsi="Arial" w:cs="Arial"/>
          <w:b/>
          <w:szCs w:val="24"/>
        </w:rPr>
        <w:t>πολίτε</w:t>
      </w:r>
      <w:r w:rsidRPr="00246605">
        <w:rPr>
          <w:rFonts w:ascii="Arial" w:hAnsi="Arial" w:cs="Arial"/>
          <w:b/>
          <w:szCs w:val="24"/>
        </w:rPr>
        <w:t>ς</w:t>
      </w:r>
      <w:r w:rsidRPr="00246605">
        <w:rPr>
          <w:rFonts w:ascii="Arial" w:hAnsi="Arial" w:cs="Arial"/>
          <w:szCs w:val="24"/>
        </w:rPr>
        <w:t xml:space="preserve"> </w:t>
      </w:r>
      <w:r w:rsidRPr="00246605">
        <w:rPr>
          <w:rFonts w:ascii="Arial" w:hAnsi="Arial" w:cs="Arial"/>
          <w:b/>
          <w:szCs w:val="24"/>
        </w:rPr>
        <w:t>Κράτους – Μέλους της Ευρωπαϊκής Ένωσης</w:t>
      </w:r>
      <w:r>
        <w:rPr>
          <w:rFonts w:ascii="Arial" w:hAnsi="Arial" w:cs="Arial"/>
          <w:szCs w:val="24"/>
        </w:rPr>
        <w:t>, προκειμένου να αποδείξουν</w:t>
      </w:r>
      <w:r w:rsidRPr="00246605">
        <w:rPr>
          <w:rFonts w:ascii="Arial" w:hAnsi="Arial" w:cs="Arial"/>
          <w:szCs w:val="24"/>
        </w:rPr>
        <w:t xml:space="preserve"> την ιδιότητα του </w:t>
      </w:r>
      <w:r w:rsidRPr="00D24771">
        <w:rPr>
          <w:rFonts w:ascii="Arial" w:hAnsi="Arial" w:cs="Arial"/>
          <w:b/>
          <w:szCs w:val="24"/>
        </w:rPr>
        <w:t>δημότη</w:t>
      </w:r>
      <w:r w:rsidRPr="00246605">
        <w:rPr>
          <w:rFonts w:ascii="Arial" w:hAnsi="Arial" w:cs="Arial"/>
        </w:rPr>
        <w:t>,</w:t>
      </w:r>
      <w:r>
        <w:rPr>
          <w:rFonts w:ascii="Arial" w:hAnsi="Arial" w:cs="Arial"/>
          <w:szCs w:val="24"/>
        </w:rPr>
        <w:t xml:space="preserve"> οφείλουν να προσκομίσουν</w:t>
      </w:r>
      <w:r w:rsidRPr="00246605">
        <w:rPr>
          <w:rFonts w:ascii="Arial" w:hAnsi="Arial" w:cs="Arial"/>
          <w:szCs w:val="24"/>
        </w:rPr>
        <w:t xml:space="preserve"> </w:t>
      </w:r>
      <w:r w:rsidRPr="004A0DD1">
        <w:rPr>
          <w:rFonts w:ascii="Arial" w:hAnsi="Arial" w:cs="Arial"/>
          <w:szCs w:val="24"/>
        </w:rPr>
        <w:t>βεβαίωση μόνιμης κατοικίας</w:t>
      </w:r>
      <w:r w:rsidRPr="00246605">
        <w:rPr>
          <w:rFonts w:ascii="Arial" w:hAnsi="Arial" w:cs="Arial"/>
          <w:szCs w:val="24"/>
        </w:rPr>
        <w:t xml:space="preserve"> από τον οικείο Δήμο,</w:t>
      </w:r>
      <w:r w:rsidRPr="00246605">
        <w:rPr>
          <w:rFonts w:ascii="Arial" w:hAnsi="Arial" w:cs="Arial"/>
        </w:rPr>
        <w:t xml:space="preserve"> πρόσφατης έκδοσης (όχι παλαιότερης των δύο μηνών από την ημερομηνία υποβολής της αίτησης συμμετοχής),</w:t>
      </w:r>
      <w:r w:rsidRPr="00246605">
        <w:rPr>
          <w:rFonts w:ascii="Arial" w:hAnsi="Arial" w:cs="Arial"/>
          <w:szCs w:val="24"/>
        </w:rPr>
        <w:t xml:space="preserve"> στην οποία να αναγράφεται ότι</w:t>
      </w:r>
      <w:r w:rsidRPr="00246605">
        <w:rPr>
          <w:rFonts w:ascii="Arial" w:hAnsi="Arial" w:cs="Arial"/>
          <w:b/>
          <w:szCs w:val="24"/>
        </w:rPr>
        <w:t xml:space="preserve"> </w:t>
      </w:r>
      <w:r>
        <w:rPr>
          <w:rFonts w:ascii="Arial" w:hAnsi="Arial" w:cs="Arial"/>
          <w:szCs w:val="24"/>
        </w:rPr>
        <w:t>διαμένουν</w:t>
      </w:r>
      <w:r w:rsidRPr="00246605">
        <w:rPr>
          <w:rFonts w:ascii="Arial" w:hAnsi="Arial" w:cs="Arial"/>
          <w:szCs w:val="24"/>
        </w:rPr>
        <w:t xml:space="preserve"> μόνιμα</w:t>
      </w:r>
      <w:r w:rsidRPr="00246605">
        <w:rPr>
          <w:rFonts w:ascii="Arial" w:hAnsi="Arial" w:cs="Arial"/>
          <w:b/>
          <w:szCs w:val="24"/>
        </w:rPr>
        <w:t xml:space="preserve"> </w:t>
      </w:r>
      <w:r w:rsidRPr="00246605">
        <w:rPr>
          <w:rFonts w:ascii="Arial" w:hAnsi="Arial" w:cs="Arial"/>
          <w:szCs w:val="24"/>
        </w:rPr>
        <w:t>σε συγκεκριμένη Δημοτική ή Τοπική Κοινότητα ή Δημοτική Ενότητα</w:t>
      </w:r>
      <w:r w:rsidRPr="00246605">
        <w:rPr>
          <w:rFonts w:ascii="Arial" w:hAnsi="Arial" w:cs="Arial"/>
          <w:b/>
          <w:szCs w:val="24"/>
        </w:rPr>
        <w:t xml:space="preserve"> </w:t>
      </w:r>
      <w:r w:rsidRPr="00246605">
        <w:rPr>
          <w:rFonts w:ascii="Arial" w:hAnsi="Arial" w:cs="Arial"/>
          <w:szCs w:val="24"/>
        </w:rPr>
        <w:t>των ως άνω δήμων,</w:t>
      </w:r>
      <w:r w:rsidRPr="00246605">
        <w:rPr>
          <w:rFonts w:ascii="Arial" w:hAnsi="Arial" w:cs="Arial"/>
          <w:b/>
          <w:szCs w:val="24"/>
        </w:rPr>
        <w:t xml:space="preserve"> </w:t>
      </w:r>
      <w:r w:rsidRPr="00246605">
        <w:rPr>
          <w:rFonts w:ascii="Arial" w:hAnsi="Arial" w:cs="Arial"/>
          <w:szCs w:val="24"/>
        </w:rPr>
        <w:t>κατά τον ελάχιστο χρόνο που ορίζεται από την κείμενη νομοθεσία και απαιτείται για την εγγραφή ελλήνων πολιτών στα δημοτολόγια αυτών.</w:t>
      </w:r>
    </w:p>
    <w:p w:rsidR="00A04D53" w:rsidRPr="00990F73" w:rsidRDefault="00A04D53" w:rsidP="00081C0F">
      <w:pPr>
        <w:tabs>
          <w:tab w:val="left" w:pos="0"/>
          <w:tab w:val="left" w:pos="567"/>
        </w:tabs>
        <w:spacing w:before="240" w:after="240" w:line="300" w:lineRule="exact"/>
        <w:rPr>
          <w:rFonts w:ascii="Arial" w:hAnsi="Arial" w:cs="Arial"/>
          <w:b/>
          <w:szCs w:val="24"/>
          <w:u w:val="single"/>
        </w:rPr>
      </w:pPr>
      <w:r w:rsidRPr="00990F73">
        <w:rPr>
          <w:rFonts w:ascii="Arial" w:hAnsi="Arial" w:cs="Arial"/>
          <w:b/>
          <w:szCs w:val="24"/>
          <w:u w:val="single"/>
        </w:rPr>
        <w:t>ΒΑΘΜΟΛΟΓΗΣΗ ΛΟΙΠΩΝ ΚΡΙΤΗΡΙΩΝ</w:t>
      </w:r>
    </w:p>
    <w:p w:rsidR="00A04D53" w:rsidRPr="00E221E5" w:rsidRDefault="00A04D53" w:rsidP="00081C0F">
      <w:pPr>
        <w:tabs>
          <w:tab w:val="left" w:pos="0"/>
          <w:tab w:val="left" w:pos="567"/>
        </w:tabs>
        <w:spacing w:before="120" w:after="120" w:line="300" w:lineRule="exact"/>
        <w:jc w:val="both"/>
        <w:rPr>
          <w:rFonts w:ascii="Arial" w:hAnsi="Arial" w:cs="Arial"/>
          <w:szCs w:val="24"/>
        </w:rPr>
      </w:pPr>
      <w:r w:rsidRPr="00990F73">
        <w:rPr>
          <w:rFonts w:ascii="Arial" w:hAnsi="Arial" w:cs="Arial"/>
          <w:szCs w:val="24"/>
        </w:rPr>
        <w:t>Η σειρά κατάταξης των υποψηφίων που έχουν την ίδια εντοπιότητα καθορίζεται μεταξύ τους με τα ακόλουθα κριτήρια:</w:t>
      </w:r>
    </w:p>
    <w:tbl>
      <w:tblPr>
        <w:tblW w:w="0" w:type="auto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1194"/>
      </w:tblGrid>
      <w:tr w:rsidR="00A04D53" w:rsidTr="00BC1C95">
        <w:trPr>
          <w:cantSplit/>
          <w:trHeight w:val="298"/>
        </w:trPr>
        <w:tc>
          <w:tcPr>
            <w:tcW w:w="11194" w:type="dxa"/>
          </w:tcPr>
          <w:p w:rsidR="00A04D53" w:rsidRDefault="00A04D53">
            <w:pPr>
              <w:ind w:left="180"/>
              <w:jc w:val="both"/>
              <w:rPr>
                <w:rFonts w:ascii="Arial" w:hAnsi="Arial" w:cs="Arial"/>
                <w:sz w:val="10"/>
                <w:szCs w:val="10"/>
              </w:rPr>
            </w:pPr>
          </w:p>
          <w:p w:rsidR="00A04D53" w:rsidRDefault="00A04D53">
            <w:pPr>
              <w:ind w:left="18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ΠΙΝΑΚΑΣ ΒΑΘΜΟΛΟΓΗΣΗΣ ΚΡΙΤΗΡΙΩΝ</w:t>
            </w:r>
          </w:p>
          <w:p w:rsidR="00A04D53" w:rsidRDefault="00A04D53">
            <w:pPr>
              <w:ind w:left="180"/>
              <w:jc w:val="center"/>
              <w:rPr>
                <w:rFonts w:ascii="Arial" w:hAnsi="Arial" w:cs="Arial"/>
                <w:b/>
                <w:sz w:val="8"/>
                <w:szCs w:val="8"/>
              </w:rPr>
            </w:pPr>
          </w:p>
          <w:p w:rsidR="00A04D53" w:rsidRDefault="00A04D53">
            <w:pPr>
              <w:tabs>
                <w:tab w:val="left" w:pos="360"/>
              </w:tabs>
              <w:ind w:left="180"/>
              <w:rPr>
                <w:rFonts w:ascii="Arial" w:hAnsi="Arial" w:cs="Arial"/>
                <w:b/>
                <w:spacing w:val="-2"/>
                <w:sz w:val="14"/>
                <w:szCs w:val="14"/>
              </w:rPr>
            </w:pPr>
            <w:r>
              <w:rPr>
                <w:rFonts w:ascii="Arial" w:hAnsi="Arial" w:cs="Arial"/>
                <w:b/>
                <w:spacing w:val="-2"/>
                <w:sz w:val="18"/>
                <w:szCs w:val="18"/>
              </w:rPr>
              <w:t xml:space="preserve">  </w:t>
            </w:r>
            <w:r>
              <w:rPr>
                <w:rFonts w:ascii="Arial" w:hAnsi="Arial" w:cs="Arial"/>
                <w:b/>
                <w:spacing w:val="-2"/>
                <w:sz w:val="14"/>
                <w:szCs w:val="14"/>
              </w:rPr>
              <w:t>1. ΧΡΟΝΟΣ ΑΝΕΡΓΙΑΣ (200 μονάδες για 4 μήνες ανεργίας και 75 μονάδες ανά μήνα ανεργίας άνω των 4 μηνών, με ανώτατο όριο τους 12 μήνες)</w:t>
            </w:r>
          </w:p>
          <w:tbl>
            <w:tblPr>
              <w:tblW w:w="0" w:type="auto"/>
              <w:tblInd w:w="288" w:type="dxa"/>
              <w:tblLayout w:type="fixed"/>
              <w:tblLook w:val="0000"/>
            </w:tblPr>
            <w:tblGrid>
              <w:gridCol w:w="988"/>
              <w:gridCol w:w="485"/>
              <w:gridCol w:w="485"/>
              <w:gridCol w:w="485"/>
              <w:gridCol w:w="752"/>
              <w:gridCol w:w="752"/>
              <w:gridCol w:w="752"/>
              <w:gridCol w:w="752"/>
              <w:gridCol w:w="752"/>
              <w:gridCol w:w="752"/>
              <w:gridCol w:w="752"/>
              <w:gridCol w:w="752"/>
              <w:gridCol w:w="1273"/>
            </w:tblGrid>
            <w:tr w:rsidR="00A04D53">
              <w:trPr>
                <w:trHeight w:hRule="exact" w:val="227"/>
              </w:trPr>
              <w:tc>
                <w:tcPr>
                  <w:tcW w:w="98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:rsidR="00A04D53" w:rsidRDefault="00A04D53">
                  <w:pPr>
                    <w:tabs>
                      <w:tab w:val="left" w:pos="0"/>
                    </w:tabs>
                    <w:spacing w:line="180" w:lineRule="exact"/>
                    <w:rPr>
                      <w:rFonts w:ascii="Arial" w:hAnsi="Arial" w:cs="Arial"/>
                      <w:bCs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bCs/>
                      <w:sz w:val="14"/>
                      <w:szCs w:val="14"/>
                    </w:rPr>
                    <w:t>μήνες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spacing w:line="180" w:lineRule="exact"/>
                    <w:ind w:left="180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</w:rPr>
                    <w:t>1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spacing w:line="180" w:lineRule="exact"/>
                    <w:ind w:left="180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</w:rPr>
                    <w:t>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spacing w:line="180" w:lineRule="exact"/>
                    <w:ind w:left="180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</w:rPr>
                    <w:t>3</w:t>
                  </w:r>
                </w:p>
              </w:tc>
              <w:tc>
                <w:tcPr>
                  <w:tcW w:w="75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spacing w:line="180" w:lineRule="exact"/>
                    <w:ind w:left="180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</w:rPr>
                    <w:t>4</w:t>
                  </w:r>
                </w:p>
              </w:tc>
              <w:tc>
                <w:tcPr>
                  <w:tcW w:w="75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spacing w:line="180" w:lineRule="exact"/>
                    <w:ind w:left="180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</w:rPr>
                    <w:t>5</w:t>
                  </w:r>
                </w:p>
              </w:tc>
              <w:tc>
                <w:tcPr>
                  <w:tcW w:w="75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spacing w:line="180" w:lineRule="exact"/>
                    <w:ind w:left="180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</w:rPr>
                    <w:t>6</w:t>
                  </w:r>
                </w:p>
              </w:tc>
              <w:tc>
                <w:tcPr>
                  <w:tcW w:w="75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spacing w:line="180" w:lineRule="exact"/>
                    <w:ind w:left="180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</w:rPr>
                    <w:t>7</w:t>
                  </w:r>
                </w:p>
              </w:tc>
              <w:tc>
                <w:tcPr>
                  <w:tcW w:w="75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spacing w:line="180" w:lineRule="exact"/>
                    <w:ind w:left="180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</w:rPr>
                    <w:t>8</w:t>
                  </w:r>
                </w:p>
              </w:tc>
              <w:tc>
                <w:tcPr>
                  <w:tcW w:w="75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spacing w:line="180" w:lineRule="exact"/>
                    <w:ind w:left="180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</w:rPr>
                    <w:t>9</w:t>
                  </w:r>
                </w:p>
              </w:tc>
              <w:tc>
                <w:tcPr>
                  <w:tcW w:w="75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spacing w:line="180" w:lineRule="exact"/>
                    <w:ind w:left="180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</w:rPr>
                    <w:t>10</w:t>
                  </w:r>
                </w:p>
              </w:tc>
              <w:tc>
                <w:tcPr>
                  <w:tcW w:w="75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spacing w:line="180" w:lineRule="exact"/>
                    <w:ind w:left="180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</w:rPr>
                    <w:t>11</w:t>
                  </w:r>
                </w:p>
              </w:tc>
              <w:tc>
                <w:tcPr>
                  <w:tcW w:w="127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spacing w:line="180" w:lineRule="exact"/>
                    <w:ind w:left="180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</w:rPr>
                    <w:t>12 και άνω</w:t>
                  </w:r>
                </w:p>
              </w:tc>
            </w:tr>
            <w:tr w:rsidR="00A04D53">
              <w:trPr>
                <w:trHeight w:hRule="exact" w:val="227"/>
              </w:trPr>
              <w:tc>
                <w:tcPr>
                  <w:tcW w:w="98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:rsidR="00A04D53" w:rsidRDefault="00A04D53">
                  <w:pPr>
                    <w:tabs>
                      <w:tab w:val="left" w:pos="72"/>
                    </w:tabs>
                    <w:spacing w:line="180" w:lineRule="exact"/>
                    <w:rPr>
                      <w:rFonts w:ascii="Arial" w:hAnsi="Arial" w:cs="Arial"/>
                      <w:bCs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bCs/>
                      <w:sz w:val="14"/>
                      <w:szCs w:val="14"/>
                    </w:rPr>
                    <w:t>μονάδες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spacing w:line="180" w:lineRule="exact"/>
                    <w:ind w:left="180"/>
                    <w:jc w:val="center"/>
                    <w:rPr>
                      <w:rFonts w:ascii="Arial" w:hAnsi="Arial" w:cs="Arial"/>
                      <w:bCs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bCs/>
                      <w:sz w:val="14"/>
                      <w:szCs w:val="14"/>
                    </w:rPr>
                    <w:t>0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spacing w:line="180" w:lineRule="exact"/>
                    <w:ind w:left="180"/>
                    <w:jc w:val="center"/>
                    <w:rPr>
                      <w:rFonts w:ascii="Arial" w:hAnsi="Arial" w:cs="Arial"/>
                      <w:bCs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bCs/>
                      <w:sz w:val="14"/>
                      <w:szCs w:val="14"/>
                    </w:rPr>
                    <w:t>0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spacing w:line="180" w:lineRule="exact"/>
                    <w:ind w:left="180"/>
                    <w:jc w:val="center"/>
                    <w:rPr>
                      <w:rFonts w:ascii="Arial" w:hAnsi="Arial" w:cs="Arial"/>
                      <w:bCs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bCs/>
                      <w:sz w:val="14"/>
                      <w:szCs w:val="14"/>
                    </w:rPr>
                    <w:t>0</w:t>
                  </w:r>
                </w:p>
              </w:tc>
              <w:tc>
                <w:tcPr>
                  <w:tcW w:w="75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spacing w:line="180" w:lineRule="exact"/>
                    <w:ind w:left="180"/>
                    <w:jc w:val="center"/>
                    <w:rPr>
                      <w:rFonts w:ascii="Arial" w:hAnsi="Arial" w:cs="Arial"/>
                      <w:bCs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bCs/>
                      <w:sz w:val="14"/>
                      <w:szCs w:val="14"/>
                    </w:rPr>
                    <w:t>200</w:t>
                  </w:r>
                </w:p>
              </w:tc>
              <w:tc>
                <w:tcPr>
                  <w:tcW w:w="75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spacing w:line="180" w:lineRule="exact"/>
                    <w:ind w:left="180"/>
                    <w:jc w:val="center"/>
                    <w:rPr>
                      <w:rFonts w:ascii="Arial" w:hAnsi="Arial" w:cs="Arial"/>
                      <w:bCs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bCs/>
                      <w:sz w:val="14"/>
                      <w:szCs w:val="14"/>
                    </w:rPr>
                    <w:t>275</w:t>
                  </w:r>
                </w:p>
              </w:tc>
              <w:tc>
                <w:tcPr>
                  <w:tcW w:w="75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spacing w:line="180" w:lineRule="exact"/>
                    <w:ind w:left="180"/>
                    <w:jc w:val="center"/>
                    <w:rPr>
                      <w:rFonts w:ascii="Arial" w:hAnsi="Arial" w:cs="Arial"/>
                      <w:bCs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bCs/>
                      <w:sz w:val="14"/>
                      <w:szCs w:val="14"/>
                    </w:rPr>
                    <w:t>350</w:t>
                  </w:r>
                </w:p>
              </w:tc>
              <w:tc>
                <w:tcPr>
                  <w:tcW w:w="75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spacing w:line="180" w:lineRule="exact"/>
                    <w:ind w:left="180"/>
                    <w:jc w:val="center"/>
                    <w:rPr>
                      <w:rFonts w:ascii="Arial" w:hAnsi="Arial" w:cs="Arial"/>
                      <w:bCs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bCs/>
                      <w:sz w:val="14"/>
                      <w:szCs w:val="14"/>
                    </w:rPr>
                    <w:t>425</w:t>
                  </w:r>
                </w:p>
              </w:tc>
              <w:tc>
                <w:tcPr>
                  <w:tcW w:w="75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spacing w:line="180" w:lineRule="exact"/>
                    <w:ind w:left="180"/>
                    <w:jc w:val="center"/>
                    <w:rPr>
                      <w:rFonts w:ascii="Arial" w:hAnsi="Arial" w:cs="Arial"/>
                      <w:bCs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bCs/>
                      <w:sz w:val="14"/>
                      <w:szCs w:val="14"/>
                    </w:rPr>
                    <w:t>500</w:t>
                  </w:r>
                </w:p>
              </w:tc>
              <w:tc>
                <w:tcPr>
                  <w:tcW w:w="75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spacing w:line="180" w:lineRule="exact"/>
                    <w:ind w:left="180"/>
                    <w:jc w:val="center"/>
                    <w:rPr>
                      <w:rFonts w:ascii="Arial" w:hAnsi="Arial" w:cs="Arial"/>
                      <w:bCs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bCs/>
                      <w:sz w:val="14"/>
                      <w:szCs w:val="14"/>
                    </w:rPr>
                    <w:t>575</w:t>
                  </w:r>
                </w:p>
              </w:tc>
              <w:tc>
                <w:tcPr>
                  <w:tcW w:w="75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spacing w:line="180" w:lineRule="exact"/>
                    <w:ind w:left="180"/>
                    <w:jc w:val="center"/>
                    <w:rPr>
                      <w:rFonts w:ascii="Arial" w:hAnsi="Arial" w:cs="Arial"/>
                      <w:bCs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bCs/>
                      <w:sz w:val="14"/>
                      <w:szCs w:val="14"/>
                    </w:rPr>
                    <w:t>650</w:t>
                  </w:r>
                </w:p>
              </w:tc>
              <w:tc>
                <w:tcPr>
                  <w:tcW w:w="75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spacing w:line="180" w:lineRule="exact"/>
                    <w:ind w:left="180"/>
                    <w:jc w:val="center"/>
                    <w:rPr>
                      <w:rFonts w:ascii="Arial" w:hAnsi="Arial" w:cs="Arial"/>
                      <w:bCs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bCs/>
                      <w:sz w:val="14"/>
                      <w:szCs w:val="14"/>
                    </w:rPr>
                    <w:t>725</w:t>
                  </w:r>
                </w:p>
              </w:tc>
              <w:tc>
                <w:tcPr>
                  <w:tcW w:w="127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spacing w:line="180" w:lineRule="exact"/>
                    <w:ind w:left="180"/>
                    <w:jc w:val="center"/>
                    <w:rPr>
                      <w:rFonts w:ascii="Arial" w:hAnsi="Arial" w:cs="Arial"/>
                      <w:bCs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bCs/>
                      <w:sz w:val="14"/>
                      <w:szCs w:val="14"/>
                    </w:rPr>
                    <w:t>800</w:t>
                  </w:r>
                </w:p>
              </w:tc>
            </w:tr>
          </w:tbl>
          <w:p w:rsidR="00A04D53" w:rsidRDefault="00A04D53">
            <w:pPr>
              <w:tabs>
                <w:tab w:val="left" w:pos="284"/>
              </w:tabs>
              <w:rPr>
                <w:rFonts w:ascii="Arial" w:hAnsi="Arial" w:cs="Arial"/>
                <w:sz w:val="8"/>
                <w:szCs w:val="8"/>
              </w:rPr>
            </w:pPr>
          </w:p>
          <w:p w:rsidR="00A04D53" w:rsidRDefault="00A04D53">
            <w:pPr>
              <w:tabs>
                <w:tab w:val="left" w:pos="284"/>
              </w:tabs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 xml:space="preserve">        2. ή 3. ΠΟΛΥΤΕΚΝΟΣ Η΄ ΤΕΚΝΟ ΠΟΛΥΤΕΚΝΗΣ ΟΙΚΟΓΕΝΕΙΑΣ (50 μονάδες για κάθε τέκνο)</w:t>
            </w:r>
          </w:p>
          <w:tbl>
            <w:tblPr>
              <w:tblW w:w="0" w:type="auto"/>
              <w:tblInd w:w="288" w:type="dxa"/>
              <w:tblLayout w:type="fixed"/>
              <w:tblLook w:val="0000"/>
            </w:tblPr>
            <w:tblGrid>
              <w:gridCol w:w="1701"/>
              <w:gridCol w:w="709"/>
              <w:gridCol w:w="710"/>
              <w:gridCol w:w="709"/>
              <w:gridCol w:w="710"/>
              <w:gridCol w:w="710"/>
              <w:gridCol w:w="709"/>
              <w:gridCol w:w="710"/>
              <w:gridCol w:w="709"/>
              <w:gridCol w:w="710"/>
              <w:gridCol w:w="710"/>
              <w:gridCol w:w="540"/>
            </w:tblGrid>
            <w:tr w:rsidR="00A04D53">
              <w:trPr>
                <w:trHeight w:hRule="exact" w:val="227"/>
              </w:trPr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rPr>
                      <w:rFonts w:ascii="Arial" w:hAnsi="Arial" w:cs="Arial"/>
                      <w:bCs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bCs/>
                      <w:sz w:val="14"/>
                      <w:szCs w:val="14"/>
                    </w:rPr>
                    <w:t>αριθμός τέκνων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:rsidR="00A04D53" w:rsidRDefault="00A04D53">
                  <w:pPr>
                    <w:tabs>
                      <w:tab w:val="left" w:pos="0"/>
                    </w:tabs>
                    <w:jc w:val="center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b/>
                      <w:sz w:val="14"/>
                      <w:szCs w:val="14"/>
                    </w:rPr>
                    <w:t>3</w:t>
                  </w: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t>*</w:t>
                  </w:r>
                </w:p>
              </w:tc>
              <w:tc>
                <w:tcPr>
                  <w:tcW w:w="71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:rsidR="00A04D53" w:rsidRDefault="00A04D53">
                  <w:pPr>
                    <w:tabs>
                      <w:tab w:val="left" w:pos="0"/>
                    </w:tabs>
                    <w:ind w:left="25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</w:rPr>
                    <w:t>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:rsidR="00A04D53" w:rsidRDefault="00A04D53">
                  <w:pPr>
                    <w:tabs>
                      <w:tab w:val="left" w:pos="82"/>
                    </w:tabs>
                    <w:ind w:left="82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</w:rPr>
                    <w:t>5</w:t>
                  </w:r>
                </w:p>
              </w:tc>
              <w:tc>
                <w:tcPr>
                  <w:tcW w:w="71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:rsidR="00A04D53" w:rsidRDefault="00A04D53">
                  <w:pPr>
                    <w:tabs>
                      <w:tab w:val="left" w:pos="139"/>
                    </w:tabs>
                    <w:ind w:left="139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</w:rPr>
                    <w:t>6</w:t>
                  </w:r>
                </w:p>
              </w:tc>
              <w:tc>
                <w:tcPr>
                  <w:tcW w:w="71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:rsidR="00A04D53" w:rsidRDefault="00A04D53">
                  <w:pPr>
                    <w:tabs>
                      <w:tab w:val="left" w:pos="16"/>
                    </w:tabs>
                    <w:ind w:left="16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</w:rPr>
                    <w:t>7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:rsidR="00A04D53" w:rsidRDefault="00A04D53">
                  <w:pPr>
                    <w:tabs>
                      <w:tab w:val="left" w:pos="73"/>
                    </w:tabs>
                    <w:ind w:left="73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</w:rPr>
                    <w:t>8</w:t>
                  </w:r>
                </w:p>
              </w:tc>
              <w:tc>
                <w:tcPr>
                  <w:tcW w:w="71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:rsidR="00A04D53" w:rsidRDefault="00A04D53">
                  <w:pPr>
                    <w:tabs>
                      <w:tab w:val="left" w:pos="-50"/>
                    </w:tabs>
                    <w:ind w:left="130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</w:rPr>
                    <w:t>9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:rsidR="00A04D53" w:rsidRDefault="00A04D53">
                  <w:pPr>
                    <w:tabs>
                      <w:tab w:val="left" w:pos="7"/>
                    </w:tabs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</w:rPr>
                    <w:t>10</w:t>
                  </w:r>
                </w:p>
              </w:tc>
              <w:tc>
                <w:tcPr>
                  <w:tcW w:w="71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Default="00A04D53">
                  <w:pPr>
                    <w:tabs>
                      <w:tab w:val="left" w:pos="72"/>
                    </w:tabs>
                    <w:ind w:left="72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</w:rPr>
                    <w:t>11</w:t>
                  </w:r>
                </w:p>
              </w:tc>
              <w:tc>
                <w:tcPr>
                  <w:tcW w:w="71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Default="00A04D53">
                  <w:pPr>
                    <w:tabs>
                      <w:tab w:val="left" w:pos="72"/>
                    </w:tabs>
                    <w:ind w:left="72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</w:rPr>
                    <w:t>12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04D53" w:rsidRDefault="00A04D53">
                  <w:pPr>
                    <w:tabs>
                      <w:tab w:val="left" w:pos="72"/>
                    </w:tabs>
                    <w:ind w:left="72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</w:rPr>
                    <w:t>….</w:t>
                  </w:r>
                </w:p>
              </w:tc>
            </w:tr>
            <w:tr w:rsidR="00A04D53">
              <w:trPr>
                <w:trHeight w:hRule="exact" w:val="227"/>
              </w:trPr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rPr>
                      <w:rFonts w:ascii="Arial" w:hAnsi="Arial" w:cs="Arial"/>
                      <w:bCs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bCs/>
                      <w:sz w:val="14"/>
                      <w:szCs w:val="14"/>
                    </w:rPr>
                    <w:t>μονάδες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:rsidR="00A04D53" w:rsidRDefault="00A04D53">
                  <w:pPr>
                    <w:tabs>
                      <w:tab w:val="left" w:pos="0"/>
                    </w:tabs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</w:rPr>
                    <w:t>150</w:t>
                  </w:r>
                </w:p>
              </w:tc>
              <w:tc>
                <w:tcPr>
                  <w:tcW w:w="71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:rsidR="00A04D53" w:rsidRDefault="00A04D53">
                  <w:pPr>
                    <w:tabs>
                      <w:tab w:val="left" w:pos="0"/>
                    </w:tabs>
                    <w:ind w:left="25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</w:rPr>
                    <w:t>200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:rsidR="00A04D53" w:rsidRDefault="00A04D53">
                  <w:pPr>
                    <w:tabs>
                      <w:tab w:val="left" w:pos="82"/>
                    </w:tabs>
                    <w:ind w:left="82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</w:rPr>
                    <w:t>250</w:t>
                  </w:r>
                </w:p>
              </w:tc>
              <w:tc>
                <w:tcPr>
                  <w:tcW w:w="71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:rsidR="00A04D53" w:rsidRDefault="00A04D53">
                  <w:pPr>
                    <w:tabs>
                      <w:tab w:val="left" w:pos="139"/>
                    </w:tabs>
                    <w:ind w:left="139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</w:rPr>
                    <w:t>300</w:t>
                  </w:r>
                </w:p>
              </w:tc>
              <w:tc>
                <w:tcPr>
                  <w:tcW w:w="71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:rsidR="00A04D53" w:rsidRDefault="00A04D53">
                  <w:pPr>
                    <w:tabs>
                      <w:tab w:val="left" w:pos="16"/>
                    </w:tabs>
                    <w:ind w:left="16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</w:rPr>
                    <w:t>350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:rsidR="00A04D53" w:rsidRDefault="00A04D53">
                  <w:pPr>
                    <w:tabs>
                      <w:tab w:val="left" w:pos="73"/>
                    </w:tabs>
                    <w:ind w:left="73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</w:rPr>
                    <w:t>400</w:t>
                  </w:r>
                </w:p>
              </w:tc>
              <w:tc>
                <w:tcPr>
                  <w:tcW w:w="71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ind w:left="130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</w:rPr>
                    <w:t>450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:rsidR="00A04D53" w:rsidRDefault="00A04D53">
                  <w:pPr>
                    <w:tabs>
                      <w:tab w:val="left" w:pos="7"/>
                    </w:tabs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</w:rPr>
                    <w:t>500</w:t>
                  </w:r>
                </w:p>
              </w:tc>
              <w:tc>
                <w:tcPr>
                  <w:tcW w:w="71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Default="00A04D53">
                  <w:pPr>
                    <w:tabs>
                      <w:tab w:val="left" w:pos="72"/>
                    </w:tabs>
                    <w:ind w:left="72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</w:rPr>
                    <w:t>550</w:t>
                  </w:r>
                </w:p>
              </w:tc>
              <w:tc>
                <w:tcPr>
                  <w:tcW w:w="71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Default="00A04D53">
                  <w:pPr>
                    <w:tabs>
                      <w:tab w:val="left" w:pos="72"/>
                    </w:tabs>
                    <w:ind w:left="72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</w:rPr>
                    <w:t>600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04D53" w:rsidRDefault="00A04D53">
                  <w:pPr>
                    <w:tabs>
                      <w:tab w:val="left" w:pos="72"/>
                    </w:tabs>
                    <w:ind w:left="72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</w:rPr>
                    <w:t>….</w:t>
                  </w:r>
                </w:p>
              </w:tc>
            </w:tr>
          </w:tbl>
          <w:p w:rsidR="00A04D53" w:rsidRDefault="00A04D53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      *</w:t>
            </w:r>
            <w:r>
              <w:rPr>
                <w:rFonts w:ascii="Arial" w:hAnsi="Arial" w:cs="Arial"/>
                <w:sz w:val="12"/>
                <w:szCs w:val="12"/>
              </w:rPr>
              <w:t xml:space="preserve">αφορά </w:t>
            </w:r>
            <w:r>
              <w:rPr>
                <w:rFonts w:ascii="Arial" w:hAnsi="Arial" w:cs="Arial"/>
                <w:b/>
                <w:sz w:val="12"/>
                <w:szCs w:val="12"/>
              </w:rPr>
              <w:t>μόνο</w:t>
            </w:r>
            <w:r>
              <w:rPr>
                <w:rFonts w:ascii="Arial" w:hAnsi="Arial" w:cs="Arial"/>
                <w:sz w:val="12"/>
                <w:szCs w:val="12"/>
              </w:rPr>
              <w:t xml:space="preserve"> τις ειδικές περιπτώσεις </w:t>
            </w:r>
            <w:r>
              <w:rPr>
                <w:rFonts w:ascii="Arial" w:hAnsi="Arial" w:cs="Arial"/>
                <w:b/>
                <w:sz w:val="12"/>
                <w:szCs w:val="12"/>
                <w:u w:val="single"/>
              </w:rPr>
              <w:t>πολυτεκνίας</w:t>
            </w:r>
            <w:r>
              <w:rPr>
                <w:rFonts w:ascii="Arial" w:hAnsi="Arial" w:cs="Arial"/>
                <w:sz w:val="12"/>
                <w:szCs w:val="12"/>
              </w:rPr>
              <w:t xml:space="preserve"> με τρία (3) τέκνα    </w:t>
            </w:r>
          </w:p>
          <w:p w:rsidR="00A04D53" w:rsidRDefault="00A04D53">
            <w:pPr>
              <w:tabs>
                <w:tab w:val="left" w:pos="284"/>
              </w:tabs>
              <w:rPr>
                <w:rFonts w:ascii="Arial" w:hAnsi="Arial" w:cs="Arial"/>
                <w:b/>
                <w:sz w:val="14"/>
                <w:szCs w:val="14"/>
              </w:rPr>
            </w:pPr>
          </w:p>
          <w:p w:rsidR="00A04D53" w:rsidRPr="00BC1C95" w:rsidRDefault="00A04D53">
            <w:pPr>
              <w:tabs>
                <w:tab w:val="left" w:pos="284"/>
              </w:tabs>
              <w:rPr>
                <w:rFonts w:ascii="Arial" w:hAnsi="Arial" w:cs="Arial"/>
                <w:b/>
                <w:sz w:val="14"/>
                <w:szCs w:val="14"/>
                <w:highlight w:val="yellow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 xml:space="preserve">        4</w:t>
            </w:r>
            <w:r w:rsidRPr="00BC1C95">
              <w:rPr>
                <w:rFonts w:ascii="Arial" w:hAnsi="Arial" w:cs="Arial"/>
                <w:b/>
                <w:sz w:val="14"/>
                <w:szCs w:val="14"/>
                <w:highlight w:val="yellow"/>
              </w:rPr>
              <w:t>. ή 5. ΤΡΙΤΕΚΝΟΣ Η΄ ΤΕΚΝΟ ΤΡΙΤΕΚΝΗΣ ΟΙΚΟΓΕΝΕΙΑΣ (40 μονάδες για κάθε τέκνο)</w:t>
            </w:r>
          </w:p>
          <w:tbl>
            <w:tblPr>
              <w:tblW w:w="0" w:type="auto"/>
              <w:tblInd w:w="288" w:type="dxa"/>
              <w:tblLayout w:type="fixed"/>
              <w:tblLook w:val="0000"/>
            </w:tblPr>
            <w:tblGrid>
              <w:gridCol w:w="1701"/>
              <w:gridCol w:w="709"/>
              <w:gridCol w:w="710"/>
              <w:gridCol w:w="709"/>
              <w:gridCol w:w="710"/>
              <w:gridCol w:w="710"/>
              <w:gridCol w:w="709"/>
              <w:gridCol w:w="710"/>
              <w:gridCol w:w="709"/>
              <w:gridCol w:w="710"/>
              <w:gridCol w:w="710"/>
              <w:gridCol w:w="540"/>
            </w:tblGrid>
            <w:tr w:rsidR="00A04D53" w:rsidRPr="00BC1C95">
              <w:trPr>
                <w:trHeight w:hRule="exact" w:val="227"/>
              </w:trPr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:rsidR="00A04D53" w:rsidRPr="00BC1C95" w:rsidRDefault="00A04D53">
                  <w:pPr>
                    <w:tabs>
                      <w:tab w:val="left" w:pos="284"/>
                    </w:tabs>
                    <w:rPr>
                      <w:rFonts w:ascii="Arial" w:hAnsi="Arial" w:cs="Arial"/>
                      <w:bCs/>
                      <w:sz w:val="14"/>
                      <w:szCs w:val="14"/>
                      <w:highlight w:val="yellow"/>
                    </w:rPr>
                  </w:pPr>
                  <w:r w:rsidRPr="00BC1C95">
                    <w:rPr>
                      <w:rFonts w:ascii="Arial" w:hAnsi="Arial" w:cs="Arial"/>
                      <w:bCs/>
                      <w:sz w:val="14"/>
                      <w:szCs w:val="14"/>
                      <w:highlight w:val="yellow"/>
                    </w:rPr>
                    <w:t>αριθμός τέκνων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:rsidR="00A04D53" w:rsidRPr="00BC1C95" w:rsidRDefault="00A04D53">
                  <w:pPr>
                    <w:tabs>
                      <w:tab w:val="left" w:pos="0"/>
                    </w:tabs>
                    <w:jc w:val="center"/>
                    <w:rPr>
                      <w:rFonts w:ascii="Arial" w:hAnsi="Arial" w:cs="Arial"/>
                      <w:b/>
                      <w:sz w:val="14"/>
                      <w:szCs w:val="14"/>
                      <w:highlight w:val="yellow"/>
                    </w:rPr>
                  </w:pPr>
                  <w:r w:rsidRPr="00BC1C95">
                    <w:rPr>
                      <w:rFonts w:ascii="Arial" w:hAnsi="Arial" w:cs="Arial"/>
                      <w:b/>
                      <w:sz w:val="14"/>
                      <w:szCs w:val="14"/>
                      <w:highlight w:val="yellow"/>
                    </w:rPr>
                    <w:t>3</w:t>
                  </w:r>
                </w:p>
              </w:tc>
              <w:tc>
                <w:tcPr>
                  <w:tcW w:w="71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:rsidR="00A04D53" w:rsidRPr="00BC1C95" w:rsidRDefault="00A04D53">
                  <w:pPr>
                    <w:tabs>
                      <w:tab w:val="left" w:pos="0"/>
                    </w:tabs>
                    <w:ind w:left="25"/>
                    <w:jc w:val="center"/>
                    <w:rPr>
                      <w:rFonts w:ascii="Arial" w:hAnsi="Arial" w:cs="Arial"/>
                      <w:sz w:val="14"/>
                      <w:szCs w:val="14"/>
                      <w:highlight w:val="yellow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:rsidR="00A04D53" w:rsidRPr="00BC1C95" w:rsidRDefault="00A04D53">
                  <w:pPr>
                    <w:tabs>
                      <w:tab w:val="left" w:pos="82"/>
                    </w:tabs>
                    <w:ind w:left="82"/>
                    <w:jc w:val="center"/>
                    <w:rPr>
                      <w:rFonts w:ascii="Arial" w:hAnsi="Arial" w:cs="Arial"/>
                      <w:sz w:val="14"/>
                      <w:szCs w:val="14"/>
                      <w:highlight w:val="yellow"/>
                    </w:rPr>
                  </w:pPr>
                </w:p>
              </w:tc>
              <w:tc>
                <w:tcPr>
                  <w:tcW w:w="71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:rsidR="00A04D53" w:rsidRPr="00BC1C95" w:rsidRDefault="00A04D53">
                  <w:pPr>
                    <w:tabs>
                      <w:tab w:val="left" w:pos="139"/>
                    </w:tabs>
                    <w:ind w:left="139"/>
                    <w:jc w:val="center"/>
                    <w:rPr>
                      <w:rFonts w:ascii="Arial" w:hAnsi="Arial" w:cs="Arial"/>
                      <w:sz w:val="14"/>
                      <w:szCs w:val="14"/>
                      <w:highlight w:val="yellow"/>
                    </w:rPr>
                  </w:pPr>
                </w:p>
              </w:tc>
              <w:tc>
                <w:tcPr>
                  <w:tcW w:w="71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:rsidR="00A04D53" w:rsidRPr="00BC1C95" w:rsidRDefault="00A04D53">
                  <w:pPr>
                    <w:tabs>
                      <w:tab w:val="left" w:pos="16"/>
                    </w:tabs>
                    <w:ind w:left="16"/>
                    <w:jc w:val="center"/>
                    <w:rPr>
                      <w:rFonts w:ascii="Arial" w:hAnsi="Arial" w:cs="Arial"/>
                      <w:sz w:val="14"/>
                      <w:szCs w:val="14"/>
                      <w:highlight w:val="yellow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:rsidR="00A04D53" w:rsidRPr="00BC1C95" w:rsidRDefault="00A04D53">
                  <w:pPr>
                    <w:tabs>
                      <w:tab w:val="left" w:pos="73"/>
                    </w:tabs>
                    <w:ind w:left="73"/>
                    <w:jc w:val="center"/>
                    <w:rPr>
                      <w:rFonts w:ascii="Arial" w:hAnsi="Arial" w:cs="Arial"/>
                      <w:sz w:val="14"/>
                      <w:szCs w:val="14"/>
                      <w:highlight w:val="yellow"/>
                    </w:rPr>
                  </w:pPr>
                </w:p>
              </w:tc>
              <w:tc>
                <w:tcPr>
                  <w:tcW w:w="71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:rsidR="00A04D53" w:rsidRPr="00BC1C95" w:rsidRDefault="00A04D53">
                  <w:pPr>
                    <w:tabs>
                      <w:tab w:val="left" w:pos="-50"/>
                    </w:tabs>
                    <w:ind w:left="130"/>
                    <w:jc w:val="center"/>
                    <w:rPr>
                      <w:rFonts w:ascii="Arial" w:hAnsi="Arial" w:cs="Arial"/>
                      <w:sz w:val="14"/>
                      <w:szCs w:val="14"/>
                      <w:highlight w:val="yellow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:rsidR="00A04D53" w:rsidRPr="00BC1C95" w:rsidRDefault="00A04D53">
                  <w:pPr>
                    <w:tabs>
                      <w:tab w:val="left" w:pos="7"/>
                    </w:tabs>
                    <w:jc w:val="center"/>
                    <w:rPr>
                      <w:rFonts w:ascii="Arial" w:hAnsi="Arial" w:cs="Arial"/>
                      <w:sz w:val="14"/>
                      <w:szCs w:val="14"/>
                      <w:highlight w:val="yellow"/>
                    </w:rPr>
                  </w:pPr>
                </w:p>
              </w:tc>
              <w:tc>
                <w:tcPr>
                  <w:tcW w:w="71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Pr="00BC1C95" w:rsidRDefault="00A04D53">
                  <w:pPr>
                    <w:tabs>
                      <w:tab w:val="left" w:pos="72"/>
                    </w:tabs>
                    <w:ind w:left="72"/>
                    <w:jc w:val="center"/>
                    <w:rPr>
                      <w:rFonts w:ascii="Arial" w:hAnsi="Arial" w:cs="Arial"/>
                      <w:sz w:val="14"/>
                      <w:szCs w:val="14"/>
                      <w:highlight w:val="yellow"/>
                    </w:rPr>
                  </w:pPr>
                </w:p>
              </w:tc>
              <w:tc>
                <w:tcPr>
                  <w:tcW w:w="71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Pr="00BC1C95" w:rsidRDefault="00A04D53">
                  <w:pPr>
                    <w:tabs>
                      <w:tab w:val="left" w:pos="72"/>
                    </w:tabs>
                    <w:ind w:left="72"/>
                    <w:jc w:val="center"/>
                    <w:rPr>
                      <w:rFonts w:ascii="Arial" w:hAnsi="Arial" w:cs="Arial"/>
                      <w:sz w:val="14"/>
                      <w:szCs w:val="14"/>
                      <w:highlight w:val="yellow"/>
                    </w:rPr>
                  </w:pP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04D53" w:rsidRPr="00BC1C95" w:rsidRDefault="00A04D53">
                  <w:pPr>
                    <w:tabs>
                      <w:tab w:val="left" w:pos="72"/>
                    </w:tabs>
                    <w:ind w:left="72"/>
                    <w:jc w:val="center"/>
                    <w:rPr>
                      <w:rFonts w:ascii="Arial" w:hAnsi="Arial" w:cs="Arial"/>
                      <w:sz w:val="14"/>
                      <w:szCs w:val="14"/>
                      <w:highlight w:val="yellow"/>
                    </w:rPr>
                  </w:pPr>
                </w:p>
              </w:tc>
            </w:tr>
            <w:tr w:rsidR="00A04D53" w:rsidRPr="00BC1C95">
              <w:trPr>
                <w:trHeight w:hRule="exact" w:val="227"/>
              </w:trPr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:rsidR="00A04D53" w:rsidRPr="00BC1C95" w:rsidRDefault="00A04D53">
                  <w:pPr>
                    <w:tabs>
                      <w:tab w:val="left" w:pos="284"/>
                    </w:tabs>
                    <w:rPr>
                      <w:rFonts w:ascii="Arial" w:hAnsi="Arial" w:cs="Arial"/>
                      <w:bCs/>
                      <w:sz w:val="14"/>
                      <w:szCs w:val="14"/>
                      <w:highlight w:val="yellow"/>
                    </w:rPr>
                  </w:pPr>
                  <w:r w:rsidRPr="00BC1C95">
                    <w:rPr>
                      <w:rFonts w:ascii="Arial" w:hAnsi="Arial" w:cs="Arial"/>
                      <w:bCs/>
                      <w:sz w:val="14"/>
                      <w:szCs w:val="14"/>
                      <w:highlight w:val="yellow"/>
                    </w:rPr>
                    <w:t>μονάδες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:rsidR="00A04D53" w:rsidRPr="00BC1C95" w:rsidRDefault="00A04D53">
                  <w:pPr>
                    <w:tabs>
                      <w:tab w:val="left" w:pos="0"/>
                    </w:tabs>
                    <w:jc w:val="center"/>
                    <w:rPr>
                      <w:rFonts w:ascii="Arial" w:hAnsi="Arial" w:cs="Arial"/>
                      <w:sz w:val="14"/>
                      <w:szCs w:val="14"/>
                      <w:highlight w:val="yellow"/>
                    </w:rPr>
                  </w:pPr>
                  <w:r w:rsidRPr="00BC1C95">
                    <w:rPr>
                      <w:rFonts w:ascii="Arial" w:hAnsi="Arial" w:cs="Arial"/>
                      <w:sz w:val="14"/>
                      <w:szCs w:val="14"/>
                      <w:highlight w:val="yellow"/>
                    </w:rPr>
                    <w:t>120</w:t>
                  </w:r>
                </w:p>
              </w:tc>
              <w:tc>
                <w:tcPr>
                  <w:tcW w:w="71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:rsidR="00A04D53" w:rsidRPr="00BC1C95" w:rsidRDefault="00A04D53">
                  <w:pPr>
                    <w:tabs>
                      <w:tab w:val="left" w:pos="0"/>
                    </w:tabs>
                    <w:ind w:left="25"/>
                    <w:jc w:val="center"/>
                    <w:rPr>
                      <w:rFonts w:ascii="Arial" w:hAnsi="Arial" w:cs="Arial"/>
                      <w:sz w:val="14"/>
                      <w:szCs w:val="14"/>
                      <w:highlight w:val="yellow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:rsidR="00A04D53" w:rsidRPr="00BC1C95" w:rsidRDefault="00A04D53">
                  <w:pPr>
                    <w:tabs>
                      <w:tab w:val="left" w:pos="82"/>
                    </w:tabs>
                    <w:ind w:left="82"/>
                    <w:jc w:val="center"/>
                    <w:rPr>
                      <w:rFonts w:ascii="Arial" w:hAnsi="Arial" w:cs="Arial"/>
                      <w:sz w:val="14"/>
                      <w:szCs w:val="14"/>
                      <w:highlight w:val="yellow"/>
                    </w:rPr>
                  </w:pPr>
                </w:p>
              </w:tc>
              <w:tc>
                <w:tcPr>
                  <w:tcW w:w="71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:rsidR="00A04D53" w:rsidRPr="00BC1C95" w:rsidRDefault="00A04D53">
                  <w:pPr>
                    <w:tabs>
                      <w:tab w:val="left" w:pos="139"/>
                    </w:tabs>
                    <w:ind w:left="139"/>
                    <w:jc w:val="center"/>
                    <w:rPr>
                      <w:rFonts w:ascii="Arial" w:hAnsi="Arial" w:cs="Arial"/>
                      <w:sz w:val="14"/>
                      <w:szCs w:val="14"/>
                      <w:highlight w:val="yellow"/>
                    </w:rPr>
                  </w:pPr>
                </w:p>
              </w:tc>
              <w:tc>
                <w:tcPr>
                  <w:tcW w:w="71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:rsidR="00A04D53" w:rsidRPr="00BC1C95" w:rsidRDefault="00A04D53">
                  <w:pPr>
                    <w:tabs>
                      <w:tab w:val="left" w:pos="16"/>
                    </w:tabs>
                    <w:ind w:left="16"/>
                    <w:jc w:val="center"/>
                    <w:rPr>
                      <w:rFonts w:ascii="Arial" w:hAnsi="Arial" w:cs="Arial"/>
                      <w:sz w:val="14"/>
                      <w:szCs w:val="14"/>
                      <w:highlight w:val="yellow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:rsidR="00A04D53" w:rsidRPr="00BC1C95" w:rsidRDefault="00A04D53">
                  <w:pPr>
                    <w:tabs>
                      <w:tab w:val="left" w:pos="73"/>
                    </w:tabs>
                    <w:ind w:left="73"/>
                    <w:jc w:val="center"/>
                    <w:rPr>
                      <w:rFonts w:ascii="Arial" w:hAnsi="Arial" w:cs="Arial"/>
                      <w:sz w:val="14"/>
                      <w:szCs w:val="14"/>
                      <w:highlight w:val="yellow"/>
                    </w:rPr>
                  </w:pPr>
                </w:p>
              </w:tc>
              <w:tc>
                <w:tcPr>
                  <w:tcW w:w="71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:rsidR="00A04D53" w:rsidRPr="00BC1C95" w:rsidRDefault="00A04D53">
                  <w:pPr>
                    <w:tabs>
                      <w:tab w:val="left" w:pos="284"/>
                    </w:tabs>
                    <w:ind w:left="130"/>
                    <w:jc w:val="center"/>
                    <w:rPr>
                      <w:rFonts w:ascii="Arial" w:hAnsi="Arial" w:cs="Arial"/>
                      <w:sz w:val="14"/>
                      <w:szCs w:val="14"/>
                      <w:highlight w:val="yellow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:rsidR="00A04D53" w:rsidRPr="00BC1C95" w:rsidRDefault="00A04D53">
                  <w:pPr>
                    <w:tabs>
                      <w:tab w:val="left" w:pos="7"/>
                    </w:tabs>
                    <w:jc w:val="center"/>
                    <w:rPr>
                      <w:rFonts w:ascii="Arial" w:hAnsi="Arial" w:cs="Arial"/>
                      <w:sz w:val="14"/>
                      <w:szCs w:val="14"/>
                      <w:highlight w:val="yellow"/>
                    </w:rPr>
                  </w:pPr>
                </w:p>
              </w:tc>
              <w:tc>
                <w:tcPr>
                  <w:tcW w:w="71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Pr="00BC1C95" w:rsidRDefault="00A04D53">
                  <w:pPr>
                    <w:tabs>
                      <w:tab w:val="left" w:pos="72"/>
                    </w:tabs>
                    <w:ind w:left="72"/>
                    <w:jc w:val="center"/>
                    <w:rPr>
                      <w:rFonts w:ascii="Arial" w:hAnsi="Arial" w:cs="Arial"/>
                      <w:sz w:val="14"/>
                      <w:szCs w:val="14"/>
                      <w:highlight w:val="yellow"/>
                    </w:rPr>
                  </w:pPr>
                </w:p>
              </w:tc>
              <w:tc>
                <w:tcPr>
                  <w:tcW w:w="71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Pr="00BC1C95" w:rsidRDefault="00A04D53">
                  <w:pPr>
                    <w:tabs>
                      <w:tab w:val="left" w:pos="72"/>
                    </w:tabs>
                    <w:ind w:left="72"/>
                    <w:jc w:val="center"/>
                    <w:rPr>
                      <w:rFonts w:ascii="Arial" w:hAnsi="Arial" w:cs="Arial"/>
                      <w:sz w:val="14"/>
                      <w:szCs w:val="14"/>
                      <w:highlight w:val="yellow"/>
                    </w:rPr>
                  </w:pP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04D53" w:rsidRPr="00BC1C95" w:rsidRDefault="00A04D53">
                  <w:pPr>
                    <w:tabs>
                      <w:tab w:val="left" w:pos="72"/>
                    </w:tabs>
                    <w:ind w:left="72"/>
                    <w:jc w:val="center"/>
                    <w:rPr>
                      <w:rFonts w:ascii="Arial" w:hAnsi="Arial" w:cs="Arial"/>
                      <w:sz w:val="14"/>
                      <w:szCs w:val="14"/>
                      <w:highlight w:val="yellow"/>
                    </w:rPr>
                  </w:pPr>
                </w:p>
              </w:tc>
            </w:tr>
          </w:tbl>
          <w:p w:rsidR="00A04D53" w:rsidRPr="00BC1C95" w:rsidRDefault="00A04D53">
            <w:pPr>
              <w:tabs>
                <w:tab w:val="left" w:pos="284"/>
              </w:tabs>
              <w:rPr>
                <w:rFonts w:ascii="Arial" w:hAnsi="Arial" w:cs="Arial"/>
                <w:sz w:val="8"/>
                <w:szCs w:val="8"/>
                <w:highlight w:val="yellow"/>
              </w:rPr>
            </w:pPr>
          </w:p>
          <w:p w:rsidR="00A04D53" w:rsidRPr="00BC1C95" w:rsidRDefault="00A04D53">
            <w:pPr>
              <w:tabs>
                <w:tab w:val="left" w:pos="284"/>
              </w:tabs>
              <w:rPr>
                <w:rFonts w:ascii="Arial" w:hAnsi="Arial" w:cs="Arial"/>
                <w:b/>
                <w:i/>
                <w:sz w:val="14"/>
                <w:szCs w:val="14"/>
                <w:highlight w:val="yellow"/>
              </w:rPr>
            </w:pPr>
            <w:r w:rsidRPr="00BC1C95">
              <w:rPr>
                <w:rFonts w:ascii="Arial" w:hAnsi="Arial" w:cs="Arial"/>
                <w:b/>
                <w:sz w:val="14"/>
                <w:szCs w:val="14"/>
                <w:highlight w:val="yellow"/>
              </w:rPr>
              <w:t xml:space="preserve">       6. ΑΝΗΛΙΚΑ ΤΕΚΝΑ (30 μονάδες για καθένα από τα δύο πρώτα τέκνα και 50 μονάδες για το τρίτο)</w:t>
            </w:r>
          </w:p>
          <w:tbl>
            <w:tblPr>
              <w:tblW w:w="0" w:type="auto"/>
              <w:tblInd w:w="288" w:type="dxa"/>
              <w:tblLayout w:type="fixed"/>
              <w:tblLook w:val="0000"/>
            </w:tblPr>
            <w:tblGrid>
              <w:gridCol w:w="1440"/>
              <w:gridCol w:w="720"/>
              <w:gridCol w:w="720"/>
              <w:gridCol w:w="720"/>
            </w:tblGrid>
            <w:tr w:rsidR="00A04D53">
              <w:trPr>
                <w:trHeight w:val="227"/>
              </w:trPr>
              <w:tc>
                <w:tcPr>
                  <w:tcW w:w="14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:rsidR="00A04D53" w:rsidRPr="00BC1C95" w:rsidRDefault="00A04D53">
                  <w:pPr>
                    <w:tabs>
                      <w:tab w:val="left" w:pos="72"/>
                    </w:tabs>
                    <w:rPr>
                      <w:rFonts w:ascii="Arial" w:hAnsi="Arial" w:cs="Arial"/>
                      <w:bCs/>
                      <w:sz w:val="14"/>
                      <w:szCs w:val="14"/>
                      <w:highlight w:val="yellow"/>
                    </w:rPr>
                  </w:pPr>
                  <w:r w:rsidRPr="00BC1C95">
                    <w:rPr>
                      <w:rFonts w:ascii="Arial" w:hAnsi="Arial" w:cs="Arial"/>
                      <w:bCs/>
                      <w:sz w:val="14"/>
                      <w:szCs w:val="14"/>
                      <w:highlight w:val="yellow"/>
                    </w:rPr>
                    <w:t>αριθμός τέκνων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:rsidR="00A04D53" w:rsidRPr="00BC1C95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4"/>
                      <w:szCs w:val="14"/>
                      <w:highlight w:val="yellow"/>
                    </w:rPr>
                  </w:pPr>
                  <w:r w:rsidRPr="00BC1C95">
                    <w:rPr>
                      <w:rFonts w:ascii="Arial" w:hAnsi="Arial" w:cs="Arial"/>
                      <w:sz w:val="14"/>
                      <w:szCs w:val="14"/>
                      <w:highlight w:val="yellow"/>
                    </w:rPr>
                    <w:t>1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:rsidR="00A04D53" w:rsidRPr="00BC1C95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4"/>
                      <w:szCs w:val="14"/>
                      <w:highlight w:val="yellow"/>
                    </w:rPr>
                  </w:pPr>
                  <w:r w:rsidRPr="00BC1C95">
                    <w:rPr>
                      <w:rFonts w:ascii="Arial" w:hAnsi="Arial" w:cs="Arial"/>
                      <w:sz w:val="14"/>
                      <w:szCs w:val="14"/>
                      <w:highlight w:val="yellow"/>
                    </w:rPr>
                    <w:t>2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BC1C95">
                    <w:rPr>
                      <w:rFonts w:ascii="Arial" w:hAnsi="Arial" w:cs="Arial"/>
                      <w:sz w:val="14"/>
                      <w:szCs w:val="14"/>
                      <w:highlight w:val="yellow"/>
                    </w:rPr>
                    <w:t>3</w:t>
                  </w:r>
                </w:p>
              </w:tc>
            </w:tr>
            <w:tr w:rsidR="00A04D53">
              <w:trPr>
                <w:trHeight w:val="227"/>
              </w:trPr>
              <w:tc>
                <w:tcPr>
                  <w:tcW w:w="14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:rsidR="00A04D53" w:rsidRDefault="00A04D53">
                  <w:pPr>
                    <w:tabs>
                      <w:tab w:val="left" w:pos="72"/>
                    </w:tabs>
                    <w:rPr>
                      <w:rFonts w:ascii="Arial" w:hAnsi="Arial" w:cs="Arial"/>
                      <w:bCs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bCs/>
                      <w:sz w:val="14"/>
                      <w:szCs w:val="14"/>
                    </w:rPr>
                    <w:t>μονάδες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</w:rPr>
                    <w:t>30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</w:rPr>
                    <w:t>60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</w:rPr>
                    <w:t>110</w:t>
                  </w:r>
                </w:p>
              </w:tc>
            </w:tr>
          </w:tbl>
          <w:p w:rsidR="00A04D53" w:rsidRDefault="00A04D53">
            <w:pPr>
              <w:tabs>
                <w:tab w:val="left" w:pos="284"/>
              </w:tabs>
              <w:ind w:left="540"/>
              <w:rPr>
                <w:rFonts w:ascii="Arial" w:hAnsi="Arial" w:cs="Arial"/>
                <w:b/>
                <w:sz w:val="8"/>
                <w:szCs w:val="8"/>
              </w:rPr>
            </w:pPr>
          </w:p>
          <w:p w:rsidR="00A04D53" w:rsidRDefault="00A04D53">
            <w:pPr>
              <w:tabs>
                <w:tab w:val="left" w:pos="284"/>
              </w:tabs>
              <w:rPr>
                <w:rFonts w:ascii="Arial" w:hAnsi="Arial" w:cs="Arial"/>
                <w:b/>
                <w:i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 xml:space="preserve">        7. ή 8. ΓΟΝΕΑΣ Η΄ ΤΕΚΝΟ ΜΟΝΟΓΟΝΕΪΚΗΣ ΟΙΚΟΓΕΝΕΙΑΣ (50 μονάδες για κάθε τέκνο)</w:t>
            </w:r>
            <w:r>
              <w:rPr>
                <w:rFonts w:ascii="Arial" w:hAnsi="Arial" w:cs="Arial"/>
                <w:b/>
                <w:i/>
                <w:sz w:val="14"/>
                <w:szCs w:val="14"/>
              </w:rPr>
              <w:t xml:space="preserve"> </w:t>
            </w:r>
          </w:p>
          <w:tbl>
            <w:tblPr>
              <w:tblW w:w="0" w:type="auto"/>
              <w:tblInd w:w="288" w:type="dxa"/>
              <w:tblLayout w:type="fixed"/>
              <w:tblLook w:val="0000"/>
            </w:tblPr>
            <w:tblGrid>
              <w:gridCol w:w="1701"/>
              <w:gridCol w:w="709"/>
              <w:gridCol w:w="710"/>
              <w:gridCol w:w="709"/>
              <w:gridCol w:w="710"/>
              <w:gridCol w:w="710"/>
              <w:gridCol w:w="540"/>
            </w:tblGrid>
            <w:tr w:rsidR="00A04D53">
              <w:trPr>
                <w:trHeight w:val="227"/>
              </w:trPr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rPr>
                      <w:rFonts w:ascii="Arial" w:hAnsi="Arial" w:cs="Arial"/>
                      <w:bCs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bCs/>
                      <w:sz w:val="14"/>
                      <w:szCs w:val="14"/>
                    </w:rPr>
                    <w:t>αριθμός τέκνων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:rsidR="00A04D53" w:rsidRDefault="00A04D53">
                  <w:pPr>
                    <w:tabs>
                      <w:tab w:val="left" w:pos="0"/>
                    </w:tabs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</w:rPr>
                    <w:t>1</w:t>
                  </w:r>
                </w:p>
              </w:tc>
              <w:tc>
                <w:tcPr>
                  <w:tcW w:w="71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:rsidR="00A04D53" w:rsidRDefault="00A04D53">
                  <w:pPr>
                    <w:tabs>
                      <w:tab w:val="left" w:pos="0"/>
                    </w:tabs>
                    <w:ind w:left="25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</w:rPr>
                    <w:t>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:rsidR="00A04D53" w:rsidRDefault="00A04D53">
                  <w:pPr>
                    <w:tabs>
                      <w:tab w:val="left" w:pos="82"/>
                    </w:tabs>
                    <w:ind w:left="82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</w:rPr>
                    <w:t>3</w:t>
                  </w:r>
                </w:p>
              </w:tc>
              <w:tc>
                <w:tcPr>
                  <w:tcW w:w="71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:rsidR="00A04D53" w:rsidRDefault="00A04D53">
                  <w:pPr>
                    <w:tabs>
                      <w:tab w:val="left" w:pos="139"/>
                    </w:tabs>
                    <w:ind w:left="139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</w:rPr>
                    <w:t>4</w:t>
                  </w:r>
                </w:p>
              </w:tc>
              <w:tc>
                <w:tcPr>
                  <w:tcW w:w="71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:rsidR="00A04D53" w:rsidRDefault="00A04D53">
                  <w:pPr>
                    <w:tabs>
                      <w:tab w:val="left" w:pos="16"/>
                    </w:tabs>
                    <w:ind w:left="16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</w:rPr>
                    <w:t>5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04D53" w:rsidRDefault="00A04D53">
                  <w:pPr>
                    <w:tabs>
                      <w:tab w:val="left" w:pos="72"/>
                    </w:tabs>
                    <w:ind w:left="72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</w:rPr>
                    <w:t>….</w:t>
                  </w:r>
                </w:p>
              </w:tc>
            </w:tr>
            <w:tr w:rsidR="00A04D53">
              <w:trPr>
                <w:trHeight w:val="227"/>
              </w:trPr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rPr>
                      <w:rFonts w:ascii="Arial" w:hAnsi="Arial" w:cs="Arial"/>
                      <w:bCs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bCs/>
                      <w:sz w:val="14"/>
                      <w:szCs w:val="14"/>
                    </w:rPr>
                    <w:t>μονάδες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:rsidR="00A04D53" w:rsidRDefault="00A04D53">
                  <w:pPr>
                    <w:tabs>
                      <w:tab w:val="left" w:pos="0"/>
                    </w:tabs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</w:rPr>
                    <w:t>50</w:t>
                  </w:r>
                </w:p>
              </w:tc>
              <w:tc>
                <w:tcPr>
                  <w:tcW w:w="71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:rsidR="00A04D53" w:rsidRDefault="00A04D53">
                  <w:pPr>
                    <w:tabs>
                      <w:tab w:val="left" w:pos="0"/>
                    </w:tabs>
                    <w:ind w:left="25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</w:rPr>
                    <w:t>100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:rsidR="00A04D53" w:rsidRDefault="00A04D53">
                  <w:pPr>
                    <w:tabs>
                      <w:tab w:val="left" w:pos="82"/>
                    </w:tabs>
                    <w:ind w:left="82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</w:rPr>
                    <w:t>150</w:t>
                  </w:r>
                </w:p>
              </w:tc>
              <w:tc>
                <w:tcPr>
                  <w:tcW w:w="71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:rsidR="00A04D53" w:rsidRDefault="00A04D53">
                  <w:pPr>
                    <w:tabs>
                      <w:tab w:val="left" w:pos="139"/>
                    </w:tabs>
                    <w:ind w:left="139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</w:rPr>
                    <w:t>200</w:t>
                  </w:r>
                </w:p>
              </w:tc>
              <w:tc>
                <w:tcPr>
                  <w:tcW w:w="71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:rsidR="00A04D53" w:rsidRDefault="00A04D53">
                  <w:pPr>
                    <w:tabs>
                      <w:tab w:val="left" w:pos="16"/>
                    </w:tabs>
                    <w:ind w:left="16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</w:rPr>
                    <w:t>250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04D53" w:rsidRDefault="00A04D53">
                  <w:pPr>
                    <w:tabs>
                      <w:tab w:val="left" w:pos="72"/>
                    </w:tabs>
                    <w:ind w:left="72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</w:rPr>
                    <w:t>….</w:t>
                  </w:r>
                </w:p>
              </w:tc>
            </w:tr>
          </w:tbl>
          <w:p w:rsidR="00A04D53" w:rsidRDefault="00A04D53">
            <w:pPr>
              <w:tabs>
                <w:tab w:val="left" w:pos="284"/>
              </w:tabs>
              <w:ind w:left="540"/>
              <w:rPr>
                <w:rFonts w:ascii="Arial" w:hAnsi="Arial" w:cs="Arial"/>
                <w:b/>
                <w:sz w:val="8"/>
                <w:szCs w:val="8"/>
              </w:rPr>
            </w:pPr>
          </w:p>
          <w:p w:rsidR="00A04D53" w:rsidRDefault="00A04D53">
            <w:pPr>
              <w:tabs>
                <w:tab w:val="left" w:pos="284"/>
              </w:tabs>
              <w:rPr>
                <w:rFonts w:ascii="Arial" w:hAnsi="Arial" w:cs="Arial"/>
                <w:b/>
                <w:i/>
                <w:spacing w:val="-4"/>
                <w:sz w:val="14"/>
                <w:szCs w:val="14"/>
              </w:rPr>
            </w:pPr>
            <w:r>
              <w:rPr>
                <w:rFonts w:ascii="Arial" w:hAnsi="Arial" w:cs="Arial"/>
                <w:b/>
                <w:spacing w:val="-4"/>
                <w:sz w:val="14"/>
                <w:szCs w:val="14"/>
              </w:rPr>
              <w:t xml:space="preserve">        9. ΒΑΘΜΟΣ ΒΑΣΙΚΟΥ ΤΙΤΛΟΥ  (για ΠΕ και ΤΕ οι μονάδες του βασικού τίτλου με 2 δεκαδικά ψηφία πολλαπλασιάζονται με το 40, ενώ για ΔΕ με το 20)</w:t>
            </w:r>
          </w:p>
          <w:tbl>
            <w:tblPr>
              <w:tblW w:w="0" w:type="auto"/>
              <w:tblInd w:w="288" w:type="dxa"/>
              <w:tblLayout w:type="fixed"/>
              <w:tblLook w:val="01E0"/>
            </w:tblPr>
            <w:tblGrid>
              <w:gridCol w:w="1526"/>
              <w:gridCol w:w="454"/>
              <w:gridCol w:w="328"/>
              <w:gridCol w:w="454"/>
              <w:gridCol w:w="359"/>
              <w:gridCol w:w="454"/>
              <w:gridCol w:w="359"/>
              <w:gridCol w:w="455"/>
              <w:gridCol w:w="360"/>
              <w:gridCol w:w="455"/>
              <w:gridCol w:w="360"/>
              <w:gridCol w:w="455"/>
              <w:gridCol w:w="360"/>
              <w:gridCol w:w="455"/>
              <w:gridCol w:w="360"/>
              <w:gridCol w:w="455"/>
              <w:gridCol w:w="360"/>
              <w:gridCol w:w="455"/>
              <w:gridCol w:w="360"/>
              <w:gridCol w:w="455"/>
              <w:gridCol w:w="360"/>
              <w:gridCol w:w="455"/>
            </w:tblGrid>
            <w:tr w:rsidR="00A04D53">
              <w:trPr>
                <w:trHeight w:val="224"/>
              </w:trPr>
              <w:tc>
                <w:tcPr>
                  <w:tcW w:w="152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spacing w:line="200" w:lineRule="exact"/>
                    <w:rPr>
                      <w:rFonts w:ascii="Arial" w:hAnsi="Arial" w:cs="Arial"/>
                      <w:bCs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bCs/>
                      <w:sz w:val="14"/>
                      <w:szCs w:val="14"/>
                    </w:rPr>
                    <w:t>κατηγορίες  ΠΕ &amp; ΤΕ</w:t>
                  </w:r>
                </w:p>
              </w:tc>
              <w:tc>
                <w:tcPr>
                  <w:tcW w:w="45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spacing w:line="200" w:lineRule="exact"/>
                    <w:jc w:val="center"/>
                    <w:rPr>
                      <w:rFonts w:ascii="Arial" w:hAnsi="Arial" w:cs="Arial"/>
                      <w:bCs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bCs/>
                      <w:sz w:val="14"/>
                      <w:szCs w:val="14"/>
                    </w:rPr>
                    <w:t>5</w:t>
                  </w:r>
                </w:p>
              </w:tc>
              <w:tc>
                <w:tcPr>
                  <w:tcW w:w="32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spacing w:line="200" w:lineRule="exact"/>
                    <w:jc w:val="center"/>
                    <w:rPr>
                      <w:rFonts w:ascii="Arial" w:hAnsi="Arial" w:cs="Arial"/>
                      <w:bCs/>
                      <w:spacing w:val="-30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bCs/>
                      <w:spacing w:val="-30"/>
                      <w:sz w:val="14"/>
                      <w:szCs w:val="14"/>
                    </w:rPr>
                    <w:t>…</w:t>
                  </w:r>
                </w:p>
              </w:tc>
              <w:tc>
                <w:tcPr>
                  <w:tcW w:w="45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spacing w:line="200" w:lineRule="exact"/>
                    <w:jc w:val="center"/>
                    <w:rPr>
                      <w:rFonts w:ascii="Arial" w:hAnsi="Arial" w:cs="Arial"/>
                      <w:bCs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bCs/>
                      <w:sz w:val="14"/>
                      <w:szCs w:val="14"/>
                    </w:rPr>
                    <w:t>5,5</w:t>
                  </w:r>
                </w:p>
              </w:tc>
              <w:tc>
                <w:tcPr>
                  <w:tcW w:w="35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spacing w:line="200" w:lineRule="exact"/>
                    <w:jc w:val="center"/>
                    <w:rPr>
                      <w:rFonts w:ascii="Arial" w:hAnsi="Arial" w:cs="Arial"/>
                      <w:bCs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bCs/>
                      <w:sz w:val="14"/>
                      <w:szCs w:val="14"/>
                    </w:rPr>
                    <w:t>…</w:t>
                  </w:r>
                </w:p>
              </w:tc>
              <w:tc>
                <w:tcPr>
                  <w:tcW w:w="45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spacing w:line="200" w:lineRule="exact"/>
                    <w:jc w:val="center"/>
                    <w:rPr>
                      <w:rFonts w:ascii="Arial" w:hAnsi="Arial" w:cs="Arial"/>
                      <w:bCs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bCs/>
                      <w:sz w:val="14"/>
                      <w:szCs w:val="14"/>
                    </w:rPr>
                    <w:t>6</w:t>
                  </w:r>
                </w:p>
              </w:tc>
              <w:tc>
                <w:tcPr>
                  <w:tcW w:w="35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spacing w:line="200" w:lineRule="exact"/>
                    <w:jc w:val="center"/>
                    <w:rPr>
                      <w:rFonts w:ascii="Arial" w:hAnsi="Arial" w:cs="Arial"/>
                      <w:bCs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bCs/>
                      <w:sz w:val="14"/>
                      <w:szCs w:val="14"/>
                    </w:rPr>
                    <w:t>…</w:t>
                  </w:r>
                </w:p>
              </w:tc>
              <w:tc>
                <w:tcPr>
                  <w:tcW w:w="45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spacing w:line="200" w:lineRule="exact"/>
                    <w:jc w:val="center"/>
                    <w:rPr>
                      <w:rFonts w:ascii="Arial" w:hAnsi="Arial" w:cs="Arial"/>
                      <w:bCs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bCs/>
                      <w:sz w:val="14"/>
                      <w:szCs w:val="14"/>
                    </w:rPr>
                    <w:t>6,5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spacing w:line="200" w:lineRule="exact"/>
                    <w:jc w:val="center"/>
                    <w:rPr>
                      <w:rFonts w:ascii="Arial" w:hAnsi="Arial" w:cs="Arial"/>
                      <w:bCs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bCs/>
                      <w:sz w:val="14"/>
                      <w:szCs w:val="14"/>
                    </w:rPr>
                    <w:t>…</w:t>
                  </w:r>
                </w:p>
              </w:tc>
              <w:tc>
                <w:tcPr>
                  <w:tcW w:w="45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spacing w:line="200" w:lineRule="exact"/>
                    <w:jc w:val="center"/>
                    <w:rPr>
                      <w:rFonts w:ascii="Arial" w:hAnsi="Arial" w:cs="Arial"/>
                      <w:bCs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bCs/>
                      <w:sz w:val="14"/>
                      <w:szCs w:val="14"/>
                    </w:rPr>
                    <w:t>7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spacing w:line="200" w:lineRule="exact"/>
                    <w:jc w:val="center"/>
                    <w:rPr>
                      <w:rFonts w:ascii="Arial" w:hAnsi="Arial" w:cs="Arial"/>
                      <w:bCs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bCs/>
                      <w:sz w:val="14"/>
                      <w:szCs w:val="14"/>
                    </w:rPr>
                    <w:t>…</w:t>
                  </w:r>
                </w:p>
              </w:tc>
              <w:tc>
                <w:tcPr>
                  <w:tcW w:w="45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spacing w:line="200" w:lineRule="exact"/>
                    <w:jc w:val="center"/>
                    <w:rPr>
                      <w:rFonts w:ascii="Arial" w:hAnsi="Arial" w:cs="Arial"/>
                      <w:bCs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bCs/>
                      <w:sz w:val="14"/>
                      <w:szCs w:val="14"/>
                    </w:rPr>
                    <w:t>7,5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spacing w:line="200" w:lineRule="exact"/>
                    <w:jc w:val="center"/>
                    <w:rPr>
                      <w:rFonts w:ascii="Arial" w:hAnsi="Arial" w:cs="Arial"/>
                      <w:bCs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bCs/>
                      <w:sz w:val="14"/>
                      <w:szCs w:val="14"/>
                    </w:rPr>
                    <w:t>…</w:t>
                  </w:r>
                </w:p>
              </w:tc>
              <w:tc>
                <w:tcPr>
                  <w:tcW w:w="45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spacing w:line="200" w:lineRule="exact"/>
                    <w:jc w:val="center"/>
                    <w:rPr>
                      <w:rFonts w:ascii="Arial" w:hAnsi="Arial" w:cs="Arial"/>
                      <w:bCs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bCs/>
                      <w:sz w:val="14"/>
                      <w:szCs w:val="14"/>
                    </w:rPr>
                    <w:t>8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spacing w:line="200" w:lineRule="exact"/>
                    <w:jc w:val="center"/>
                    <w:rPr>
                      <w:rFonts w:ascii="Arial" w:hAnsi="Arial" w:cs="Arial"/>
                      <w:bCs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bCs/>
                      <w:sz w:val="14"/>
                      <w:szCs w:val="14"/>
                    </w:rPr>
                    <w:t>…</w:t>
                  </w:r>
                </w:p>
              </w:tc>
              <w:tc>
                <w:tcPr>
                  <w:tcW w:w="45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spacing w:line="200" w:lineRule="exact"/>
                    <w:jc w:val="center"/>
                    <w:rPr>
                      <w:rFonts w:ascii="Arial" w:hAnsi="Arial" w:cs="Arial"/>
                      <w:bCs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bCs/>
                      <w:sz w:val="14"/>
                      <w:szCs w:val="14"/>
                    </w:rPr>
                    <w:t>8,5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spacing w:line="200" w:lineRule="exact"/>
                    <w:jc w:val="center"/>
                    <w:rPr>
                      <w:rFonts w:ascii="Arial" w:hAnsi="Arial" w:cs="Arial"/>
                      <w:bCs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bCs/>
                      <w:sz w:val="14"/>
                      <w:szCs w:val="14"/>
                    </w:rPr>
                    <w:t>…</w:t>
                  </w:r>
                </w:p>
              </w:tc>
              <w:tc>
                <w:tcPr>
                  <w:tcW w:w="45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spacing w:line="200" w:lineRule="exact"/>
                    <w:jc w:val="center"/>
                    <w:rPr>
                      <w:rFonts w:ascii="Arial" w:hAnsi="Arial" w:cs="Arial"/>
                      <w:bCs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bCs/>
                      <w:sz w:val="14"/>
                      <w:szCs w:val="14"/>
                    </w:rPr>
                    <w:t>9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spacing w:line="200" w:lineRule="exact"/>
                    <w:jc w:val="center"/>
                    <w:rPr>
                      <w:rFonts w:ascii="Arial" w:hAnsi="Arial" w:cs="Arial"/>
                      <w:bCs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bCs/>
                      <w:sz w:val="14"/>
                      <w:szCs w:val="14"/>
                    </w:rPr>
                    <w:t>…</w:t>
                  </w:r>
                </w:p>
              </w:tc>
              <w:tc>
                <w:tcPr>
                  <w:tcW w:w="45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spacing w:line="200" w:lineRule="exact"/>
                    <w:jc w:val="center"/>
                    <w:rPr>
                      <w:rFonts w:ascii="Arial" w:hAnsi="Arial" w:cs="Arial"/>
                      <w:bCs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bCs/>
                      <w:sz w:val="14"/>
                      <w:szCs w:val="14"/>
                    </w:rPr>
                    <w:t>9,5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spacing w:line="200" w:lineRule="exact"/>
                    <w:jc w:val="center"/>
                    <w:rPr>
                      <w:rFonts w:ascii="Arial" w:hAnsi="Arial" w:cs="Arial"/>
                      <w:bCs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bCs/>
                      <w:sz w:val="14"/>
                      <w:szCs w:val="14"/>
                    </w:rPr>
                    <w:t>…</w:t>
                  </w:r>
                </w:p>
              </w:tc>
              <w:tc>
                <w:tcPr>
                  <w:tcW w:w="45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spacing w:line="200" w:lineRule="exact"/>
                    <w:jc w:val="center"/>
                    <w:rPr>
                      <w:rFonts w:ascii="Arial" w:hAnsi="Arial" w:cs="Arial"/>
                      <w:bCs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bCs/>
                      <w:sz w:val="14"/>
                      <w:szCs w:val="14"/>
                    </w:rPr>
                    <w:t>10</w:t>
                  </w:r>
                </w:p>
              </w:tc>
            </w:tr>
            <w:tr w:rsidR="00A04D53">
              <w:trPr>
                <w:trHeight w:val="224"/>
              </w:trPr>
              <w:tc>
                <w:tcPr>
                  <w:tcW w:w="152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spacing w:line="200" w:lineRule="exact"/>
                    <w:rPr>
                      <w:rFonts w:ascii="Arial" w:hAnsi="Arial" w:cs="Arial"/>
                      <w:bCs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bCs/>
                      <w:sz w:val="14"/>
                      <w:szCs w:val="14"/>
                    </w:rPr>
                    <w:t>κατηγορία ΔΕ</w:t>
                  </w:r>
                </w:p>
              </w:tc>
              <w:tc>
                <w:tcPr>
                  <w:tcW w:w="45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spacing w:line="200" w:lineRule="exact"/>
                    <w:jc w:val="center"/>
                    <w:rPr>
                      <w:rFonts w:ascii="Arial" w:hAnsi="Arial" w:cs="Arial"/>
                      <w:bCs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bCs/>
                      <w:sz w:val="14"/>
                      <w:szCs w:val="14"/>
                    </w:rPr>
                    <w:t>10</w:t>
                  </w:r>
                </w:p>
              </w:tc>
              <w:tc>
                <w:tcPr>
                  <w:tcW w:w="32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spacing w:line="200" w:lineRule="exact"/>
                    <w:jc w:val="center"/>
                    <w:rPr>
                      <w:rFonts w:ascii="Arial" w:hAnsi="Arial" w:cs="Arial"/>
                      <w:bCs/>
                      <w:spacing w:val="-30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bCs/>
                      <w:spacing w:val="-30"/>
                      <w:sz w:val="14"/>
                      <w:szCs w:val="14"/>
                    </w:rPr>
                    <w:t>…</w:t>
                  </w:r>
                </w:p>
              </w:tc>
              <w:tc>
                <w:tcPr>
                  <w:tcW w:w="45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spacing w:line="200" w:lineRule="exact"/>
                    <w:jc w:val="center"/>
                    <w:rPr>
                      <w:rFonts w:ascii="Arial" w:hAnsi="Arial" w:cs="Arial"/>
                      <w:bCs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bCs/>
                      <w:sz w:val="14"/>
                      <w:szCs w:val="14"/>
                    </w:rPr>
                    <w:t>11</w:t>
                  </w:r>
                </w:p>
              </w:tc>
              <w:tc>
                <w:tcPr>
                  <w:tcW w:w="35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spacing w:line="200" w:lineRule="exact"/>
                    <w:jc w:val="center"/>
                    <w:rPr>
                      <w:rFonts w:ascii="Arial" w:hAnsi="Arial" w:cs="Arial"/>
                      <w:bCs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bCs/>
                      <w:sz w:val="14"/>
                      <w:szCs w:val="14"/>
                    </w:rPr>
                    <w:t>…</w:t>
                  </w:r>
                </w:p>
              </w:tc>
              <w:tc>
                <w:tcPr>
                  <w:tcW w:w="45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spacing w:line="200" w:lineRule="exact"/>
                    <w:jc w:val="center"/>
                    <w:rPr>
                      <w:rFonts w:ascii="Arial" w:hAnsi="Arial" w:cs="Arial"/>
                      <w:bCs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bCs/>
                      <w:sz w:val="14"/>
                      <w:szCs w:val="14"/>
                    </w:rPr>
                    <w:t>12</w:t>
                  </w:r>
                </w:p>
              </w:tc>
              <w:tc>
                <w:tcPr>
                  <w:tcW w:w="35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spacing w:line="200" w:lineRule="exact"/>
                    <w:jc w:val="center"/>
                    <w:rPr>
                      <w:rFonts w:ascii="Arial" w:hAnsi="Arial" w:cs="Arial"/>
                      <w:bCs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bCs/>
                      <w:sz w:val="14"/>
                      <w:szCs w:val="14"/>
                    </w:rPr>
                    <w:t>…</w:t>
                  </w:r>
                </w:p>
              </w:tc>
              <w:tc>
                <w:tcPr>
                  <w:tcW w:w="45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spacing w:line="200" w:lineRule="exact"/>
                    <w:jc w:val="center"/>
                    <w:rPr>
                      <w:rFonts w:ascii="Arial" w:hAnsi="Arial" w:cs="Arial"/>
                      <w:bCs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bCs/>
                      <w:sz w:val="14"/>
                      <w:szCs w:val="14"/>
                    </w:rPr>
                    <w:t>13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spacing w:line="200" w:lineRule="exact"/>
                    <w:jc w:val="center"/>
                    <w:rPr>
                      <w:rFonts w:ascii="Arial" w:hAnsi="Arial" w:cs="Arial"/>
                      <w:bCs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bCs/>
                      <w:sz w:val="14"/>
                      <w:szCs w:val="14"/>
                    </w:rPr>
                    <w:t>…</w:t>
                  </w:r>
                </w:p>
              </w:tc>
              <w:tc>
                <w:tcPr>
                  <w:tcW w:w="45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spacing w:line="200" w:lineRule="exact"/>
                    <w:jc w:val="center"/>
                    <w:rPr>
                      <w:rFonts w:ascii="Arial" w:hAnsi="Arial" w:cs="Arial"/>
                      <w:bCs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bCs/>
                      <w:sz w:val="14"/>
                      <w:szCs w:val="14"/>
                    </w:rPr>
                    <w:t>14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spacing w:line="200" w:lineRule="exact"/>
                    <w:jc w:val="center"/>
                    <w:rPr>
                      <w:rFonts w:ascii="Arial" w:hAnsi="Arial" w:cs="Arial"/>
                      <w:bCs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bCs/>
                      <w:sz w:val="14"/>
                      <w:szCs w:val="14"/>
                    </w:rPr>
                    <w:t>…</w:t>
                  </w:r>
                </w:p>
              </w:tc>
              <w:tc>
                <w:tcPr>
                  <w:tcW w:w="45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spacing w:line="200" w:lineRule="exact"/>
                    <w:jc w:val="center"/>
                    <w:rPr>
                      <w:rFonts w:ascii="Arial" w:hAnsi="Arial" w:cs="Arial"/>
                      <w:bCs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bCs/>
                      <w:sz w:val="14"/>
                      <w:szCs w:val="14"/>
                    </w:rPr>
                    <w:t>15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spacing w:line="200" w:lineRule="exact"/>
                    <w:jc w:val="center"/>
                    <w:rPr>
                      <w:rFonts w:ascii="Arial" w:hAnsi="Arial" w:cs="Arial"/>
                      <w:bCs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bCs/>
                      <w:sz w:val="14"/>
                      <w:szCs w:val="14"/>
                    </w:rPr>
                    <w:t>…</w:t>
                  </w:r>
                </w:p>
              </w:tc>
              <w:tc>
                <w:tcPr>
                  <w:tcW w:w="45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spacing w:line="200" w:lineRule="exact"/>
                    <w:jc w:val="center"/>
                    <w:rPr>
                      <w:rFonts w:ascii="Arial" w:hAnsi="Arial" w:cs="Arial"/>
                      <w:bCs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bCs/>
                      <w:sz w:val="14"/>
                      <w:szCs w:val="14"/>
                    </w:rPr>
                    <w:t>16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spacing w:line="200" w:lineRule="exact"/>
                    <w:jc w:val="center"/>
                    <w:rPr>
                      <w:rFonts w:ascii="Arial" w:hAnsi="Arial" w:cs="Arial"/>
                      <w:bCs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bCs/>
                      <w:sz w:val="14"/>
                      <w:szCs w:val="14"/>
                    </w:rPr>
                    <w:t>…</w:t>
                  </w:r>
                </w:p>
              </w:tc>
              <w:tc>
                <w:tcPr>
                  <w:tcW w:w="45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spacing w:line="200" w:lineRule="exact"/>
                    <w:jc w:val="center"/>
                    <w:rPr>
                      <w:rFonts w:ascii="Arial" w:hAnsi="Arial" w:cs="Arial"/>
                      <w:bCs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bCs/>
                      <w:sz w:val="14"/>
                      <w:szCs w:val="14"/>
                    </w:rPr>
                    <w:t>17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spacing w:line="200" w:lineRule="exact"/>
                    <w:jc w:val="center"/>
                    <w:rPr>
                      <w:rFonts w:ascii="Arial" w:hAnsi="Arial" w:cs="Arial"/>
                      <w:bCs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bCs/>
                      <w:sz w:val="14"/>
                      <w:szCs w:val="14"/>
                    </w:rPr>
                    <w:t>…</w:t>
                  </w:r>
                </w:p>
              </w:tc>
              <w:tc>
                <w:tcPr>
                  <w:tcW w:w="45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spacing w:line="200" w:lineRule="exact"/>
                    <w:jc w:val="center"/>
                    <w:rPr>
                      <w:rFonts w:ascii="Arial" w:hAnsi="Arial" w:cs="Arial"/>
                      <w:bCs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bCs/>
                      <w:sz w:val="14"/>
                      <w:szCs w:val="14"/>
                    </w:rPr>
                    <w:t>18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spacing w:line="200" w:lineRule="exact"/>
                    <w:jc w:val="center"/>
                    <w:rPr>
                      <w:rFonts w:ascii="Arial" w:hAnsi="Arial" w:cs="Arial"/>
                      <w:bCs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bCs/>
                      <w:sz w:val="14"/>
                      <w:szCs w:val="14"/>
                    </w:rPr>
                    <w:t>…</w:t>
                  </w:r>
                </w:p>
              </w:tc>
              <w:tc>
                <w:tcPr>
                  <w:tcW w:w="45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spacing w:line="200" w:lineRule="exact"/>
                    <w:jc w:val="center"/>
                    <w:rPr>
                      <w:rFonts w:ascii="Arial" w:hAnsi="Arial" w:cs="Arial"/>
                      <w:bCs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bCs/>
                      <w:sz w:val="14"/>
                      <w:szCs w:val="14"/>
                    </w:rPr>
                    <w:t>19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spacing w:line="200" w:lineRule="exact"/>
                    <w:jc w:val="center"/>
                    <w:rPr>
                      <w:rFonts w:ascii="Arial" w:hAnsi="Arial" w:cs="Arial"/>
                      <w:bCs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bCs/>
                      <w:sz w:val="14"/>
                      <w:szCs w:val="14"/>
                    </w:rPr>
                    <w:t>…</w:t>
                  </w:r>
                </w:p>
              </w:tc>
              <w:tc>
                <w:tcPr>
                  <w:tcW w:w="45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spacing w:line="200" w:lineRule="exact"/>
                    <w:jc w:val="center"/>
                    <w:rPr>
                      <w:rFonts w:ascii="Arial" w:hAnsi="Arial" w:cs="Arial"/>
                      <w:bCs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bCs/>
                      <w:sz w:val="14"/>
                      <w:szCs w:val="14"/>
                    </w:rPr>
                    <w:t>20</w:t>
                  </w:r>
                </w:p>
              </w:tc>
            </w:tr>
            <w:tr w:rsidR="00A04D53">
              <w:trPr>
                <w:trHeight w:val="224"/>
              </w:trPr>
              <w:tc>
                <w:tcPr>
                  <w:tcW w:w="152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spacing w:line="200" w:lineRule="exact"/>
                    <w:rPr>
                      <w:rFonts w:ascii="Arial" w:hAnsi="Arial" w:cs="Arial"/>
                      <w:bCs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bCs/>
                      <w:sz w:val="14"/>
                      <w:szCs w:val="14"/>
                    </w:rPr>
                    <w:t>μονάδες</w:t>
                  </w:r>
                </w:p>
              </w:tc>
              <w:tc>
                <w:tcPr>
                  <w:tcW w:w="45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spacing w:line="200" w:lineRule="exact"/>
                    <w:jc w:val="center"/>
                    <w:rPr>
                      <w:rFonts w:ascii="Arial" w:hAnsi="Arial" w:cs="Arial"/>
                      <w:bCs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bCs/>
                      <w:sz w:val="14"/>
                      <w:szCs w:val="14"/>
                    </w:rPr>
                    <w:t>200</w:t>
                  </w:r>
                </w:p>
              </w:tc>
              <w:tc>
                <w:tcPr>
                  <w:tcW w:w="32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spacing w:line="200" w:lineRule="exact"/>
                    <w:jc w:val="center"/>
                    <w:rPr>
                      <w:rFonts w:ascii="Arial" w:hAnsi="Arial" w:cs="Arial"/>
                      <w:bCs/>
                      <w:spacing w:val="-30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bCs/>
                      <w:spacing w:val="-30"/>
                      <w:sz w:val="14"/>
                      <w:szCs w:val="14"/>
                    </w:rPr>
                    <w:t>…</w:t>
                  </w:r>
                </w:p>
              </w:tc>
              <w:tc>
                <w:tcPr>
                  <w:tcW w:w="45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spacing w:line="200" w:lineRule="exact"/>
                    <w:jc w:val="center"/>
                    <w:rPr>
                      <w:rFonts w:ascii="Arial" w:hAnsi="Arial" w:cs="Arial"/>
                      <w:bCs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bCs/>
                      <w:sz w:val="14"/>
                      <w:szCs w:val="14"/>
                    </w:rPr>
                    <w:t>220</w:t>
                  </w:r>
                </w:p>
              </w:tc>
              <w:tc>
                <w:tcPr>
                  <w:tcW w:w="35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spacing w:line="200" w:lineRule="exact"/>
                    <w:jc w:val="center"/>
                    <w:rPr>
                      <w:rFonts w:ascii="Arial" w:hAnsi="Arial" w:cs="Arial"/>
                      <w:bCs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bCs/>
                      <w:sz w:val="14"/>
                      <w:szCs w:val="14"/>
                    </w:rPr>
                    <w:t>…</w:t>
                  </w:r>
                </w:p>
              </w:tc>
              <w:tc>
                <w:tcPr>
                  <w:tcW w:w="45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spacing w:line="200" w:lineRule="exact"/>
                    <w:jc w:val="center"/>
                    <w:rPr>
                      <w:rFonts w:ascii="Arial" w:hAnsi="Arial" w:cs="Arial"/>
                      <w:bCs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bCs/>
                      <w:sz w:val="14"/>
                      <w:szCs w:val="14"/>
                    </w:rPr>
                    <w:t>240</w:t>
                  </w:r>
                </w:p>
              </w:tc>
              <w:tc>
                <w:tcPr>
                  <w:tcW w:w="35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spacing w:line="200" w:lineRule="exact"/>
                    <w:jc w:val="center"/>
                    <w:rPr>
                      <w:rFonts w:ascii="Arial" w:hAnsi="Arial" w:cs="Arial"/>
                      <w:bCs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bCs/>
                      <w:sz w:val="14"/>
                      <w:szCs w:val="14"/>
                    </w:rPr>
                    <w:t>…</w:t>
                  </w:r>
                </w:p>
              </w:tc>
              <w:tc>
                <w:tcPr>
                  <w:tcW w:w="45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spacing w:line="200" w:lineRule="exact"/>
                    <w:jc w:val="center"/>
                    <w:rPr>
                      <w:rFonts w:ascii="Arial" w:hAnsi="Arial" w:cs="Arial"/>
                      <w:bCs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bCs/>
                      <w:sz w:val="14"/>
                      <w:szCs w:val="14"/>
                    </w:rPr>
                    <w:t>260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spacing w:line="200" w:lineRule="exact"/>
                    <w:jc w:val="center"/>
                    <w:rPr>
                      <w:rFonts w:ascii="Arial" w:hAnsi="Arial" w:cs="Arial"/>
                      <w:bCs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bCs/>
                      <w:sz w:val="14"/>
                      <w:szCs w:val="14"/>
                    </w:rPr>
                    <w:t>…</w:t>
                  </w:r>
                </w:p>
              </w:tc>
              <w:tc>
                <w:tcPr>
                  <w:tcW w:w="45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spacing w:line="200" w:lineRule="exact"/>
                    <w:jc w:val="center"/>
                    <w:rPr>
                      <w:rFonts w:ascii="Arial" w:hAnsi="Arial" w:cs="Arial"/>
                      <w:bCs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bCs/>
                      <w:sz w:val="14"/>
                      <w:szCs w:val="14"/>
                    </w:rPr>
                    <w:t>280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spacing w:line="200" w:lineRule="exact"/>
                    <w:jc w:val="center"/>
                    <w:rPr>
                      <w:rFonts w:ascii="Arial" w:hAnsi="Arial" w:cs="Arial"/>
                      <w:bCs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bCs/>
                      <w:sz w:val="14"/>
                      <w:szCs w:val="14"/>
                    </w:rPr>
                    <w:t>…</w:t>
                  </w:r>
                </w:p>
              </w:tc>
              <w:tc>
                <w:tcPr>
                  <w:tcW w:w="45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spacing w:line="200" w:lineRule="exact"/>
                    <w:jc w:val="center"/>
                    <w:rPr>
                      <w:rFonts w:ascii="Arial" w:hAnsi="Arial" w:cs="Arial"/>
                      <w:bCs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bCs/>
                      <w:sz w:val="14"/>
                      <w:szCs w:val="14"/>
                    </w:rPr>
                    <w:t>300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spacing w:line="200" w:lineRule="exact"/>
                    <w:jc w:val="center"/>
                    <w:rPr>
                      <w:rFonts w:ascii="Arial" w:hAnsi="Arial" w:cs="Arial"/>
                      <w:bCs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bCs/>
                      <w:sz w:val="14"/>
                      <w:szCs w:val="14"/>
                    </w:rPr>
                    <w:t>…</w:t>
                  </w:r>
                </w:p>
              </w:tc>
              <w:tc>
                <w:tcPr>
                  <w:tcW w:w="45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spacing w:line="200" w:lineRule="exact"/>
                    <w:jc w:val="center"/>
                    <w:rPr>
                      <w:rFonts w:ascii="Arial" w:hAnsi="Arial" w:cs="Arial"/>
                      <w:bCs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bCs/>
                      <w:sz w:val="14"/>
                      <w:szCs w:val="14"/>
                    </w:rPr>
                    <w:t>320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spacing w:line="200" w:lineRule="exact"/>
                    <w:jc w:val="center"/>
                    <w:rPr>
                      <w:rFonts w:ascii="Arial" w:hAnsi="Arial" w:cs="Arial"/>
                      <w:bCs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bCs/>
                      <w:sz w:val="14"/>
                      <w:szCs w:val="14"/>
                    </w:rPr>
                    <w:t>…</w:t>
                  </w:r>
                </w:p>
              </w:tc>
              <w:tc>
                <w:tcPr>
                  <w:tcW w:w="45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spacing w:line="200" w:lineRule="exact"/>
                    <w:jc w:val="center"/>
                    <w:rPr>
                      <w:rFonts w:ascii="Arial" w:hAnsi="Arial" w:cs="Arial"/>
                      <w:bCs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bCs/>
                      <w:sz w:val="14"/>
                      <w:szCs w:val="14"/>
                    </w:rPr>
                    <w:t>340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spacing w:line="200" w:lineRule="exact"/>
                    <w:jc w:val="center"/>
                    <w:rPr>
                      <w:rFonts w:ascii="Arial" w:hAnsi="Arial" w:cs="Arial"/>
                      <w:bCs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bCs/>
                      <w:sz w:val="14"/>
                      <w:szCs w:val="14"/>
                    </w:rPr>
                    <w:t>…</w:t>
                  </w:r>
                </w:p>
              </w:tc>
              <w:tc>
                <w:tcPr>
                  <w:tcW w:w="45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spacing w:line="200" w:lineRule="exact"/>
                    <w:jc w:val="center"/>
                    <w:rPr>
                      <w:rFonts w:ascii="Arial" w:hAnsi="Arial" w:cs="Arial"/>
                      <w:bCs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bCs/>
                      <w:sz w:val="14"/>
                      <w:szCs w:val="14"/>
                    </w:rPr>
                    <w:t>360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spacing w:line="200" w:lineRule="exact"/>
                    <w:jc w:val="center"/>
                    <w:rPr>
                      <w:rFonts w:ascii="Arial" w:hAnsi="Arial" w:cs="Arial"/>
                      <w:bCs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bCs/>
                      <w:sz w:val="14"/>
                      <w:szCs w:val="14"/>
                    </w:rPr>
                    <w:t>…</w:t>
                  </w:r>
                </w:p>
              </w:tc>
              <w:tc>
                <w:tcPr>
                  <w:tcW w:w="45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spacing w:line="200" w:lineRule="exact"/>
                    <w:jc w:val="center"/>
                    <w:rPr>
                      <w:rFonts w:ascii="Arial" w:hAnsi="Arial" w:cs="Arial"/>
                      <w:bCs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bCs/>
                      <w:sz w:val="14"/>
                      <w:szCs w:val="14"/>
                    </w:rPr>
                    <w:t>380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spacing w:line="200" w:lineRule="exact"/>
                    <w:jc w:val="center"/>
                    <w:rPr>
                      <w:rFonts w:ascii="Arial" w:hAnsi="Arial" w:cs="Arial"/>
                      <w:bCs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bCs/>
                      <w:sz w:val="14"/>
                      <w:szCs w:val="14"/>
                    </w:rPr>
                    <w:t>…</w:t>
                  </w:r>
                </w:p>
              </w:tc>
              <w:tc>
                <w:tcPr>
                  <w:tcW w:w="45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spacing w:line="200" w:lineRule="exact"/>
                    <w:jc w:val="center"/>
                    <w:rPr>
                      <w:rFonts w:ascii="Arial" w:hAnsi="Arial" w:cs="Arial"/>
                      <w:bCs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bCs/>
                      <w:sz w:val="14"/>
                      <w:szCs w:val="14"/>
                    </w:rPr>
                    <w:t>400</w:t>
                  </w:r>
                </w:p>
              </w:tc>
            </w:tr>
          </w:tbl>
          <w:p w:rsidR="00A04D53" w:rsidRDefault="00A04D53">
            <w:pPr>
              <w:tabs>
                <w:tab w:val="left" w:pos="284"/>
              </w:tabs>
              <w:ind w:left="540"/>
              <w:jc w:val="both"/>
              <w:rPr>
                <w:rFonts w:ascii="Arial" w:hAnsi="Arial" w:cs="Arial"/>
                <w:bCs/>
                <w:sz w:val="8"/>
                <w:szCs w:val="8"/>
              </w:rPr>
            </w:pPr>
          </w:p>
          <w:p w:rsidR="00A04D53" w:rsidRDefault="00A04D53">
            <w:pPr>
              <w:tabs>
                <w:tab w:val="left" w:pos="360"/>
              </w:tabs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 xml:space="preserve">        10. ΕΜΠΕΙΡΙΑ (7 μονάδες ανά μήνα εμπειρίας και έως 60 μήνες)</w:t>
            </w:r>
          </w:p>
          <w:tbl>
            <w:tblPr>
              <w:tblW w:w="0" w:type="auto"/>
              <w:tblInd w:w="288" w:type="dxa"/>
              <w:tblLayout w:type="fixed"/>
              <w:tblLook w:val="0000"/>
            </w:tblPr>
            <w:tblGrid>
              <w:gridCol w:w="1439"/>
              <w:gridCol w:w="365"/>
              <w:gridCol w:w="437"/>
              <w:gridCol w:w="437"/>
              <w:gridCol w:w="365"/>
              <w:gridCol w:w="365"/>
              <w:gridCol w:w="437"/>
              <w:gridCol w:w="437"/>
              <w:gridCol w:w="437"/>
              <w:gridCol w:w="437"/>
              <w:gridCol w:w="437"/>
              <w:gridCol w:w="437"/>
              <w:gridCol w:w="437"/>
              <w:gridCol w:w="437"/>
              <w:gridCol w:w="437"/>
              <w:gridCol w:w="423"/>
              <w:gridCol w:w="511"/>
              <w:gridCol w:w="511"/>
              <w:gridCol w:w="511"/>
              <w:gridCol w:w="881"/>
            </w:tblGrid>
            <w:tr w:rsidR="00A04D53">
              <w:trPr>
                <w:trHeight w:val="294"/>
              </w:trPr>
              <w:tc>
                <w:tcPr>
                  <w:tcW w:w="143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</w:rPr>
                    <w:t>μήνες εμπειρίας</w:t>
                  </w:r>
                </w:p>
              </w:tc>
              <w:tc>
                <w:tcPr>
                  <w:tcW w:w="36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3"/>
                      <w:szCs w:val="13"/>
                    </w:rPr>
                  </w:pPr>
                </w:p>
                <w:p w:rsidR="00A04D53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3"/>
                      <w:szCs w:val="13"/>
                    </w:rPr>
                  </w:pPr>
                  <w:r>
                    <w:rPr>
                      <w:rFonts w:ascii="Arial" w:hAnsi="Arial" w:cs="Arial"/>
                      <w:sz w:val="13"/>
                      <w:szCs w:val="13"/>
                    </w:rPr>
                    <w:t>1</w:t>
                  </w:r>
                </w:p>
              </w:tc>
              <w:tc>
                <w:tcPr>
                  <w:tcW w:w="437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3"/>
                      <w:szCs w:val="13"/>
                    </w:rPr>
                  </w:pPr>
                </w:p>
                <w:p w:rsidR="00A04D53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3"/>
                      <w:szCs w:val="13"/>
                    </w:rPr>
                  </w:pPr>
                  <w:r>
                    <w:rPr>
                      <w:rFonts w:ascii="Arial" w:hAnsi="Arial" w:cs="Arial"/>
                      <w:sz w:val="13"/>
                      <w:szCs w:val="13"/>
                    </w:rPr>
                    <w:t>2</w:t>
                  </w:r>
                </w:p>
              </w:tc>
              <w:tc>
                <w:tcPr>
                  <w:tcW w:w="437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3"/>
                      <w:szCs w:val="13"/>
                    </w:rPr>
                  </w:pPr>
                </w:p>
                <w:p w:rsidR="00A04D53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3"/>
                      <w:szCs w:val="13"/>
                    </w:rPr>
                  </w:pPr>
                  <w:r>
                    <w:rPr>
                      <w:rFonts w:ascii="Arial" w:hAnsi="Arial" w:cs="Arial"/>
                      <w:sz w:val="13"/>
                      <w:szCs w:val="13"/>
                    </w:rPr>
                    <w:t>3</w:t>
                  </w:r>
                </w:p>
              </w:tc>
              <w:tc>
                <w:tcPr>
                  <w:tcW w:w="36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3"/>
                      <w:szCs w:val="13"/>
                    </w:rPr>
                  </w:pPr>
                </w:p>
                <w:p w:rsidR="00A04D53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3"/>
                      <w:szCs w:val="13"/>
                    </w:rPr>
                  </w:pPr>
                  <w:r>
                    <w:rPr>
                      <w:rFonts w:ascii="Arial" w:hAnsi="Arial" w:cs="Arial"/>
                      <w:sz w:val="13"/>
                      <w:szCs w:val="13"/>
                    </w:rPr>
                    <w:t>4</w:t>
                  </w:r>
                </w:p>
              </w:tc>
              <w:tc>
                <w:tcPr>
                  <w:tcW w:w="36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3"/>
                      <w:szCs w:val="13"/>
                    </w:rPr>
                  </w:pPr>
                </w:p>
                <w:p w:rsidR="00A04D53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3"/>
                      <w:szCs w:val="13"/>
                    </w:rPr>
                  </w:pPr>
                  <w:r>
                    <w:rPr>
                      <w:rFonts w:ascii="Arial" w:hAnsi="Arial" w:cs="Arial"/>
                      <w:sz w:val="13"/>
                      <w:szCs w:val="13"/>
                    </w:rPr>
                    <w:t>5</w:t>
                  </w:r>
                </w:p>
              </w:tc>
              <w:tc>
                <w:tcPr>
                  <w:tcW w:w="437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3"/>
                      <w:szCs w:val="13"/>
                    </w:rPr>
                  </w:pPr>
                </w:p>
                <w:p w:rsidR="00A04D53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3"/>
                      <w:szCs w:val="13"/>
                    </w:rPr>
                  </w:pPr>
                  <w:r>
                    <w:rPr>
                      <w:rFonts w:ascii="Arial" w:hAnsi="Arial" w:cs="Arial"/>
                      <w:sz w:val="13"/>
                      <w:szCs w:val="13"/>
                    </w:rPr>
                    <w:t>6</w:t>
                  </w:r>
                </w:p>
              </w:tc>
              <w:tc>
                <w:tcPr>
                  <w:tcW w:w="437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3"/>
                      <w:szCs w:val="13"/>
                    </w:rPr>
                  </w:pPr>
                </w:p>
                <w:p w:rsidR="00A04D53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3"/>
                      <w:szCs w:val="13"/>
                    </w:rPr>
                  </w:pPr>
                  <w:r>
                    <w:rPr>
                      <w:rFonts w:ascii="Arial" w:hAnsi="Arial" w:cs="Arial"/>
                      <w:sz w:val="13"/>
                      <w:szCs w:val="13"/>
                    </w:rPr>
                    <w:t>7</w:t>
                  </w:r>
                </w:p>
              </w:tc>
              <w:tc>
                <w:tcPr>
                  <w:tcW w:w="437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3"/>
                      <w:szCs w:val="13"/>
                    </w:rPr>
                  </w:pPr>
                </w:p>
                <w:p w:rsidR="00A04D53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3"/>
                      <w:szCs w:val="13"/>
                    </w:rPr>
                  </w:pPr>
                  <w:r>
                    <w:rPr>
                      <w:rFonts w:ascii="Arial" w:hAnsi="Arial" w:cs="Arial"/>
                      <w:sz w:val="13"/>
                      <w:szCs w:val="13"/>
                    </w:rPr>
                    <w:t>8</w:t>
                  </w:r>
                </w:p>
              </w:tc>
              <w:tc>
                <w:tcPr>
                  <w:tcW w:w="437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3"/>
                      <w:szCs w:val="13"/>
                    </w:rPr>
                  </w:pPr>
                </w:p>
                <w:p w:rsidR="00A04D53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3"/>
                      <w:szCs w:val="13"/>
                    </w:rPr>
                  </w:pPr>
                  <w:r>
                    <w:rPr>
                      <w:rFonts w:ascii="Arial" w:hAnsi="Arial" w:cs="Arial"/>
                      <w:sz w:val="13"/>
                      <w:szCs w:val="13"/>
                    </w:rPr>
                    <w:t>9</w:t>
                  </w:r>
                </w:p>
              </w:tc>
              <w:tc>
                <w:tcPr>
                  <w:tcW w:w="437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3"/>
                      <w:szCs w:val="13"/>
                    </w:rPr>
                  </w:pPr>
                </w:p>
                <w:p w:rsidR="00A04D53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3"/>
                      <w:szCs w:val="13"/>
                    </w:rPr>
                  </w:pPr>
                  <w:r>
                    <w:rPr>
                      <w:rFonts w:ascii="Arial" w:hAnsi="Arial" w:cs="Arial"/>
                      <w:sz w:val="13"/>
                      <w:szCs w:val="13"/>
                    </w:rPr>
                    <w:t>10</w:t>
                  </w:r>
                </w:p>
              </w:tc>
              <w:tc>
                <w:tcPr>
                  <w:tcW w:w="437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3"/>
                      <w:szCs w:val="13"/>
                    </w:rPr>
                  </w:pPr>
                </w:p>
                <w:p w:rsidR="00A04D53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3"/>
                      <w:szCs w:val="13"/>
                    </w:rPr>
                  </w:pPr>
                  <w:r>
                    <w:rPr>
                      <w:rFonts w:ascii="Arial" w:hAnsi="Arial" w:cs="Arial"/>
                      <w:sz w:val="13"/>
                      <w:szCs w:val="13"/>
                    </w:rPr>
                    <w:t>11</w:t>
                  </w:r>
                </w:p>
              </w:tc>
              <w:tc>
                <w:tcPr>
                  <w:tcW w:w="437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3"/>
                      <w:szCs w:val="13"/>
                    </w:rPr>
                  </w:pPr>
                </w:p>
                <w:p w:rsidR="00A04D53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3"/>
                      <w:szCs w:val="13"/>
                    </w:rPr>
                  </w:pPr>
                  <w:r>
                    <w:rPr>
                      <w:rFonts w:ascii="Arial" w:hAnsi="Arial" w:cs="Arial"/>
                      <w:sz w:val="13"/>
                      <w:szCs w:val="13"/>
                    </w:rPr>
                    <w:t>12</w:t>
                  </w:r>
                </w:p>
              </w:tc>
              <w:tc>
                <w:tcPr>
                  <w:tcW w:w="437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3"/>
                      <w:szCs w:val="13"/>
                    </w:rPr>
                  </w:pPr>
                </w:p>
                <w:p w:rsidR="00A04D53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3"/>
                      <w:szCs w:val="13"/>
                    </w:rPr>
                  </w:pPr>
                  <w:r>
                    <w:rPr>
                      <w:rFonts w:ascii="Arial" w:hAnsi="Arial" w:cs="Arial"/>
                      <w:sz w:val="13"/>
                      <w:szCs w:val="13"/>
                    </w:rPr>
                    <w:t>13</w:t>
                  </w:r>
                </w:p>
              </w:tc>
              <w:tc>
                <w:tcPr>
                  <w:tcW w:w="437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3"/>
                      <w:szCs w:val="13"/>
                    </w:rPr>
                  </w:pPr>
                </w:p>
                <w:p w:rsidR="00A04D53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3"/>
                      <w:szCs w:val="13"/>
                    </w:rPr>
                  </w:pPr>
                  <w:r>
                    <w:rPr>
                      <w:rFonts w:ascii="Arial" w:hAnsi="Arial" w:cs="Arial"/>
                      <w:sz w:val="13"/>
                      <w:szCs w:val="13"/>
                    </w:rPr>
                    <w:t>14</w:t>
                  </w:r>
                </w:p>
              </w:tc>
              <w:tc>
                <w:tcPr>
                  <w:tcW w:w="42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3"/>
                      <w:szCs w:val="13"/>
                    </w:rPr>
                  </w:pPr>
                  <w:r>
                    <w:rPr>
                      <w:rFonts w:ascii="Arial" w:hAnsi="Arial" w:cs="Arial"/>
                      <w:sz w:val="13"/>
                      <w:szCs w:val="13"/>
                    </w:rPr>
                    <w:t>…</w:t>
                  </w:r>
                </w:p>
              </w:tc>
              <w:tc>
                <w:tcPr>
                  <w:tcW w:w="51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3"/>
                      <w:szCs w:val="13"/>
                    </w:rPr>
                  </w:pPr>
                </w:p>
                <w:p w:rsidR="00A04D53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3"/>
                      <w:szCs w:val="13"/>
                    </w:rPr>
                  </w:pPr>
                  <w:r>
                    <w:rPr>
                      <w:rFonts w:ascii="Arial" w:hAnsi="Arial" w:cs="Arial"/>
                      <w:sz w:val="13"/>
                      <w:szCs w:val="13"/>
                    </w:rPr>
                    <w:t>57</w:t>
                  </w:r>
                </w:p>
              </w:tc>
              <w:tc>
                <w:tcPr>
                  <w:tcW w:w="51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3"/>
                      <w:szCs w:val="13"/>
                    </w:rPr>
                  </w:pPr>
                </w:p>
                <w:p w:rsidR="00A04D53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3"/>
                      <w:szCs w:val="13"/>
                    </w:rPr>
                  </w:pPr>
                  <w:r>
                    <w:rPr>
                      <w:rFonts w:ascii="Arial" w:hAnsi="Arial" w:cs="Arial"/>
                      <w:sz w:val="13"/>
                      <w:szCs w:val="13"/>
                    </w:rPr>
                    <w:t>58</w:t>
                  </w:r>
                </w:p>
              </w:tc>
              <w:tc>
                <w:tcPr>
                  <w:tcW w:w="51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3"/>
                      <w:szCs w:val="13"/>
                    </w:rPr>
                  </w:pPr>
                </w:p>
                <w:p w:rsidR="00A04D53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3"/>
                      <w:szCs w:val="13"/>
                    </w:rPr>
                  </w:pPr>
                  <w:r>
                    <w:rPr>
                      <w:rFonts w:ascii="Arial" w:hAnsi="Arial" w:cs="Arial"/>
                      <w:sz w:val="13"/>
                      <w:szCs w:val="13"/>
                    </w:rPr>
                    <w:t>59</w:t>
                  </w:r>
                </w:p>
              </w:tc>
              <w:tc>
                <w:tcPr>
                  <w:tcW w:w="88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3"/>
                      <w:szCs w:val="13"/>
                    </w:rPr>
                  </w:pPr>
                </w:p>
                <w:p w:rsidR="00A04D53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3"/>
                      <w:szCs w:val="13"/>
                    </w:rPr>
                  </w:pPr>
                  <w:r>
                    <w:rPr>
                      <w:rFonts w:ascii="Arial" w:hAnsi="Arial" w:cs="Arial"/>
                      <w:sz w:val="13"/>
                      <w:szCs w:val="13"/>
                    </w:rPr>
                    <w:t>60 και άνω</w:t>
                  </w:r>
                </w:p>
              </w:tc>
            </w:tr>
            <w:tr w:rsidR="00A04D53">
              <w:trPr>
                <w:trHeight w:val="294"/>
              </w:trPr>
              <w:tc>
                <w:tcPr>
                  <w:tcW w:w="143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</w:rPr>
                    <w:t>μονάδες</w:t>
                  </w:r>
                </w:p>
              </w:tc>
              <w:tc>
                <w:tcPr>
                  <w:tcW w:w="36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3"/>
                      <w:szCs w:val="13"/>
                    </w:rPr>
                  </w:pPr>
                </w:p>
                <w:p w:rsidR="00A04D53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3"/>
                      <w:szCs w:val="13"/>
                    </w:rPr>
                  </w:pPr>
                  <w:r>
                    <w:rPr>
                      <w:rFonts w:ascii="Arial" w:hAnsi="Arial" w:cs="Arial"/>
                      <w:sz w:val="13"/>
                      <w:szCs w:val="13"/>
                    </w:rPr>
                    <w:t>7</w:t>
                  </w:r>
                </w:p>
              </w:tc>
              <w:tc>
                <w:tcPr>
                  <w:tcW w:w="437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3"/>
                      <w:szCs w:val="13"/>
                    </w:rPr>
                  </w:pPr>
                </w:p>
                <w:p w:rsidR="00A04D53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3"/>
                      <w:szCs w:val="13"/>
                    </w:rPr>
                  </w:pPr>
                  <w:r>
                    <w:rPr>
                      <w:rFonts w:ascii="Arial" w:hAnsi="Arial" w:cs="Arial"/>
                      <w:sz w:val="13"/>
                      <w:szCs w:val="13"/>
                    </w:rPr>
                    <w:t>14</w:t>
                  </w:r>
                </w:p>
              </w:tc>
              <w:tc>
                <w:tcPr>
                  <w:tcW w:w="437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3"/>
                      <w:szCs w:val="13"/>
                    </w:rPr>
                  </w:pPr>
                </w:p>
                <w:p w:rsidR="00A04D53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3"/>
                      <w:szCs w:val="13"/>
                    </w:rPr>
                  </w:pPr>
                  <w:r>
                    <w:rPr>
                      <w:rFonts w:ascii="Arial" w:hAnsi="Arial" w:cs="Arial"/>
                      <w:sz w:val="13"/>
                      <w:szCs w:val="13"/>
                    </w:rPr>
                    <w:t>21</w:t>
                  </w:r>
                </w:p>
              </w:tc>
              <w:tc>
                <w:tcPr>
                  <w:tcW w:w="36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3"/>
                      <w:szCs w:val="13"/>
                    </w:rPr>
                  </w:pPr>
                </w:p>
                <w:p w:rsidR="00A04D53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3"/>
                      <w:szCs w:val="13"/>
                    </w:rPr>
                  </w:pPr>
                  <w:r>
                    <w:rPr>
                      <w:rFonts w:ascii="Arial" w:hAnsi="Arial" w:cs="Arial"/>
                      <w:sz w:val="13"/>
                      <w:szCs w:val="13"/>
                    </w:rPr>
                    <w:t>28</w:t>
                  </w:r>
                </w:p>
              </w:tc>
              <w:tc>
                <w:tcPr>
                  <w:tcW w:w="36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3"/>
                      <w:szCs w:val="13"/>
                    </w:rPr>
                  </w:pPr>
                </w:p>
                <w:p w:rsidR="00A04D53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3"/>
                      <w:szCs w:val="13"/>
                    </w:rPr>
                  </w:pPr>
                  <w:r>
                    <w:rPr>
                      <w:rFonts w:ascii="Arial" w:hAnsi="Arial" w:cs="Arial"/>
                      <w:sz w:val="13"/>
                      <w:szCs w:val="13"/>
                    </w:rPr>
                    <w:t>35</w:t>
                  </w:r>
                </w:p>
              </w:tc>
              <w:tc>
                <w:tcPr>
                  <w:tcW w:w="437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3"/>
                      <w:szCs w:val="13"/>
                    </w:rPr>
                  </w:pPr>
                </w:p>
                <w:p w:rsidR="00A04D53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3"/>
                      <w:szCs w:val="13"/>
                    </w:rPr>
                  </w:pPr>
                  <w:r>
                    <w:rPr>
                      <w:rFonts w:ascii="Arial" w:hAnsi="Arial" w:cs="Arial"/>
                      <w:sz w:val="13"/>
                      <w:szCs w:val="13"/>
                    </w:rPr>
                    <w:t>42</w:t>
                  </w:r>
                </w:p>
              </w:tc>
              <w:tc>
                <w:tcPr>
                  <w:tcW w:w="437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3"/>
                      <w:szCs w:val="13"/>
                    </w:rPr>
                  </w:pPr>
                </w:p>
                <w:p w:rsidR="00A04D53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3"/>
                      <w:szCs w:val="13"/>
                    </w:rPr>
                  </w:pPr>
                  <w:r>
                    <w:rPr>
                      <w:rFonts w:ascii="Arial" w:hAnsi="Arial" w:cs="Arial"/>
                      <w:sz w:val="13"/>
                      <w:szCs w:val="13"/>
                    </w:rPr>
                    <w:t>49</w:t>
                  </w:r>
                </w:p>
              </w:tc>
              <w:tc>
                <w:tcPr>
                  <w:tcW w:w="437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3"/>
                      <w:szCs w:val="13"/>
                    </w:rPr>
                  </w:pPr>
                </w:p>
                <w:p w:rsidR="00A04D53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3"/>
                      <w:szCs w:val="13"/>
                    </w:rPr>
                  </w:pPr>
                  <w:r>
                    <w:rPr>
                      <w:rFonts w:ascii="Arial" w:hAnsi="Arial" w:cs="Arial"/>
                      <w:sz w:val="13"/>
                      <w:szCs w:val="13"/>
                    </w:rPr>
                    <w:t>56</w:t>
                  </w:r>
                </w:p>
              </w:tc>
              <w:tc>
                <w:tcPr>
                  <w:tcW w:w="437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3"/>
                      <w:szCs w:val="13"/>
                    </w:rPr>
                  </w:pPr>
                </w:p>
                <w:p w:rsidR="00A04D53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3"/>
                      <w:szCs w:val="13"/>
                    </w:rPr>
                  </w:pPr>
                  <w:r>
                    <w:rPr>
                      <w:rFonts w:ascii="Arial" w:hAnsi="Arial" w:cs="Arial"/>
                      <w:sz w:val="13"/>
                      <w:szCs w:val="13"/>
                    </w:rPr>
                    <w:t>63</w:t>
                  </w:r>
                </w:p>
              </w:tc>
              <w:tc>
                <w:tcPr>
                  <w:tcW w:w="437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3"/>
                      <w:szCs w:val="13"/>
                    </w:rPr>
                  </w:pPr>
                </w:p>
                <w:p w:rsidR="00A04D53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3"/>
                      <w:szCs w:val="13"/>
                    </w:rPr>
                  </w:pPr>
                  <w:r>
                    <w:rPr>
                      <w:rFonts w:ascii="Arial" w:hAnsi="Arial" w:cs="Arial"/>
                      <w:sz w:val="13"/>
                      <w:szCs w:val="13"/>
                    </w:rPr>
                    <w:t>70</w:t>
                  </w:r>
                </w:p>
              </w:tc>
              <w:tc>
                <w:tcPr>
                  <w:tcW w:w="437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3"/>
                      <w:szCs w:val="13"/>
                    </w:rPr>
                  </w:pPr>
                </w:p>
                <w:p w:rsidR="00A04D53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3"/>
                      <w:szCs w:val="13"/>
                    </w:rPr>
                  </w:pPr>
                  <w:r>
                    <w:rPr>
                      <w:rFonts w:ascii="Arial" w:hAnsi="Arial" w:cs="Arial"/>
                      <w:sz w:val="13"/>
                      <w:szCs w:val="13"/>
                    </w:rPr>
                    <w:t>77</w:t>
                  </w:r>
                </w:p>
              </w:tc>
              <w:tc>
                <w:tcPr>
                  <w:tcW w:w="437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3"/>
                      <w:szCs w:val="13"/>
                    </w:rPr>
                  </w:pPr>
                </w:p>
                <w:p w:rsidR="00A04D53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3"/>
                      <w:szCs w:val="13"/>
                    </w:rPr>
                  </w:pPr>
                  <w:r>
                    <w:rPr>
                      <w:rFonts w:ascii="Arial" w:hAnsi="Arial" w:cs="Arial"/>
                      <w:sz w:val="13"/>
                      <w:szCs w:val="13"/>
                    </w:rPr>
                    <w:t>84</w:t>
                  </w:r>
                </w:p>
              </w:tc>
              <w:tc>
                <w:tcPr>
                  <w:tcW w:w="437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3"/>
                      <w:szCs w:val="13"/>
                    </w:rPr>
                  </w:pPr>
                </w:p>
                <w:p w:rsidR="00A04D53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3"/>
                      <w:szCs w:val="13"/>
                    </w:rPr>
                  </w:pPr>
                  <w:r>
                    <w:rPr>
                      <w:rFonts w:ascii="Arial" w:hAnsi="Arial" w:cs="Arial"/>
                      <w:sz w:val="13"/>
                      <w:szCs w:val="13"/>
                    </w:rPr>
                    <w:t>91</w:t>
                  </w:r>
                </w:p>
              </w:tc>
              <w:tc>
                <w:tcPr>
                  <w:tcW w:w="437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3"/>
                      <w:szCs w:val="13"/>
                    </w:rPr>
                  </w:pPr>
                </w:p>
                <w:p w:rsidR="00A04D53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3"/>
                      <w:szCs w:val="13"/>
                    </w:rPr>
                  </w:pPr>
                  <w:r>
                    <w:rPr>
                      <w:rFonts w:ascii="Arial" w:hAnsi="Arial" w:cs="Arial"/>
                      <w:sz w:val="13"/>
                      <w:szCs w:val="13"/>
                    </w:rPr>
                    <w:t>98</w:t>
                  </w:r>
                </w:p>
              </w:tc>
              <w:tc>
                <w:tcPr>
                  <w:tcW w:w="42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3"/>
                      <w:szCs w:val="13"/>
                    </w:rPr>
                  </w:pPr>
                  <w:r>
                    <w:rPr>
                      <w:rFonts w:ascii="Arial" w:hAnsi="Arial" w:cs="Arial"/>
                      <w:sz w:val="13"/>
                      <w:szCs w:val="13"/>
                    </w:rPr>
                    <w:t>…</w:t>
                  </w:r>
                </w:p>
              </w:tc>
              <w:tc>
                <w:tcPr>
                  <w:tcW w:w="51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3"/>
                      <w:szCs w:val="13"/>
                    </w:rPr>
                  </w:pPr>
                </w:p>
                <w:p w:rsidR="00A04D53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3"/>
                      <w:szCs w:val="13"/>
                    </w:rPr>
                  </w:pPr>
                  <w:r>
                    <w:rPr>
                      <w:rFonts w:ascii="Arial" w:hAnsi="Arial" w:cs="Arial"/>
                      <w:sz w:val="13"/>
                      <w:szCs w:val="13"/>
                    </w:rPr>
                    <w:t>399</w:t>
                  </w:r>
                </w:p>
              </w:tc>
              <w:tc>
                <w:tcPr>
                  <w:tcW w:w="51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3"/>
                      <w:szCs w:val="13"/>
                    </w:rPr>
                  </w:pPr>
                </w:p>
                <w:p w:rsidR="00A04D53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3"/>
                      <w:szCs w:val="13"/>
                    </w:rPr>
                  </w:pPr>
                  <w:r>
                    <w:rPr>
                      <w:rFonts w:ascii="Arial" w:hAnsi="Arial" w:cs="Arial"/>
                      <w:sz w:val="13"/>
                      <w:szCs w:val="13"/>
                    </w:rPr>
                    <w:t>406</w:t>
                  </w:r>
                </w:p>
              </w:tc>
              <w:tc>
                <w:tcPr>
                  <w:tcW w:w="51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3"/>
                      <w:szCs w:val="13"/>
                    </w:rPr>
                  </w:pPr>
                </w:p>
                <w:p w:rsidR="00A04D53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3"/>
                      <w:szCs w:val="13"/>
                    </w:rPr>
                  </w:pPr>
                  <w:r>
                    <w:rPr>
                      <w:rFonts w:ascii="Arial" w:hAnsi="Arial" w:cs="Arial"/>
                      <w:sz w:val="13"/>
                      <w:szCs w:val="13"/>
                    </w:rPr>
                    <w:t>413</w:t>
                  </w:r>
                </w:p>
              </w:tc>
              <w:tc>
                <w:tcPr>
                  <w:tcW w:w="88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3"/>
                      <w:szCs w:val="13"/>
                    </w:rPr>
                  </w:pPr>
                </w:p>
                <w:p w:rsidR="00A04D53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3"/>
                      <w:szCs w:val="13"/>
                    </w:rPr>
                  </w:pPr>
                  <w:r>
                    <w:rPr>
                      <w:rFonts w:ascii="Arial" w:hAnsi="Arial" w:cs="Arial"/>
                      <w:sz w:val="13"/>
                      <w:szCs w:val="13"/>
                    </w:rPr>
                    <w:t>420</w:t>
                  </w:r>
                </w:p>
              </w:tc>
            </w:tr>
          </w:tbl>
          <w:p w:rsidR="00A04D53" w:rsidRDefault="00A04D53">
            <w:pPr>
              <w:rPr>
                <w:sz w:val="8"/>
                <w:szCs w:val="8"/>
              </w:rPr>
            </w:pPr>
          </w:p>
          <w:p w:rsidR="00A04D53" w:rsidRPr="00BC1C95" w:rsidRDefault="00A04D53">
            <w:pPr>
              <w:tabs>
                <w:tab w:val="left" w:pos="360"/>
              </w:tabs>
              <w:rPr>
                <w:rFonts w:ascii="Arial" w:hAnsi="Arial" w:cs="Arial"/>
                <w:b/>
                <w:sz w:val="14"/>
                <w:szCs w:val="14"/>
                <w:highlight w:val="yellow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 xml:space="preserve">        </w:t>
            </w:r>
            <w:r w:rsidRPr="00BC1C95">
              <w:rPr>
                <w:rFonts w:ascii="Arial" w:hAnsi="Arial" w:cs="Arial"/>
                <w:b/>
                <w:sz w:val="14"/>
                <w:szCs w:val="14"/>
                <w:highlight w:val="yellow"/>
              </w:rPr>
              <w:t>11. ΑΝΑΠΗΡΙΑ ΥΠΟΨΗΦΙΟΥ ΜΕ ΠΟΣΟΣΤΟ ΤΟΥΛΑΧΙΣΤΟΝ 50% (το ποσοστό αναπηρίας πολλαπλασιάζεται με το συντελεστή “</w:t>
            </w:r>
            <w:smartTag w:uri="urn:schemas-microsoft-com:office:smarttags" w:element="metricconverter">
              <w:smartTagPr>
                <w:attr w:name="ProductID" w:val="3”"/>
              </w:smartTagPr>
              <w:r w:rsidRPr="00BC1C95">
                <w:rPr>
                  <w:rFonts w:ascii="Arial" w:hAnsi="Arial" w:cs="Arial"/>
                  <w:b/>
                  <w:sz w:val="14"/>
                  <w:szCs w:val="14"/>
                  <w:highlight w:val="yellow"/>
                </w:rPr>
                <w:t>3”</w:t>
              </w:r>
            </w:smartTag>
            <w:r w:rsidRPr="00BC1C95">
              <w:rPr>
                <w:rFonts w:ascii="Arial" w:hAnsi="Arial" w:cs="Arial"/>
                <w:b/>
                <w:sz w:val="14"/>
                <w:szCs w:val="14"/>
                <w:highlight w:val="yellow"/>
              </w:rPr>
              <w:t>)</w:t>
            </w:r>
          </w:p>
          <w:tbl>
            <w:tblPr>
              <w:tblW w:w="0" w:type="auto"/>
              <w:tblInd w:w="288" w:type="dxa"/>
              <w:tblLayout w:type="fixed"/>
              <w:tblLook w:val="0000"/>
            </w:tblPr>
            <w:tblGrid>
              <w:gridCol w:w="1425"/>
              <w:gridCol w:w="555"/>
              <w:gridCol w:w="540"/>
              <w:gridCol w:w="540"/>
              <w:gridCol w:w="540"/>
              <w:gridCol w:w="540"/>
              <w:gridCol w:w="361"/>
              <w:gridCol w:w="433"/>
              <w:gridCol w:w="433"/>
              <w:gridCol w:w="433"/>
              <w:gridCol w:w="433"/>
              <w:gridCol w:w="433"/>
              <w:gridCol w:w="433"/>
              <w:gridCol w:w="433"/>
              <w:gridCol w:w="433"/>
              <w:gridCol w:w="433"/>
              <w:gridCol w:w="419"/>
              <w:gridCol w:w="506"/>
            </w:tblGrid>
            <w:tr w:rsidR="00A04D53" w:rsidRPr="00BC1C95">
              <w:trPr>
                <w:trHeight w:val="227"/>
              </w:trPr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Pr="00BC1C95" w:rsidRDefault="00A04D53">
                  <w:pPr>
                    <w:tabs>
                      <w:tab w:val="left" w:pos="284"/>
                    </w:tabs>
                    <w:ind w:right="-123"/>
                    <w:rPr>
                      <w:rFonts w:ascii="Arial" w:hAnsi="Arial" w:cs="Arial"/>
                      <w:sz w:val="14"/>
                      <w:szCs w:val="14"/>
                      <w:highlight w:val="yellow"/>
                    </w:rPr>
                  </w:pPr>
                </w:p>
                <w:p w:rsidR="00A04D53" w:rsidRPr="00BC1C95" w:rsidRDefault="00A04D53">
                  <w:pPr>
                    <w:tabs>
                      <w:tab w:val="left" w:pos="284"/>
                    </w:tabs>
                    <w:ind w:right="-123"/>
                    <w:rPr>
                      <w:rFonts w:ascii="Arial" w:hAnsi="Arial" w:cs="Arial"/>
                      <w:sz w:val="14"/>
                      <w:szCs w:val="14"/>
                      <w:highlight w:val="yellow"/>
                    </w:rPr>
                  </w:pPr>
                  <w:r w:rsidRPr="00BC1C95">
                    <w:rPr>
                      <w:rFonts w:ascii="Arial" w:hAnsi="Arial" w:cs="Arial"/>
                      <w:sz w:val="14"/>
                      <w:szCs w:val="14"/>
                      <w:highlight w:val="yellow"/>
                    </w:rPr>
                    <w:t>ποσοστό αναπηρίας</w:t>
                  </w:r>
                </w:p>
              </w:tc>
              <w:tc>
                <w:tcPr>
                  <w:tcW w:w="55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Pr="00BC1C95" w:rsidRDefault="00A04D53">
                  <w:pPr>
                    <w:ind w:right="-108"/>
                    <w:jc w:val="center"/>
                    <w:rPr>
                      <w:rFonts w:ascii="Arial" w:hAnsi="Arial" w:cs="Arial"/>
                      <w:sz w:val="13"/>
                      <w:szCs w:val="13"/>
                      <w:highlight w:val="yellow"/>
                    </w:rPr>
                  </w:pPr>
                </w:p>
                <w:p w:rsidR="00A04D53" w:rsidRPr="00BC1C95" w:rsidRDefault="00A04D53">
                  <w:pPr>
                    <w:ind w:right="-108"/>
                    <w:jc w:val="center"/>
                    <w:rPr>
                      <w:rFonts w:ascii="Arial" w:hAnsi="Arial" w:cs="Arial"/>
                      <w:sz w:val="13"/>
                      <w:szCs w:val="13"/>
                      <w:highlight w:val="yellow"/>
                    </w:rPr>
                  </w:pPr>
                  <w:r w:rsidRPr="00BC1C95">
                    <w:rPr>
                      <w:rFonts w:ascii="Arial" w:hAnsi="Arial" w:cs="Arial"/>
                      <w:sz w:val="13"/>
                      <w:szCs w:val="13"/>
                      <w:highlight w:val="yellow"/>
                    </w:rPr>
                    <w:t>50%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Pr="00BC1C95" w:rsidRDefault="00A04D53">
                  <w:pPr>
                    <w:ind w:right="-108"/>
                    <w:jc w:val="center"/>
                    <w:rPr>
                      <w:rFonts w:ascii="Arial" w:hAnsi="Arial" w:cs="Arial"/>
                      <w:sz w:val="13"/>
                      <w:szCs w:val="13"/>
                      <w:highlight w:val="yellow"/>
                    </w:rPr>
                  </w:pPr>
                  <w:r w:rsidRPr="00BC1C95">
                    <w:rPr>
                      <w:rFonts w:ascii="Arial" w:hAnsi="Arial" w:cs="Arial"/>
                      <w:sz w:val="13"/>
                      <w:szCs w:val="13"/>
                      <w:highlight w:val="yellow"/>
                    </w:rPr>
                    <w:t>…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Pr="00BC1C95" w:rsidRDefault="00A04D53">
                  <w:pPr>
                    <w:ind w:right="-108"/>
                    <w:jc w:val="center"/>
                    <w:rPr>
                      <w:rFonts w:ascii="Arial" w:hAnsi="Arial" w:cs="Arial"/>
                      <w:sz w:val="13"/>
                      <w:szCs w:val="13"/>
                      <w:highlight w:val="yellow"/>
                    </w:rPr>
                  </w:pPr>
                </w:p>
                <w:p w:rsidR="00A04D53" w:rsidRPr="00BC1C95" w:rsidRDefault="00A04D53">
                  <w:pPr>
                    <w:ind w:right="-108"/>
                    <w:jc w:val="center"/>
                    <w:rPr>
                      <w:rFonts w:ascii="Arial" w:hAnsi="Arial" w:cs="Arial"/>
                      <w:sz w:val="13"/>
                      <w:szCs w:val="13"/>
                      <w:highlight w:val="yellow"/>
                    </w:rPr>
                  </w:pPr>
                  <w:r w:rsidRPr="00BC1C95">
                    <w:rPr>
                      <w:rFonts w:ascii="Arial" w:hAnsi="Arial" w:cs="Arial"/>
                      <w:sz w:val="13"/>
                      <w:szCs w:val="13"/>
                      <w:highlight w:val="yellow"/>
                    </w:rPr>
                    <w:t>60%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Pr="00BC1C95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3"/>
                      <w:szCs w:val="13"/>
                      <w:highlight w:val="yellow"/>
                    </w:rPr>
                  </w:pPr>
                  <w:r w:rsidRPr="00BC1C95">
                    <w:rPr>
                      <w:rFonts w:ascii="Arial" w:hAnsi="Arial" w:cs="Arial"/>
                      <w:sz w:val="13"/>
                      <w:szCs w:val="13"/>
                      <w:highlight w:val="yellow"/>
                    </w:rPr>
                    <w:t>…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Pr="00BC1C95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3"/>
                      <w:szCs w:val="13"/>
                      <w:highlight w:val="yellow"/>
                    </w:rPr>
                  </w:pPr>
                </w:p>
              </w:tc>
              <w:tc>
                <w:tcPr>
                  <w:tcW w:w="36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Pr="00BC1C95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3"/>
                      <w:szCs w:val="13"/>
                      <w:highlight w:val="yellow"/>
                    </w:rPr>
                  </w:pPr>
                </w:p>
              </w:tc>
              <w:tc>
                <w:tcPr>
                  <w:tcW w:w="43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Pr="00BC1C95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3"/>
                      <w:szCs w:val="13"/>
                      <w:highlight w:val="yellow"/>
                    </w:rPr>
                  </w:pPr>
                </w:p>
              </w:tc>
              <w:tc>
                <w:tcPr>
                  <w:tcW w:w="43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Pr="00BC1C95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3"/>
                      <w:szCs w:val="13"/>
                      <w:highlight w:val="yellow"/>
                    </w:rPr>
                  </w:pPr>
                </w:p>
              </w:tc>
              <w:tc>
                <w:tcPr>
                  <w:tcW w:w="43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Pr="00BC1C95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3"/>
                      <w:szCs w:val="13"/>
                      <w:highlight w:val="yellow"/>
                    </w:rPr>
                  </w:pPr>
                </w:p>
              </w:tc>
              <w:tc>
                <w:tcPr>
                  <w:tcW w:w="43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Pr="00BC1C95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3"/>
                      <w:szCs w:val="13"/>
                      <w:highlight w:val="yellow"/>
                    </w:rPr>
                  </w:pPr>
                </w:p>
              </w:tc>
              <w:tc>
                <w:tcPr>
                  <w:tcW w:w="43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Pr="00BC1C95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3"/>
                      <w:szCs w:val="13"/>
                      <w:highlight w:val="yellow"/>
                    </w:rPr>
                  </w:pPr>
                </w:p>
              </w:tc>
              <w:tc>
                <w:tcPr>
                  <w:tcW w:w="43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Pr="00BC1C95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3"/>
                      <w:szCs w:val="13"/>
                      <w:highlight w:val="yellow"/>
                    </w:rPr>
                  </w:pPr>
                </w:p>
              </w:tc>
              <w:tc>
                <w:tcPr>
                  <w:tcW w:w="43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Pr="00BC1C95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3"/>
                      <w:szCs w:val="13"/>
                      <w:highlight w:val="yellow"/>
                    </w:rPr>
                  </w:pPr>
                </w:p>
              </w:tc>
              <w:tc>
                <w:tcPr>
                  <w:tcW w:w="43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Pr="00BC1C95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3"/>
                      <w:szCs w:val="13"/>
                      <w:highlight w:val="yellow"/>
                    </w:rPr>
                  </w:pPr>
                </w:p>
              </w:tc>
              <w:tc>
                <w:tcPr>
                  <w:tcW w:w="43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Pr="00BC1C95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3"/>
                      <w:szCs w:val="13"/>
                      <w:highlight w:val="yellow"/>
                    </w:rPr>
                  </w:pPr>
                </w:p>
              </w:tc>
              <w:tc>
                <w:tcPr>
                  <w:tcW w:w="41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Pr="00BC1C95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3"/>
                      <w:szCs w:val="13"/>
                      <w:highlight w:val="yellow"/>
                    </w:rPr>
                  </w:pPr>
                </w:p>
              </w:tc>
              <w:tc>
                <w:tcPr>
                  <w:tcW w:w="50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Pr="00BC1C95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3"/>
                      <w:szCs w:val="13"/>
                      <w:highlight w:val="yellow"/>
                    </w:rPr>
                  </w:pPr>
                </w:p>
              </w:tc>
            </w:tr>
            <w:tr w:rsidR="00A04D53" w:rsidRPr="00BC1C95">
              <w:trPr>
                <w:trHeight w:val="227"/>
              </w:trPr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Pr="00BC1C95" w:rsidRDefault="00A04D53">
                  <w:pPr>
                    <w:tabs>
                      <w:tab w:val="left" w:pos="284"/>
                    </w:tabs>
                    <w:rPr>
                      <w:rFonts w:ascii="Arial" w:hAnsi="Arial" w:cs="Arial"/>
                      <w:sz w:val="14"/>
                      <w:szCs w:val="14"/>
                      <w:highlight w:val="yellow"/>
                    </w:rPr>
                  </w:pPr>
                  <w:r w:rsidRPr="00BC1C95">
                    <w:rPr>
                      <w:rFonts w:ascii="Arial" w:hAnsi="Arial" w:cs="Arial"/>
                      <w:sz w:val="14"/>
                      <w:szCs w:val="14"/>
                      <w:highlight w:val="yellow"/>
                    </w:rPr>
                    <w:t>μονάδες</w:t>
                  </w:r>
                </w:p>
              </w:tc>
              <w:tc>
                <w:tcPr>
                  <w:tcW w:w="55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Pr="00BC1C95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3"/>
                      <w:szCs w:val="13"/>
                      <w:highlight w:val="yellow"/>
                    </w:rPr>
                  </w:pPr>
                  <w:r w:rsidRPr="00BC1C95">
                    <w:rPr>
                      <w:rFonts w:ascii="Arial" w:hAnsi="Arial" w:cs="Arial"/>
                      <w:sz w:val="13"/>
                      <w:szCs w:val="13"/>
                      <w:highlight w:val="yellow"/>
                    </w:rPr>
                    <w:t>150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Pr="00BC1C95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3"/>
                      <w:szCs w:val="13"/>
                      <w:highlight w:val="yellow"/>
                    </w:rPr>
                  </w:pPr>
                  <w:r w:rsidRPr="00BC1C95">
                    <w:rPr>
                      <w:rFonts w:ascii="Arial" w:hAnsi="Arial" w:cs="Arial"/>
                      <w:sz w:val="13"/>
                      <w:szCs w:val="13"/>
                      <w:highlight w:val="yellow"/>
                    </w:rPr>
                    <w:t>…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Pr="00BC1C95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3"/>
                      <w:szCs w:val="13"/>
                      <w:highlight w:val="yellow"/>
                    </w:rPr>
                  </w:pPr>
                  <w:r w:rsidRPr="00BC1C95">
                    <w:rPr>
                      <w:rFonts w:ascii="Arial" w:hAnsi="Arial" w:cs="Arial"/>
                      <w:sz w:val="13"/>
                      <w:szCs w:val="13"/>
                      <w:highlight w:val="yellow"/>
                    </w:rPr>
                    <w:t>180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Pr="00BC1C95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3"/>
                      <w:szCs w:val="13"/>
                      <w:highlight w:val="yellow"/>
                    </w:rPr>
                  </w:pPr>
                  <w:r w:rsidRPr="00BC1C95">
                    <w:rPr>
                      <w:rFonts w:ascii="Arial" w:hAnsi="Arial" w:cs="Arial"/>
                      <w:sz w:val="13"/>
                      <w:szCs w:val="13"/>
                      <w:highlight w:val="yellow"/>
                    </w:rPr>
                    <w:t>…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Pr="00BC1C95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3"/>
                      <w:szCs w:val="13"/>
                      <w:highlight w:val="yellow"/>
                    </w:rPr>
                  </w:pPr>
                </w:p>
              </w:tc>
              <w:tc>
                <w:tcPr>
                  <w:tcW w:w="36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Pr="00BC1C95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3"/>
                      <w:szCs w:val="13"/>
                      <w:highlight w:val="yellow"/>
                    </w:rPr>
                  </w:pPr>
                </w:p>
              </w:tc>
              <w:tc>
                <w:tcPr>
                  <w:tcW w:w="43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Pr="00BC1C95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3"/>
                      <w:szCs w:val="13"/>
                      <w:highlight w:val="yellow"/>
                    </w:rPr>
                  </w:pPr>
                </w:p>
              </w:tc>
              <w:tc>
                <w:tcPr>
                  <w:tcW w:w="43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Pr="00BC1C95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3"/>
                      <w:szCs w:val="13"/>
                      <w:highlight w:val="yellow"/>
                    </w:rPr>
                  </w:pPr>
                </w:p>
              </w:tc>
              <w:tc>
                <w:tcPr>
                  <w:tcW w:w="43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Pr="00BC1C95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3"/>
                      <w:szCs w:val="13"/>
                      <w:highlight w:val="yellow"/>
                    </w:rPr>
                  </w:pPr>
                </w:p>
              </w:tc>
              <w:tc>
                <w:tcPr>
                  <w:tcW w:w="43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Pr="00BC1C95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3"/>
                      <w:szCs w:val="13"/>
                      <w:highlight w:val="yellow"/>
                    </w:rPr>
                  </w:pPr>
                </w:p>
              </w:tc>
              <w:tc>
                <w:tcPr>
                  <w:tcW w:w="43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Pr="00BC1C95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3"/>
                      <w:szCs w:val="13"/>
                      <w:highlight w:val="yellow"/>
                    </w:rPr>
                  </w:pPr>
                </w:p>
              </w:tc>
              <w:tc>
                <w:tcPr>
                  <w:tcW w:w="43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Pr="00BC1C95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3"/>
                      <w:szCs w:val="13"/>
                      <w:highlight w:val="yellow"/>
                    </w:rPr>
                  </w:pPr>
                </w:p>
              </w:tc>
              <w:tc>
                <w:tcPr>
                  <w:tcW w:w="43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Pr="00BC1C95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3"/>
                      <w:szCs w:val="13"/>
                      <w:highlight w:val="yellow"/>
                    </w:rPr>
                  </w:pPr>
                </w:p>
              </w:tc>
              <w:tc>
                <w:tcPr>
                  <w:tcW w:w="43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Pr="00BC1C95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3"/>
                      <w:szCs w:val="13"/>
                      <w:highlight w:val="yellow"/>
                    </w:rPr>
                  </w:pPr>
                </w:p>
              </w:tc>
              <w:tc>
                <w:tcPr>
                  <w:tcW w:w="43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Pr="00BC1C95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3"/>
                      <w:szCs w:val="13"/>
                      <w:highlight w:val="yellow"/>
                    </w:rPr>
                  </w:pPr>
                </w:p>
              </w:tc>
              <w:tc>
                <w:tcPr>
                  <w:tcW w:w="41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Pr="00BC1C95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3"/>
                      <w:szCs w:val="13"/>
                      <w:highlight w:val="yellow"/>
                    </w:rPr>
                  </w:pPr>
                </w:p>
              </w:tc>
              <w:tc>
                <w:tcPr>
                  <w:tcW w:w="50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Pr="00BC1C95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3"/>
                      <w:szCs w:val="13"/>
                      <w:highlight w:val="yellow"/>
                    </w:rPr>
                  </w:pPr>
                </w:p>
              </w:tc>
            </w:tr>
          </w:tbl>
          <w:p w:rsidR="00A04D53" w:rsidRPr="00BC1C95" w:rsidRDefault="00A04D53">
            <w:pPr>
              <w:rPr>
                <w:sz w:val="8"/>
                <w:szCs w:val="8"/>
                <w:highlight w:val="yellow"/>
              </w:rPr>
            </w:pPr>
          </w:p>
          <w:p w:rsidR="00A04D53" w:rsidRPr="00BC1C95" w:rsidRDefault="00A04D53">
            <w:pPr>
              <w:tabs>
                <w:tab w:val="left" w:pos="360"/>
              </w:tabs>
              <w:rPr>
                <w:rFonts w:ascii="Arial" w:hAnsi="Arial" w:cs="Arial"/>
                <w:b/>
                <w:sz w:val="14"/>
                <w:szCs w:val="14"/>
                <w:highlight w:val="yellow"/>
              </w:rPr>
            </w:pPr>
            <w:r w:rsidRPr="00BC1C95">
              <w:rPr>
                <w:rFonts w:ascii="Arial" w:hAnsi="Arial" w:cs="Arial"/>
                <w:b/>
                <w:sz w:val="14"/>
                <w:szCs w:val="14"/>
                <w:highlight w:val="yellow"/>
              </w:rPr>
              <w:t xml:space="preserve">       12. ΑΝΑΠΗΡΙΑ ΓΟΝΕΑ, ΤΕΚΝΟΥ, ΑΔΕΛΦΟΥ Ή ΣΥΖΥΓΟΥ (το ποσοστό αναπηρίας πολλαπλασιάζεται με το συντελεστή “</w:t>
            </w:r>
            <w:smartTag w:uri="urn:schemas-microsoft-com:office:smarttags" w:element="metricconverter">
              <w:smartTagPr>
                <w:attr w:name="ProductID" w:val="2”"/>
              </w:smartTagPr>
              <w:r w:rsidRPr="00BC1C95">
                <w:rPr>
                  <w:rFonts w:ascii="Arial" w:hAnsi="Arial" w:cs="Arial"/>
                  <w:b/>
                  <w:sz w:val="14"/>
                  <w:szCs w:val="14"/>
                  <w:highlight w:val="yellow"/>
                </w:rPr>
                <w:t>2”</w:t>
              </w:r>
            </w:smartTag>
            <w:r w:rsidRPr="00BC1C95">
              <w:rPr>
                <w:rFonts w:ascii="Arial" w:hAnsi="Arial" w:cs="Arial"/>
                <w:b/>
                <w:sz w:val="14"/>
                <w:szCs w:val="14"/>
                <w:highlight w:val="yellow"/>
              </w:rPr>
              <w:t>)</w:t>
            </w:r>
          </w:p>
          <w:tbl>
            <w:tblPr>
              <w:tblW w:w="0" w:type="auto"/>
              <w:tblInd w:w="288" w:type="dxa"/>
              <w:tblLayout w:type="fixed"/>
              <w:tblLook w:val="0000"/>
            </w:tblPr>
            <w:tblGrid>
              <w:gridCol w:w="1425"/>
              <w:gridCol w:w="555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433"/>
              <w:gridCol w:w="433"/>
              <w:gridCol w:w="433"/>
              <w:gridCol w:w="433"/>
              <w:gridCol w:w="433"/>
              <w:gridCol w:w="433"/>
              <w:gridCol w:w="433"/>
              <w:gridCol w:w="506"/>
              <w:gridCol w:w="872"/>
            </w:tblGrid>
            <w:tr w:rsidR="00A04D53" w:rsidRPr="00BC1C95">
              <w:trPr>
                <w:trHeight w:val="286"/>
              </w:trPr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Pr="00BC1C95" w:rsidRDefault="00A04D53">
                  <w:pPr>
                    <w:tabs>
                      <w:tab w:val="left" w:pos="284"/>
                    </w:tabs>
                    <w:ind w:right="-123"/>
                    <w:rPr>
                      <w:rFonts w:ascii="Arial" w:hAnsi="Arial" w:cs="Arial"/>
                      <w:sz w:val="14"/>
                      <w:szCs w:val="14"/>
                      <w:highlight w:val="yellow"/>
                    </w:rPr>
                  </w:pPr>
                </w:p>
                <w:p w:rsidR="00A04D53" w:rsidRPr="00BC1C95" w:rsidRDefault="00A04D53">
                  <w:pPr>
                    <w:tabs>
                      <w:tab w:val="left" w:pos="284"/>
                    </w:tabs>
                    <w:ind w:right="-123"/>
                    <w:rPr>
                      <w:rFonts w:ascii="Arial" w:hAnsi="Arial" w:cs="Arial"/>
                      <w:sz w:val="14"/>
                      <w:szCs w:val="14"/>
                      <w:highlight w:val="yellow"/>
                    </w:rPr>
                  </w:pPr>
                  <w:r w:rsidRPr="00BC1C95">
                    <w:rPr>
                      <w:rFonts w:ascii="Arial" w:hAnsi="Arial" w:cs="Arial"/>
                      <w:sz w:val="14"/>
                      <w:szCs w:val="14"/>
                      <w:highlight w:val="yellow"/>
                    </w:rPr>
                    <w:t>ποσοστό αναπηρίας</w:t>
                  </w:r>
                </w:p>
              </w:tc>
              <w:tc>
                <w:tcPr>
                  <w:tcW w:w="55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Pr="00BC1C95" w:rsidRDefault="00A04D53">
                  <w:pPr>
                    <w:ind w:right="-108"/>
                    <w:jc w:val="center"/>
                    <w:rPr>
                      <w:rFonts w:ascii="Arial" w:hAnsi="Arial" w:cs="Arial"/>
                      <w:sz w:val="13"/>
                      <w:szCs w:val="13"/>
                      <w:highlight w:val="yellow"/>
                      <w:lang w:val="en-US"/>
                    </w:rPr>
                  </w:pPr>
                </w:p>
                <w:p w:rsidR="00A04D53" w:rsidRPr="00BC1C95" w:rsidRDefault="00A04D53">
                  <w:pPr>
                    <w:ind w:right="-108"/>
                    <w:jc w:val="center"/>
                    <w:rPr>
                      <w:rFonts w:ascii="Arial" w:hAnsi="Arial" w:cs="Arial"/>
                      <w:sz w:val="13"/>
                      <w:szCs w:val="13"/>
                      <w:highlight w:val="yellow"/>
                    </w:rPr>
                  </w:pPr>
                  <w:r w:rsidRPr="00BC1C95">
                    <w:rPr>
                      <w:rFonts w:ascii="Arial" w:hAnsi="Arial" w:cs="Arial"/>
                      <w:sz w:val="13"/>
                      <w:szCs w:val="13"/>
                      <w:highlight w:val="yellow"/>
                    </w:rPr>
                    <w:t>50%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Pr="00BC1C95" w:rsidRDefault="00A04D53">
                  <w:pPr>
                    <w:tabs>
                      <w:tab w:val="left" w:pos="284"/>
                    </w:tabs>
                    <w:ind w:right="-108"/>
                    <w:jc w:val="center"/>
                    <w:rPr>
                      <w:rFonts w:ascii="Arial" w:hAnsi="Arial" w:cs="Arial"/>
                      <w:sz w:val="13"/>
                      <w:szCs w:val="13"/>
                      <w:highlight w:val="yellow"/>
                    </w:rPr>
                  </w:pPr>
                  <w:r w:rsidRPr="00BC1C95">
                    <w:rPr>
                      <w:rFonts w:ascii="Arial" w:hAnsi="Arial" w:cs="Arial"/>
                      <w:sz w:val="13"/>
                      <w:szCs w:val="13"/>
                      <w:highlight w:val="yellow"/>
                    </w:rPr>
                    <w:t>…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Pr="00BC1C95" w:rsidRDefault="00A04D53">
                  <w:pPr>
                    <w:tabs>
                      <w:tab w:val="left" w:pos="284"/>
                    </w:tabs>
                    <w:ind w:right="-108"/>
                    <w:jc w:val="center"/>
                    <w:rPr>
                      <w:rFonts w:ascii="Arial" w:hAnsi="Arial" w:cs="Arial"/>
                      <w:sz w:val="13"/>
                      <w:szCs w:val="13"/>
                      <w:highlight w:val="yellow"/>
                      <w:lang w:val="en-US"/>
                    </w:rPr>
                  </w:pPr>
                </w:p>
                <w:p w:rsidR="00A04D53" w:rsidRPr="00BC1C95" w:rsidRDefault="00A04D53">
                  <w:pPr>
                    <w:tabs>
                      <w:tab w:val="left" w:pos="284"/>
                    </w:tabs>
                    <w:ind w:right="-108"/>
                    <w:jc w:val="center"/>
                    <w:rPr>
                      <w:rFonts w:ascii="Arial" w:hAnsi="Arial" w:cs="Arial"/>
                      <w:sz w:val="13"/>
                      <w:szCs w:val="13"/>
                      <w:highlight w:val="yellow"/>
                    </w:rPr>
                  </w:pPr>
                  <w:r w:rsidRPr="00BC1C95">
                    <w:rPr>
                      <w:rFonts w:ascii="Arial" w:hAnsi="Arial" w:cs="Arial"/>
                      <w:sz w:val="13"/>
                      <w:szCs w:val="13"/>
                      <w:highlight w:val="yellow"/>
                    </w:rPr>
                    <w:t>60%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Pr="00BC1C95" w:rsidRDefault="00A04D53">
                  <w:pPr>
                    <w:ind w:right="-108"/>
                    <w:jc w:val="center"/>
                    <w:rPr>
                      <w:rFonts w:ascii="Arial" w:hAnsi="Arial" w:cs="Arial"/>
                      <w:sz w:val="13"/>
                      <w:szCs w:val="13"/>
                      <w:highlight w:val="yellow"/>
                    </w:rPr>
                  </w:pPr>
                  <w:r w:rsidRPr="00BC1C95">
                    <w:rPr>
                      <w:rFonts w:ascii="Arial" w:hAnsi="Arial" w:cs="Arial"/>
                      <w:sz w:val="13"/>
                      <w:szCs w:val="13"/>
                      <w:highlight w:val="yellow"/>
                    </w:rPr>
                    <w:t>…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Pr="00BC1C95" w:rsidRDefault="00A04D53">
                  <w:pPr>
                    <w:ind w:right="-108"/>
                    <w:jc w:val="center"/>
                    <w:rPr>
                      <w:rFonts w:ascii="Arial" w:hAnsi="Arial" w:cs="Arial"/>
                      <w:sz w:val="13"/>
                      <w:szCs w:val="13"/>
                      <w:highlight w:val="yellow"/>
                      <w:lang w:val="en-US"/>
                    </w:rPr>
                  </w:pPr>
                </w:p>
                <w:p w:rsidR="00A04D53" w:rsidRPr="00BC1C95" w:rsidRDefault="00A04D53">
                  <w:pPr>
                    <w:ind w:right="-108"/>
                    <w:jc w:val="center"/>
                    <w:rPr>
                      <w:rFonts w:ascii="Arial" w:hAnsi="Arial" w:cs="Arial"/>
                      <w:sz w:val="13"/>
                      <w:szCs w:val="13"/>
                      <w:highlight w:val="yellow"/>
                    </w:rPr>
                  </w:pPr>
                  <w:r w:rsidRPr="00BC1C95">
                    <w:rPr>
                      <w:rFonts w:ascii="Arial" w:hAnsi="Arial" w:cs="Arial"/>
                      <w:sz w:val="13"/>
                      <w:szCs w:val="13"/>
                      <w:highlight w:val="yellow"/>
                    </w:rPr>
                    <w:t>67%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Pr="00BC1C95" w:rsidRDefault="00A04D53">
                  <w:pPr>
                    <w:ind w:right="-108"/>
                    <w:jc w:val="center"/>
                    <w:rPr>
                      <w:rFonts w:ascii="Arial" w:hAnsi="Arial" w:cs="Arial"/>
                      <w:sz w:val="13"/>
                      <w:szCs w:val="13"/>
                      <w:highlight w:val="yellow"/>
                    </w:rPr>
                  </w:pPr>
                  <w:r w:rsidRPr="00BC1C95">
                    <w:rPr>
                      <w:rFonts w:ascii="Arial" w:hAnsi="Arial" w:cs="Arial"/>
                      <w:sz w:val="13"/>
                      <w:szCs w:val="13"/>
                      <w:highlight w:val="yellow"/>
                    </w:rPr>
                    <w:t>…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Pr="00BC1C95" w:rsidRDefault="00A04D53">
                  <w:pPr>
                    <w:ind w:right="-108"/>
                    <w:jc w:val="center"/>
                    <w:rPr>
                      <w:rFonts w:ascii="Arial" w:hAnsi="Arial" w:cs="Arial"/>
                      <w:sz w:val="13"/>
                      <w:szCs w:val="13"/>
                      <w:highlight w:val="yellow"/>
                      <w:lang w:val="en-US"/>
                    </w:rPr>
                  </w:pPr>
                </w:p>
                <w:p w:rsidR="00A04D53" w:rsidRPr="00BC1C95" w:rsidRDefault="00A04D53">
                  <w:pPr>
                    <w:ind w:right="-108"/>
                    <w:jc w:val="center"/>
                    <w:rPr>
                      <w:rFonts w:ascii="Arial" w:hAnsi="Arial" w:cs="Arial"/>
                      <w:sz w:val="13"/>
                      <w:szCs w:val="13"/>
                      <w:highlight w:val="yellow"/>
                    </w:rPr>
                  </w:pPr>
                  <w:r w:rsidRPr="00BC1C95">
                    <w:rPr>
                      <w:rFonts w:ascii="Arial" w:hAnsi="Arial" w:cs="Arial"/>
                      <w:sz w:val="13"/>
                      <w:szCs w:val="13"/>
                      <w:highlight w:val="yellow"/>
                    </w:rPr>
                    <w:t>70%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Pr="00BC1C95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3"/>
                      <w:szCs w:val="13"/>
                      <w:highlight w:val="yellow"/>
                    </w:rPr>
                  </w:pPr>
                  <w:r w:rsidRPr="00BC1C95">
                    <w:rPr>
                      <w:rFonts w:ascii="Arial" w:hAnsi="Arial" w:cs="Arial"/>
                      <w:sz w:val="13"/>
                      <w:szCs w:val="13"/>
                      <w:highlight w:val="yellow"/>
                    </w:rPr>
                    <w:t>…</w:t>
                  </w:r>
                </w:p>
              </w:tc>
              <w:tc>
                <w:tcPr>
                  <w:tcW w:w="43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Pr="00BC1C95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3"/>
                      <w:szCs w:val="13"/>
                      <w:highlight w:val="yellow"/>
                    </w:rPr>
                  </w:pPr>
                </w:p>
              </w:tc>
              <w:tc>
                <w:tcPr>
                  <w:tcW w:w="43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Pr="00BC1C95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3"/>
                      <w:szCs w:val="13"/>
                      <w:highlight w:val="yellow"/>
                    </w:rPr>
                  </w:pPr>
                </w:p>
              </w:tc>
              <w:tc>
                <w:tcPr>
                  <w:tcW w:w="43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Pr="00BC1C95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3"/>
                      <w:szCs w:val="13"/>
                      <w:highlight w:val="yellow"/>
                    </w:rPr>
                  </w:pPr>
                </w:p>
              </w:tc>
              <w:tc>
                <w:tcPr>
                  <w:tcW w:w="43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Pr="00BC1C95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3"/>
                      <w:szCs w:val="13"/>
                      <w:highlight w:val="yellow"/>
                    </w:rPr>
                  </w:pPr>
                </w:p>
              </w:tc>
              <w:tc>
                <w:tcPr>
                  <w:tcW w:w="43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Pr="00BC1C95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3"/>
                      <w:szCs w:val="13"/>
                      <w:highlight w:val="yellow"/>
                    </w:rPr>
                  </w:pPr>
                </w:p>
              </w:tc>
              <w:tc>
                <w:tcPr>
                  <w:tcW w:w="43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Pr="00BC1C95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3"/>
                      <w:szCs w:val="13"/>
                      <w:highlight w:val="yellow"/>
                    </w:rPr>
                  </w:pPr>
                </w:p>
              </w:tc>
              <w:tc>
                <w:tcPr>
                  <w:tcW w:w="43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Pr="00BC1C95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3"/>
                      <w:szCs w:val="13"/>
                      <w:highlight w:val="yellow"/>
                    </w:rPr>
                  </w:pPr>
                </w:p>
              </w:tc>
              <w:tc>
                <w:tcPr>
                  <w:tcW w:w="50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Pr="00BC1C95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3"/>
                      <w:szCs w:val="13"/>
                      <w:highlight w:val="yellow"/>
                    </w:rPr>
                  </w:pPr>
                </w:p>
              </w:tc>
              <w:tc>
                <w:tcPr>
                  <w:tcW w:w="87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Pr="00BC1C95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3"/>
                      <w:szCs w:val="13"/>
                      <w:highlight w:val="yellow"/>
                    </w:rPr>
                  </w:pPr>
                </w:p>
              </w:tc>
            </w:tr>
            <w:tr w:rsidR="00A04D53">
              <w:trPr>
                <w:trHeight w:val="227"/>
              </w:trPr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Pr="00BC1C95" w:rsidRDefault="00A04D53">
                  <w:pPr>
                    <w:tabs>
                      <w:tab w:val="left" w:pos="284"/>
                    </w:tabs>
                    <w:rPr>
                      <w:rFonts w:ascii="Arial" w:hAnsi="Arial" w:cs="Arial"/>
                      <w:sz w:val="14"/>
                      <w:szCs w:val="14"/>
                      <w:highlight w:val="yellow"/>
                    </w:rPr>
                  </w:pPr>
                  <w:r w:rsidRPr="00BC1C95">
                    <w:rPr>
                      <w:rFonts w:ascii="Arial" w:hAnsi="Arial" w:cs="Arial"/>
                      <w:sz w:val="14"/>
                      <w:szCs w:val="14"/>
                      <w:highlight w:val="yellow"/>
                    </w:rPr>
                    <w:t>μονάδες</w:t>
                  </w:r>
                </w:p>
              </w:tc>
              <w:tc>
                <w:tcPr>
                  <w:tcW w:w="55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Pr="00BC1C95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3"/>
                      <w:szCs w:val="13"/>
                      <w:highlight w:val="yellow"/>
                      <w:lang w:val="en-US"/>
                    </w:rPr>
                  </w:pPr>
                </w:p>
                <w:p w:rsidR="00A04D53" w:rsidRPr="00BC1C95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3"/>
                      <w:szCs w:val="13"/>
                      <w:highlight w:val="yellow"/>
                    </w:rPr>
                  </w:pPr>
                  <w:r w:rsidRPr="00BC1C95">
                    <w:rPr>
                      <w:rFonts w:ascii="Arial" w:hAnsi="Arial" w:cs="Arial"/>
                      <w:sz w:val="13"/>
                      <w:szCs w:val="13"/>
                      <w:highlight w:val="yellow"/>
                    </w:rPr>
                    <w:t>100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Pr="00BC1C95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3"/>
                      <w:szCs w:val="13"/>
                      <w:highlight w:val="yellow"/>
                    </w:rPr>
                  </w:pPr>
                  <w:r w:rsidRPr="00BC1C95">
                    <w:rPr>
                      <w:rFonts w:ascii="Arial" w:hAnsi="Arial" w:cs="Arial"/>
                      <w:sz w:val="13"/>
                      <w:szCs w:val="13"/>
                      <w:highlight w:val="yellow"/>
                    </w:rPr>
                    <w:t>…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Pr="00BC1C95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3"/>
                      <w:szCs w:val="13"/>
                      <w:highlight w:val="yellow"/>
                      <w:lang w:val="en-US"/>
                    </w:rPr>
                  </w:pPr>
                </w:p>
                <w:p w:rsidR="00A04D53" w:rsidRPr="00BC1C95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3"/>
                      <w:szCs w:val="13"/>
                      <w:highlight w:val="yellow"/>
                    </w:rPr>
                  </w:pPr>
                  <w:r w:rsidRPr="00BC1C95">
                    <w:rPr>
                      <w:rFonts w:ascii="Arial" w:hAnsi="Arial" w:cs="Arial"/>
                      <w:sz w:val="13"/>
                      <w:szCs w:val="13"/>
                      <w:highlight w:val="yellow"/>
                    </w:rPr>
                    <w:t>120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Pr="00BC1C95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3"/>
                      <w:szCs w:val="13"/>
                      <w:highlight w:val="yellow"/>
                    </w:rPr>
                  </w:pPr>
                  <w:r w:rsidRPr="00BC1C95">
                    <w:rPr>
                      <w:rFonts w:ascii="Arial" w:hAnsi="Arial" w:cs="Arial"/>
                      <w:sz w:val="13"/>
                      <w:szCs w:val="13"/>
                      <w:highlight w:val="yellow"/>
                    </w:rPr>
                    <w:t>…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Pr="00BC1C95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3"/>
                      <w:szCs w:val="13"/>
                      <w:highlight w:val="yellow"/>
                      <w:lang w:val="en-US"/>
                    </w:rPr>
                  </w:pPr>
                </w:p>
                <w:p w:rsidR="00A04D53" w:rsidRPr="00BC1C95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3"/>
                      <w:szCs w:val="13"/>
                      <w:highlight w:val="yellow"/>
                    </w:rPr>
                  </w:pPr>
                  <w:r w:rsidRPr="00BC1C95">
                    <w:rPr>
                      <w:rFonts w:ascii="Arial" w:hAnsi="Arial" w:cs="Arial"/>
                      <w:sz w:val="13"/>
                      <w:szCs w:val="13"/>
                      <w:highlight w:val="yellow"/>
                    </w:rPr>
                    <w:t>134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Pr="00BC1C95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3"/>
                      <w:szCs w:val="13"/>
                      <w:highlight w:val="yellow"/>
                    </w:rPr>
                  </w:pPr>
                  <w:r w:rsidRPr="00BC1C95">
                    <w:rPr>
                      <w:rFonts w:ascii="Arial" w:hAnsi="Arial" w:cs="Arial"/>
                      <w:sz w:val="13"/>
                      <w:szCs w:val="13"/>
                      <w:highlight w:val="yellow"/>
                    </w:rPr>
                    <w:t>…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Pr="00BC1C95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3"/>
                      <w:szCs w:val="13"/>
                      <w:highlight w:val="yellow"/>
                      <w:lang w:val="en-US"/>
                    </w:rPr>
                  </w:pPr>
                </w:p>
                <w:p w:rsidR="00A04D53" w:rsidRPr="00BC1C95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3"/>
                      <w:szCs w:val="13"/>
                      <w:highlight w:val="yellow"/>
                    </w:rPr>
                  </w:pPr>
                  <w:r w:rsidRPr="00BC1C95">
                    <w:rPr>
                      <w:rFonts w:ascii="Arial" w:hAnsi="Arial" w:cs="Arial"/>
                      <w:sz w:val="13"/>
                      <w:szCs w:val="13"/>
                      <w:highlight w:val="yellow"/>
                    </w:rPr>
                    <w:t>140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3"/>
                      <w:szCs w:val="13"/>
                    </w:rPr>
                  </w:pPr>
                  <w:r w:rsidRPr="00BC1C95">
                    <w:rPr>
                      <w:rFonts w:ascii="Arial" w:hAnsi="Arial" w:cs="Arial"/>
                      <w:sz w:val="13"/>
                      <w:szCs w:val="13"/>
                      <w:highlight w:val="yellow"/>
                    </w:rPr>
                    <w:t>…</w:t>
                  </w:r>
                </w:p>
              </w:tc>
              <w:tc>
                <w:tcPr>
                  <w:tcW w:w="43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3"/>
                      <w:szCs w:val="13"/>
                    </w:rPr>
                  </w:pPr>
                </w:p>
              </w:tc>
              <w:tc>
                <w:tcPr>
                  <w:tcW w:w="43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3"/>
                      <w:szCs w:val="13"/>
                    </w:rPr>
                  </w:pPr>
                </w:p>
              </w:tc>
              <w:tc>
                <w:tcPr>
                  <w:tcW w:w="43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3"/>
                      <w:szCs w:val="13"/>
                    </w:rPr>
                  </w:pPr>
                </w:p>
              </w:tc>
              <w:tc>
                <w:tcPr>
                  <w:tcW w:w="43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3"/>
                      <w:szCs w:val="13"/>
                    </w:rPr>
                  </w:pPr>
                </w:p>
              </w:tc>
              <w:tc>
                <w:tcPr>
                  <w:tcW w:w="43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3"/>
                      <w:szCs w:val="13"/>
                    </w:rPr>
                  </w:pPr>
                </w:p>
              </w:tc>
              <w:tc>
                <w:tcPr>
                  <w:tcW w:w="43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3"/>
                      <w:szCs w:val="13"/>
                    </w:rPr>
                  </w:pPr>
                </w:p>
              </w:tc>
              <w:tc>
                <w:tcPr>
                  <w:tcW w:w="43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3"/>
                      <w:szCs w:val="13"/>
                    </w:rPr>
                  </w:pPr>
                </w:p>
              </w:tc>
              <w:tc>
                <w:tcPr>
                  <w:tcW w:w="50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3"/>
                      <w:szCs w:val="13"/>
                    </w:rPr>
                  </w:pPr>
                </w:p>
              </w:tc>
              <w:tc>
                <w:tcPr>
                  <w:tcW w:w="87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04D53" w:rsidRDefault="00A04D53">
                  <w:pPr>
                    <w:tabs>
                      <w:tab w:val="left" w:pos="284"/>
                    </w:tabs>
                    <w:jc w:val="center"/>
                    <w:rPr>
                      <w:rFonts w:ascii="Arial" w:hAnsi="Arial" w:cs="Arial"/>
                      <w:sz w:val="13"/>
                      <w:szCs w:val="13"/>
                    </w:rPr>
                  </w:pPr>
                </w:p>
              </w:tc>
            </w:tr>
          </w:tbl>
          <w:p w:rsidR="00A04D53" w:rsidRDefault="00A04D53">
            <w:pPr>
              <w:tabs>
                <w:tab w:val="left" w:pos="0"/>
                <w:tab w:val="left" w:pos="567"/>
              </w:tabs>
              <w:suppressAutoHyphens/>
              <w:jc w:val="both"/>
              <w:rPr>
                <w:rFonts w:ascii="Arial" w:hAnsi="Arial" w:cs="Arial"/>
                <w:sz w:val="16"/>
                <w:szCs w:val="16"/>
                <w:lang w:val="en-US" w:eastAsia="ar-SA"/>
              </w:rPr>
            </w:pPr>
          </w:p>
          <w:p w:rsidR="00A04D53" w:rsidRDefault="00A04D53">
            <w:pPr>
              <w:tabs>
                <w:tab w:val="left" w:pos="0"/>
                <w:tab w:val="left" w:pos="567"/>
              </w:tabs>
              <w:suppressAutoHyphens/>
              <w:jc w:val="both"/>
              <w:rPr>
                <w:rFonts w:ascii="Arial" w:hAnsi="Arial" w:cs="Arial"/>
                <w:sz w:val="16"/>
                <w:szCs w:val="16"/>
                <w:lang w:val="en-US" w:eastAsia="ar-SA"/>
              </w:rPr>
            </w:pPr>
          </w:p>
        </w:tc>
      </w:tr>
    </w:tbl>
    <w:p w:rsidR="00A04D53" w:rsidRPr="00E221E5" w:rsidRDefault="00A04D53" w:rsidP="008E4616">
      <w:pPr>
        <w:rPr>
          <w:rFonts w:ascii="Arial" w:hAnsi="Arial" w:cs="Arial"/>
          <w:b/>
          <w:szCs w:val="24"/>
          <w:u w:val="single"/>
        </w:rPr>
      </w:pPr>
    </w:p>
    <w:p w:rsidR="00A04D53" w:rsidRDefault="00A04D53" w:rsidP="008E4616">
      <w:pPr>
        <w:rPr>
          <w:rFonts w:ascii="Arial" w:hAnsi="Arial" w:cs="Arial"/>
          <w:b/>
          <w:szCs w:val="24"/>
          <w:u w:val="single"/>
        </w:rPr>
      </w:pPr>
      <w:r w:rsidRPr="00C90FBC">
        <w:rPr>
          <w:rFonts w:ascii="Arial" w:hAnsi="Arial" w:cs="Arial"/>
          <w:b/>
          <w:szCs w:val="24"/>
          <w:u w:val="single"/>
        </w:rPr>
        <w:t>ΕΜΠΕΙΡΙΑ</w:t>
      </w:r>
    </w:p>
    <w:p w:rsidR="00A04D53" w:rsidRDefault="00A04D53" w:rsidP="008E4616">
      <w:pPr>
        <w:rPr>
          <w:rFonts w:ascii="Arial" w:hAnsi="Arial" w:cs="Arial"/>
          <w:b/>
          <w:szCs w:val="24"/>
          <w:u w:val="single"/>
        </w:rPr>
      </w:pPr>
    </w:p>
    <w:p w:rsidR="00A04D53" w:rsidRPr="00FC1F6A" w:rsidRDefault="00A04D53" w:rsidP="00E83CE3">
      <w:pPr>
        <w:tabs>
          <w:tab w:val="left" w:pos="426"/>
          <w:tab w:val="left" w:pos="567"/>
        </w:tabs>
        <w:spacing w:before="120" w:after="120"/>
        <w:ind w:right="-425"/>
        <w:jc w:val="both"/>
        <w:rPr>
          <w:rFonts w:ascii="Arial" w:hAnsi="Arial" w:cs="Arial"/>
          <w:b/>
          <w:szCs w:val="24"/>
        </w:rPr>
      </w:pPr>
      <w:r w:rsidRPr="00990F73">
        <w:rPr>
          <w:rFonts w:ascii="Arial" w:hAnsi="Arial" w:cs="Arial"/>
          <w:b/>
          <w:szCs w:val="24"/>
        </w:rPr>
        <w:t xml:space="preserve">ΒΑΘΜΟΛΟΓΟΥΜΕΝΗ ΕΜΠΕΙΡΙΑ </w:t>
      </w:r>
      <w:r w:rsidRPr="00F82E6C">
        <w:rPr>
          <w:rFonts w:ascii="Arial" w:hAnsi="Arial" w:cs="Arial"/>
          <w:b/>
          <w:szCs w:val="24"/>
        </w:rPr>
        <w:t>ΥΠΟΨΗΦΙΩΝ ΚΑΤΗΓΟΡΙΑΣ ΚΑΙ ΕΙΔΙΚΟΤΗΤΩΝ</w:t>
      </w:r>
      <w:r>
        <w:rPr>
          <w:rFonts w:ascii="Arial" w:hAnsi="Arial" w:cs="Arial"/>
          <w:b/>
          <w:szCs w:val="24"/>
        </w:rPr>
        <w:t xml:space="preserve"> </w:t>
      </w:r>
      <w:r w:rsidRPr="007D25B5">
        <w:rPr>
          <w:rFonts w:ascii="Arial" w:hAnsi="Arial" w:cs="Arial"/>
          <w:b/>
          <w:szCs w:val="24"/>
        </w:rPr>
        <w:t xml:space="preserve"> ΔΕ</w:t>
      </w:r>
    </w:p>
    <w:p w:rsidR="00A04D53" w:rsidRPr="00FC1F6A" w:rsidRDefault="00A04D53" w:rsidP="00FC1F6A">
      <w:pPr>
        <w:tabs>
          <w:tab w:val="left" w:pos="426"/>
          <w:tab w:val="left" w:pos="567"/>
        </w:tabs>
        <w:spacing w:before="120" w:after="120"/>
        <w:ind w:right="-425"/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FC1F6A">
        <w:rPr>
          <w:rFonts w:ascii="Arial" w:hAnsi="Arial" w:cs="Arial"/>
          <w:b/>
          <w:sz w:val="22"/>
          <w:szCs w:val="22"/>
          <w:u w:val="single"/>
        </w:rPr>
        <w:t>(ΚΩΔΙΚΟΙ ΘΕΣΕΩΝ:</w:t>
      </w:r>
      <w:r>
        <w:rPr>
          <w:rFonts w:ascii="Arial" w:hAnsi="Arial" w:cs="Arial"/>
          <w:b/>
          <w:sz w:val="22"/>
          <w:szCs w:val="22"/>
          <w:u w:val="single"/>
          <w:lang w:val="en-US"/>
        </w:rPr>
        <w:t xml:space="preserve"> 201</w:t>
      </w:r>
      <w:r w:rsidRPr="00FC1F6A">
        <w:rPr>
          <w:rFonts w:ascii="Arial" w:hAnsi="Arial" w:cs="Arial"/>
          <w:b/>
          <w:sz w:val="22"/>
          <w:szCs w:val="22"/>
          <w:u w:val="single"/>
        </w:rPr>
        <w:t>,</w:t>
      </w:r>
      <w:r>
        <w:rPr>
          <w:rFonts w:ascii="Arial" w:hAnsi="Arial" w:cs="Arial"/>
          <w:b/>
          <w:sz w:val="22"/>
          <w:szCs w:val="22"/>
          <w:u w:val="single"/>
          <w:lang w:val="en-US"/>
        </w:rPr>
        <w:t xml:space="preserve"> 202</w:t>
      </w:r>
      <w:r w:rsidRPr="00FC1F6A">
        <w:rPr>
          <w:rFonts w:ascii="Arial" w:hAnsi="Arial" w:cs="Arial"/>
          <w:b/>
          <w:sz w:val="22"/>
          <w:szCs w:val="22"/>
          <w:u w:val="single"/>
        </w:rPr>
        <w:t>,</w:t>
      </w:r>
      <w:r>
        <w:rPr>
          <w:rFonts w:ascii="Arial" w:hAnsi="Arial" w:cs="Arial"/>
          <w:b/>
          <w:sz w:val="22"/>
          <w:szCs w:val="22"/>
          <w:u w:val="single"/>
          <w:lang w:val="en-US"/>
        </w:rPr>
        <w:t xml:space="preserve"> 203</w:t>
      </w:r>
      <w:r w:rsidRPr="00FC1F6A">
        <w:rPr>
          <w:rFonts w:ascii="Arial" w:hAnsi="Arial" w:cs="Arial"/>
          <w:b/>
          <w:sz w:val="22"/>
          <w:szCs w:val="22"/>
          <w:u w:val="single"/>
        </w:rPr>
        <w:t>,</w:t>
      </w:r>
      <w:r>
        <w:rPr>
          <w:rFonts w:ascii="Arial" w:hAnsi="Arial" w:cs="Arial"/>
          <w:b/>
          <w:sz w:val="22"/>
          <w:szCs w:val="22"/>
          <w:u w:val="single"/>
          <w:lang w:val="en-US"/>
        </w:rPr>
        <w:t xml:space="preserve"> 204</w:t>
      </w:r>
      <w:r>
        <w:rPr>
          <w:rFonts w:ascii="Arial" w:hAnsi="Arial" w:cs="Arial"/>
          <w:b/>
          <w:sz w:val="22"/>
          <w:szCs w:val="22"/>
          <w:u w:val="single"/>
        </w:rPr>
        <w:t>,</w:t>
      </w:r>
      <w:r>
        <w:rPr>
          <w:rFonts w:ascii="Arial" w:hAnsi="Arial" w:cs="Arial"/>
          <w:b/>
          <w:sz w:val="22"/>
          <w:szCs w:val="22"/>
          <w:u w:val="single"/>
          <w:lang w:val="en-US"/>
        </w:rPr>
        <w:t xml:space="preserve">205 </w:t>
      </w:r>
      <w:r w:rsidRPr="00FC1F6A">
        <w:rPr>
          <w:rFonts w:ascii="Arial" w:hAnsi="Arial" w:cs="Arial"/>
          <w:b/>
          <w:sz w:val="22"/>
          <w:szCs w:val="22"/>
          <w:u w:val="single"/>
        </w:rPr>
        <w:t>&amp;</w:t>
      </w:r>
      <w:r>
        <w:rPr>
          <w:rFonts w:ascii="Arial" w:hAnsi="Arial" w:cs="Arial"/>
          <w:b/>
          <w:sz w:val="22"/>
          <w:szCs w:val="22"/>
          <w:u w:val="single"/>
          <w:lang w:val="en-US"/>
        </w:rPr>
        <w:t xml:space="preserve"> 206</w:t>
      </w:r>
      <w:r w:rsidRPr="00FC1F6A">
        <w:rPr>
          <w:rFonts w:ascii="Arial" w:hAnsi="Arial" w:cs="Arial"/>
          <w:b/>
          <w:sz w:val="22"/>
          <w:szCs w:val="22"/>
          <w:u w:val="single"/>
        </w:rPr>
        <w:t>)</w:t>
      </w:r>
    </w:p>
    <w:tbl>
      <w:tblPr>
        <w:tblW w:w="517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51"/>
        <w:gridCol w:w="7654"/>
      </w:tblGrid>
      <w:tr w:rsidR="00A04D53" w:rsidRPr="00764B97" w:rsidTr="00BC133B">
        <w:trPr>
          <w:trHeight w:val="924"/>
        </w:trPr>
        <w:tc>
          <w:tcPr>
            <w:tcW w:w="5000" w:type="pct"/>
            <w:gridSpan w:val="2"/>
          </w:tcPr>
          <w:p w:rsidR="00A04D53" w:rsidRDefault="00A04D53" w:rsidP="00764B97">
            <w:pPr>
              <w:tabs>
                <w:tab w:val="left" w:pos="567"/>
              </w:tabs>
              <w:spacing w:before="60"/>
              <w:jc w:val="both"/>
              <w:rPr>
                <w:rFonts w:ascii="Arial" w:hAnsi="Arial" w:cs="Arial"/>
                <w:szCs w:val="24"/>
              </w:rPr>
            </w:pPr>
            <w:r w:rsidRPr="00764B97">
              <w:rPr>
                <w:rFonts w:ascii="Arial" w:hAnsi="Arial" w:cs="Arial"/>
                <w:szCs w:val="24"/>
              </w:rPr>
              <w:t xml:space="preserve">Ως βαθμολογούμενη εμπειρία </w:t>
            </w:r>
            <w:r w:rsidRPr="00764B97">
              <w:rPr>
                <w:rFonts w:ascii="Arial" w:hAnsi="Arial" w:cs="Arial"/>
                <w:b/>
                <w:szCs w:val="24"/>
                <w:u w:val="single"/>
              </w:rPr>
              <w:t>για τους παρακάτω κωδικούς θέσεων</w:t>
            </w:r>
            <w:r w:rsidRPr="00764B97">
              <w:rPr>
                <w:rFonts w:ascii="Arial" w:hAnsi="Arial" w:cs="Arial"/>
                <w:szCs w:val="24"/>
              </w:rPr>
              <w:t xml:space="preserve"> νοείται η απασχόληση με σχέση εργασίας ή σύμβαση έργου στο δημόσιο ή ιδιωτικό τομέα ή άσκηση επαγγέλματος σε καθήκοντα ή έργα </w:t>
            </w:r>
            <w:r w:rsidRPr="00764B97">
              <w:rPr>
                <w:rFonts w:ascii="Arial" w:hAnsi="Arial" w:cs="Arial"/>
                <w:b/>
                <w:szCs w:val="24"/>
              </w:rPr>
              <w:t>συναφή με το αντικείμενο των προς πλήρωση θέσεων</w:t>
            </w:r>
            <w:r w:rsidRPr="00764B97">
              <w:rPr>
                <w:rFonts w:ascii="Arial" w:hAnsi="Arial" w:cs="Arial"/>
                <w:szCs w:val="24"/>
              </w:rPr>
              <w:t>.</w:t>
            </w:r>
          </w:p>
          <w:p w:rsidR="00A04D53" w:rsidRPr="00764B97" w:rsidRDefault="00A04D53" w:rsidP="00515C48">
            <w:pPr>
              <w:pStyle w:val="Default"/>
              <w:jc w:val="both"/>
              <w:rPr>
                <w:rFonts w:ascii="Arial" w:hAnsi="Arial" w:cs="Arial"/>
              </w:rPr>
            </w:pPr>
          </w:p>
        </w:tc>
      </w:tr>
      <w:tr w:rsidR="00A04D53" w:rsidRPr="00764B97" w:rsidTr="00BC133B">
        <w:trPr>
          <w:trHeight w:val="413"/>
        </w:trPr>
        <w:tc>
          <w:tcPr>
            <w:tcW w:w="1250" w:type="pct"/>
            <w:shd w:val="clear" w:color="auto" w:fill="E5FFFF"/>
            <w:vAlign w:val="center"/>
          </w:tcPr>
          <w:p w:rsidR="00A04D53" w:rsidRPr="00764B97" w:rsidRDefault="00A04D53" w:rsidP="00764B97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 w:val="20"/>
              </w:rPr>
            </w:pPr>
            <w:r w:rsidRPr="00764B97">
              <w:rPr>
                <w:rFonts w:ascii="Arial" w:hAnsi="Arial" w:cs="Arial"/>
                <w:b/>
                <w:sz w:val="20"/>
              </w:rPr>
              <w:t>ΚΩΔΙΚΟΣ ΘΕΣΕΩΝ</w:t>
            </w:r>
          </w:p>
        </w:tc>
        <w:tc>
          <w:tcPr>
            <w:tcW w:w="3750" w:type="pct"/>
            <w:shd w:val="clear" w:color="auto" w:fill="E5FFFF"/>
            <w:vAlign w:val="center"/>
          </w:tcPr>
          <w:p w:rsidR="00A04D53" w:rsidRPr="00764B97" w:rsidRDefault="00A04D53" w:rsidP="00764B97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 w:val="20"/>
              </w:rPr>
            </w:pPr>
            <w:r w:rsidRPr="00764B97">
              <w:rPr>
                <w:rFonts w:ascii="Arial" w:hAnsi="Arial" w:cs="Arial"/>
                <w:b/>
                <w:sz w:val="20"/>
              </w:rPr>
              <w:t>ΕΜΠΕΙΡΙΑ ΚΑΙ ΤΡΟΠΟΣ ΑΠΟΔΕΙΞΗΣ</w:t>
            </w:r>
          </w:p>
        </w:tc>
      </w:tr>
      <w:tr w:rsidR="00A04D53" w:rsidRPr="00764B97" w:rsidTr="00BC133B">
        <w:trPr>
          <w:trHeight w:val="1882"/>
        </w:trPr>
        <w:tc>
          <w:tcPr>
            <w:tcW w:w="1250" w:type="pct"/>
            <w:vAlign w:val="center"/>
          </w:tcPr>
          <w:p w:rsidR="00A04D53" w:rsidRPr="00764B97" w:rsidRDefault="00A04D53" w:rsidP="00764B97">
            <w:pPr>
              <w:tabs>
                <w:tab w:val="left" w:pos="567"/>
              </w:tabs>
              <w:spacing w:line="280" w:lineRule="exact"/>
              <w:jc w:val="center"/>
              <w:rPr>
                <w:rFonts w:ascii="Arial" w:hAnsi="Arial" w:cs="Arial"/>
                <w:b/>
                <w:szCs w:val="22"/>
              </w:rPr>
            </w:pPr>
          </w:p>
          <w:p w:rsidR="00A04D53" w:rsidRDefault="00A04D53" w:rsidP="00764B97">
            <w:pPr>
              <w:tabs>
                <w:tab w:val="left" w:pos="567"/>
              </w:tabs>
              <w:spacing w:line="280" w:lineRule="exact"/>
              <w:jc w:val="center"/>
              <w:rPr>
                <w:rFonts w:ascii="Arial" w:hAnsi="Arial" w:cs="Arial"/>
                <w:b/>
                <w:szCs w:val="22"/>
              </w:rPr>
            </w:pPr>
          </w:p>
          <w:p w:rsidR="00A04D53" w:rsidRPr="00764B97" w:rsidRDefault="00A04D53" w:rsidP="00764B97">
            <w:pPr>
              <w:tabs>
                <w:tab w:val="left" w:pos="567"/>
              </w:tabs>
              <w:spacing w:line="280" w:lineRule="exact"/>
              <w:jc w:val="center"/>
              <w:rPr>
                <w:rFonts w:ascii="Arial" w:hAnsi="Arial" w:cs="Arial"/>
                <w:b/>
                <w:szCs w:val="22"/>
                <w:lang w:val="en-US"/>
              </w:rPr>
            </w:pPr>
            <w:r w:rsidRPr="00764B97">
              <w:rPr>
                <w:rFonts w:ascii="Arial" w:hAnsi="Arial" w:cs="Arial"/>
                <w:b/>
                <w:sz w:val="22"/>
                <w:szCs w:val="22"/>
              </w:rPr>
              <w:t>201</w:t>
            </w:r>
            <w:r>
              <w:rPr>
                <w:rFonts w:ascii="Arial" w:hAnsi="Arial" w:cs="Arial"/>
                <w:b/>
                <w:sz w:val="22"/>
                <w:szCs w:val="22"/>
              </w:rPr>
              <w:t>, 202, 203 &amp; 205</w:t>
            </w:r>
          </w:p>
          <w:p w:rsidR="00A04D53" w:rsidRPr="00764B97" w:rsidRDefault="00A04D53" w:rsidP="00764B97">
            <w:pPr>
              <w:tabs>
                <w:tab w:val="left" w:pos="567"/>
              </w:tabs>
              <w:spacing w:line="280" w:lineRule="exact"/>
              <w:jc w:val="center"/>
              <w:rPr>
                <w:rFonts w:ascii="Arial" w:hAnsi="Arial" w:cs="Arial"/>
                <w:b/>
                <w:szCs w:val="22"/>
                <w:lang w:val="en-US"/>
              </w:rPr>
            </w:pPr>
          </w:p>
          <w:p w:rsidR="00A04D53" w:rsidRPr="00764B97" w:rsidRDefault="00A04D53" w:rsidP="00764B97">
            <w:pPr>
              <w:tabs>
                <w:tab w:val="left" w:pos="567"/>
              </w:tabs>
              <w:spacing w:line="280" w:lineRule="exact"/>
              <w:jc w:val="center"/>
              <w:rPr>
                <w:rFonts w:ascii="Arial" w:hAnsi="Arial" w:cs="Arial"/>
                <w:b/>
                <w:szCs w:val="22"/>
                <w:lang w:val="en-US"/>
              </w:rPr>
            </w:pPr>
          </w:p>
          <w:p w:rsidR="00A04D53" w:rsidRPr="00764B97" w:rsidRDefault="00A04D53" w:rsidP="00764B97">
            <w:pPr>
              <w:tabs>
                <w:tab w:val="left" w:pos="567"/>
              </w:tabs>
              <w:spacing w:line="280" w:lineRule="exact"/>
              <w:jc w:val="center"/>
              <w:rPr>
                <w:rFonts w:ascii="Arial" w:hAnsi="Arial" w:cs="Arial"/>
                <w:b/>
                <w:szCs w:val="22"/>
                <w:lang w:val="en-US"/>
              </w:rPr>
            </w:pPr>
          </w:p>
        </w:tc>
        <w:tc>
          <w:tcPr>
            <w:tcW w:w="3750" w:type="pct"/>
          </w:tcPr>
          <w:p w:rsidR="00A04D53" w:rsidRDefault="00A04D53" w:rsidP="00C50FAF">
            <w:pPr>
              <w:tabs>
                <w:tab w:val="left" w:pos="567"/>
              </w:tabs>
              <w:spacing w:after="40" w:line="260" w:lineRule="exact"/>
              <w:ind w:left="35" w:right="113"/>
              <w:jc w:val="both"/>
              <w:rPr>
                <w:rFonts w:ascii="Arial" w:hAnsi="Arial" w:cs="Arial"/>
                <w:szCs w:val="22"/>
              </w:rPr>
            </w:pPr>
            <w:r w:rsidRPr="00306A52">
              <w:rPr>
                <w:rFonts w:ascii="Arial" w:hAnsi="Arial" w:cs="Arial"/>
                <w:sz w:val="22"/>
                <w:szCs w:val="22"/>
              </w:rPr>
              <w:t xml:space="preserve">Η εμπειρία λαμβάνεται υπόψη </w:t>
            </w:r>
            <w:r w:rsidRPr="00306A52">
              <w:rPr>
                <w:rFonts w:ascii="Arial" w:hAnsi="Arial" w:cs="Arial"/>
                <w:b/>
                <w:sz w:val="22"/>
                <w:szCs w:val="22"/>
              </w:rPr>
              <w:t>μετά την απόκτηση</w:t>
            </w:r>
            <w:r w:rsidRPr="00306A52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306A52">
              <w:rPr>
                <w:rFonts w:ascii="Arial" w:hAnsi="Arial" w:cs="Arial"/>
                <w:b/>
                <w:sz w:val="22"/>
                <w:szCs w:val="22"/>
              </w:rPr>
              <w:t>της</w:t>
            </w:r>
            <w:r w:rsidRPr="00306A52">
              <w:rPr>
                <w:rFonts w:ascii="Arial" w:hAnsi="Arial" w:cs="Arial"/>
                <w:sz w:val="22"/>
                <w:szCs w:val="22"/>
              </w:rPr>
              <w:t xml:space="preserve"> ζητούμενης</w:t>
            </w:r>
            <w:r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Pr="00306A52">
              <w:rPr>
                <w:rFonts w:ascii="Arial" w:hAnsi="Arial" w:cs="Arial"/>
                <w:b/>
                <w:sz w:val="22"/>
                <w:szCs w:val="22"/>
                <w:u w:val="single"/>
              </w:rPr>
              <w:t>κατά περίπτωση</w:t>
            </w:r>
            <w:r>
              <w:rPr>
                <w:rFonts w:ascii="Arial" w:hAnsi="Arial" w:cs="Arial"/>
                <w:sz w:val="22"/>
                <w:szCs w:val="22"/>
              </w:rPr>
              <w:t xml:space="preserve">, από την παρούσα Ανακοίνωση </w:t>
            </w:r>
            <w:r w:rsidRPr="00306A52">
              <w:rPr>
                <w:rFonts w:ascii="Arial" w:hAnsi="Arial" w:cs="Arial"/>
                <w:b/>
                <w:sz w:val="22"/>
                <w:szCs w:val="22"/>
              </w:rPr>
              <w:t>άδειας άσκησης επαγγέλματος ή βεβαίωσης αναγγελίας ή άλλης επαγγελματικής άδειας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  <w:r w:rsidRPr="00306A52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A04D53" w:rsidRDefault="00A04D53" w:rsidP="000162CF">
            <w:pPr>
              <w:tabs>
                <w:tab w:val="left" w:pos="567"/>
              </w:tabs>
              <w:spacing w:before="120" w:after="120" w:line="280" w:lineRule="exact"/>
              <w:ind w:left="35" w:right="34"/>
              <w:jc w:val="both"/>
              <w:rPr>
                <w:rFonts w:ascii="Arial" w:hAnsi="Arial" w:cs="Arial"/>
                <w:b/>
                <w:szCs w:val="22"/>
              </w:rPr>
            </w:pPr>
            <w:r w:rsidRPr="000162CF">
              <w:rPr>
                <w:rFonts w:ascii="Arial" w:hAnsi="Arial" w:cs="Arial"/>
                <w:sz w:val="22"/>
                <w:szCs w:val="22"/>
                <w:highlight w:val="yellow"/>
                <w:u w:val="single"/>
              </w:rPr>
              <w:t xml:space="preserve">Για τις  επαγγελματικές άδειες </w:t>
            </w:r>
            <w:r w:rsidRPr="000162CF">
              <w:rPr>
                <w:rFonts w:ascii="Arial" w:hAnsi="Arial" w:cs="Arial"/>
                <w:b/>
                <w:sz w:val="22"/>
                <w:szCs w:val="22"/>
                <w:highlight w:val="yellow"/>
                <w:u w:val="single"/>
              </w:rPr>
              <w:t>ή</w:t>
            </w:r>
            <w:r w:rsidRPr="000162CF">
              <w:rPr>
                <w:rFonts w:ascii="Arial" w:hAnsi="Arial" w:cs="Arial"/>
                <w:sz w:val="22"/>
                <w:szCs w:val="22"/>
                <w:highlight w:val="yellow"/>
                <w:u w:val="single"/>
              </w:rPr>
              <w:t xml:space="preserve"> βεβαιώσεις αναγγελίας, που εκδόθηκαν βάσει</w:t>
            </w:r>
            <w:r w:rsidRPr="000162CF">
              <w:rPr>
                <w:rFonts w:ascii="Arial" w:hAnsi="Arial" w:cs="Arial"/>
                <w:sz w:val="22"/>
                <w:szCs w:val="22"/>
                <w:highlight w:val="yellow"/>
              </w:rPr>
              <w:t xml:space="preserve"> των </w:t>
            </w:r>
            <w:r w:rsidRPr="000162CF">
              <w:rPr>
                <w:rFonts w:ascii="Arial" w:hAnsi="Arial" w:cs="Arial"/>
                <w:b/>
                <w:sz w:val="22"/>
                <w:szCs w:val="22"/>
                <w:highlight w:val="yellow"/>
              </w:rPr>
              <w:t xml:space="preserve">Π.Δ.115/2012 ή Π.Δ.108/2013 ή Π.Δ. 112/2012  </w:t>
            </w:r>
            <w:r w:rsidRPr="000162CF">
              <w:rPr>
                <w:rFonts w:ascii="Arial" w:hAnsi="Arial" w:cs="Arial"/>
                <w:sz w:val="22"/>
                <w:szCs w:val="22"/>
                <w:highlight w:val="yellow"/>
                <w:u w:val="single"/>
              </w:rPr>
              <w:t xml:space="preserve">βλέπε </w:t>
            </w:r>
            <w:r w:rsidRPr="000162CF">
              <w:rPr>
                <w:rFonts w:ascii="Arial" w:hAnsi="Arial" w:cs="Arial"/>
                <w:b/>
                <w:sz w:val="22"/>
                <w:szCs w:val="22"/>
                <w:highlight w:val="yellow"/>
                <w:u w:val="single"/>
              </w:rPr>
              <w:t>σχετική  Επισήμανση στα αντίστοιχα  Προσόντα του ΠΙΝΑΚΑ Β: ΑΠΑΙΤΟΥΜΕΝΑ ΠΡΟΣΟΝΤΑ (ανά κωδικό θέσης</w:t>
            </w:r>
            <w:r w:rsidRPr="000162CF">
              <w:rPr>
                <w:rFonts w:ascii="Arial" w:hAnsi="Arial" w:cs="Arial"/>
                <w:b/>
                <w:sz w:val="22"/>
                <w:szCs w:val="22"/>
                <w:highlight w:val="yellow"/>
              </w:rPr>
              <w:t>).</w:t>
            </w:r>
          </w:p>
          <w:p w:rsidR="00A04D53" w:rsidRPr="00C45097" w:rsidRDefault="00A04D53" w:rsidP="00C50FAF">
            <w:pPr>
              <w:tabs>
                <w:tab w:val="left" w:pos="567"/>
              </w:tabs>
              <w:spacing w:after="40" w:line="260" w:lineRule="exact"/>
              <w:ind w:left="35" w:right="113"/>
              <w:jc w:val="both"/>
              <w:rPr>
                <w:rFonts w:ascii="Arial" w:hAnsi="Arial" w:cs="Arial"/>
                <w:szCs w:val="22"/>
              </w:rPr>
            </w:pPr>
            <w:r w:rsidRPr="00816853">
              <w:rPr>
                <w:rFonts w:ascii="Arial" w:hAnsi="Arial" w:cs="Arial"/>
                <w:sz w:val="22"/>
                <w:szCs w:val="22"/>
              </w:rPr>
              <w:t xml:space="preserve">Για την απόδειξη της εμπειρίας αυτής βλ. δικαιολογητικά </w:t>
            </w:r>
            <w:r w:rsidRPr="00816853">
              <w:rPr>
                <w:rFonts w:ascii="Arial" w:hAnsi="Arial" w:cs="Arial"/>
                <w:b/>
                <w:sz w:val="22"/>
                <w:szCs w:val="22"/>
              </w:rPr>
              <w:t>περίπτωση Α(1)</w:t>
            </w:r>
            <w:r w:rsidRPr="0081685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16853">
              <w:rPr>
                <w:rFonts w:ascii="Arial" w:hAnsi="Arial" w:cs="Arial"/>
                <w:b/>
                <w:sz w:val="22"/>
                <w:szCs w:val="22"/>
              </w:rPr>
              <w:t>ή Ειδικές περιπτώσεις απόδειξης εμπειρίας</w:t>
            </w:r>
            <w:r w:rsidRPr="00816853">
              <w:rPr>
                <w:rFonts w:ascii="Arial" w:hAnsi="Arial" w:cs="Arial"/>
                <w:sz w:val="22"/>
                <w:szCs w:val="22"/>
              </w:rPr>
              <w:t xml:space="preserve"> του Παραρτήματος Ανακοινώσεων Συμβάσεων Εργασίας Ορισμένου Χρόνου </w:t>
            </w:r>
            <w:r w:rsidRPr="00816853">
              <w:rPr>
                <w:rFonts w:ascii="Arial" w:hAnsi="Arial" w:cs="Arial"/>
                <w:b/>
                <w:sz w:val="22"/>
                <w:szCs w:val="22"/>
              </w:rPr>
              <w:t>(ΣΟΧ/ΔΕΗ)</w:t>
            </w:r>
            <w:r w:rsidRPr="00816853">
              <w:rPr>
                <w:rFonts w:ascii="Arial" w:hAnsi="Arial" w:cs="Arial"/>
                <w:sz w:val="22"/>
                <w:szCs w:val="22"/>
              </w:rPr>
              <w:t xml:space="preserve"> - ΚΕΦΑΛΑΙΟ </w:t>
            </w:r>
            <w:r w:rsidRPr="00816853">
              <w:rPr>
                <w:rFonts w:ascii="Arial" w:hAnsi="Arial" w:cs="Arial"/>
                <w:bCs/>
                <w:sz w:val="22"/>
                <w:szCs w:val="22"/>
                <w:lang w:val="en-US"/>
              </w:rPr>
              <w:t>I</w:t>
            </w:r>
            <w:r w:rsidRPr="00816853">
              <w:rPr>
                <w:rFonts w:ascii="Arial" w:hAnsi="Arial" w:cs="Arial"/>
                <w:bCs/>
                <w:sz w:val="22"/>
                <w:szCs w:val="22"/>
              </w:rPr>
              <w:t>Ι.</w:t>
            </w:r>
            <w:r w:rsidRPr="00816853">
              <w:rPr>
                <w:rFonts w:ascii="Arial" w:hAnsi="Arial" w:cs="Arial"/>
                <w:sz w:val="22"/>
                <w:szCs w:val="22"/>
              </w:rPr>
              <w:t xml:space="preserve">, στοιχείο </w:t>
            </w:r>
            <w:r w:rsidRPr="00816853">
              <w:rPr>
                <w:rFonts w:ascii="Arial" w:hAnsi="Arial" w:cs="Arial"/>
                <w:b/>
                <w:sz w:val="22"/>
                <w:szCs w:val="22"/>
              </w:rPr>
              <w:t>17.</w:t>
            </w:r>
            <w:r w:rsidRPr="00816853">
              <w:rPr>
                <w:rFonts w:ascii="Arial" w:hAnsi="Arial" w:cs="Arial"/>
                <w:sz w:val="22"/>
                <w:szCs w:val="22"/>
              </w:rPr>
              <w:t> Πιστοποιητικά απόδειξης εμπειρίας.</w:t>
            </w:r>
          </w:p>
        </w:tc>
      </w:tr>
      <w:tr w:rsidR="00A04D53" w:rsidRPr="00764B97" w:rsidTr="00BC133B">
        <w:trPr>
          <w:trHeight w:val="1882"/>
        </w:trPr>
        <w:tc>
          <w:tcPr>
            <w:tcW w:w="1250" w:type="pct"/>
            <w:vAlign w:val="center"/>
          </w:tcPr>
          <w:p w:rsidR="00A04D53" w:rsidRDefault="00A04D53" w:rsidP="00764B97">
            <w:pPr>
              <w:tabs>
                <w:tab w:val="left" w:pos="567"/>
              </w:tabs>
              <w:spacing w:line="280" w:lineRule="exact"/>
              <w:jc w:val="center"/>
              <w:rPr>
                <w:rFonts w:ascii="Arial" w:hAnsi="Arial" w:cs="Arial"/>
                <w:b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204</w:t>
            </w:r>
          </w:p>
        </w:tc>
        <w:tc>
          <w:tcPr>
            <w:tcW w:w="3750" w:type="pct"/>
          </w:tcPr>
          <w:p w:rsidR="00A04D53" w:rsidRPr="00696959" w:rsidRDefault="00A04D53" w:rsidP="00C50FAF">
            <w:pPr>
              <w:pStyle w:val="Default"/>
              <w:spacing w:after="40" w:line="260" w:lineRule="exact"/>
              <w:ind w:left="35" w:right="113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8517E3">
              <w:rPr>
                <w:rFonts w:ascii="Arial" w:hAnsi="Arial" w:cs="Arial"/>
                <w:sz w:val="22"/>
                <w:szCs w:val="22"/>
              </w:rPr>
              <w:t xml:space="preserve">Η εμπειρία λαμβάνεται υπόψη </w:t>
            </w:r>
            <w:r w:rsidRPr="008517E3">
              <w:rPr>
                <w:rFonts w:ascii="Arial" w:hAnsi="Arial" w:cs="Arial"/>
                <w:b/>
                <w:sz w:val="22"/>
                <w:szCs w:val="22"/>
              </w:rPr>
              <w:t>μετά την απόκτηση</w:t>
            </w:r>
            <w:r w:rsidRPr="008517E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C50FAF">
              <w:rPr>
                <w:rFonts w:ascii="Arial" w:hAnsi="Arial" w:cs="Arial"/>
                <w:sz w:val="22"/>
                <w:szCs w:val="22"/>
                <w:highlight w:val="yellow"/>
              </w:rPr>
              <w:t xml:space="preserve">των ζητούμενων από την παρούσα ανακοίνωση </w:t>
            </w:r>
            <w:r w:rsidRPr="00C50FAF">
              <w:rPr>
                <w:rFonts w:ascii="Arial" w:hAnsi="Arial" w:cs="Arial"/>
                <w:b/>
                <w:sz w:val="22"/>
                <w:szCs w:val="22"/>
                <w:highlight w:val="yellow"/>
              </w:rPr>
              <w:t xml:space="preserve">άδειων οδήγησης αυτοκινήτου </w:t>
            </w:r>
            <w:r w:rsidRPr="00C50FAF">
              <w:rPr>
                <w:rFonts w:ascii="Arial" w:hAnsi="Arial" w:cs="Arial"/>
                <w:b/>
                <w:bCs/>
                <w:sz w:val="22"/>
                <w:szCs w:val="22"/>
                <w:highlight w:val="yellow"/>
              </w:rPr>
              <w:t>Γ΄(</w:t>
            </w:r>
            <w:r w:rsidRPr="00C50FAF">
              <w:rPr>
                <w:rFonts w:ascii="Arial" w:hAnsi="Arial" w:cs="Arial"/>
                <w:b/>
                <w:bCs/>
                <w:sz w:val="22"/>
                <w:szCs w:val="22"/>
                <w:highlight w:val="yellow"/>
                <w:lang w:val="en-US"/>
              </w:rPr>
              <w:t>C</w:t>
            </w:r>
            <w:r w:rsidRPr="00C50FAF">
              <w:rPr>
                <w:rFonts w:ascii="Arial" w:hAnsi="Arial" w:cs="Arial"/>
                <w:b/>
                <w:bCs/>
                <w:sz w:val="22"/>
                <w:szCs w:val="22"/>
                <w:highlight w:val="yellow"/>
              </w:rPr>
              <w:t xml:space="preserve">) </w:t>
            </w:r>
            <w:r>
              <w:rPr>
                <w:rFonts w:ascii="Arial" w:hAnsi="Arial" w:cs="Arial"/>
                <w:b/>
                <w:bCs/>
                <w:sz w:val="22"/>
                <w:szCs w:val="22"/>
                <w:highlight w:val="yellow"/>
              </w:rPr>
              <w:t>και</w:t>
            </w:r>
            <w:r w:rsidRPr="00C50FAF">
              <w:rPr>
                <w:rFonts w:ascii="Arial" w:hAnsi="Arial" w:cs="Arial"/>
                <w:b/>
                <w:bCs/>
                <w:sz w:val="22"/>
                <w:szCs w:val="22"/>
                <w:highlight w:val="yellow"/>
              </w:rPr>
              <w:t xml:space="preserve"> Δ΄ (</w:t>
            </w:r>
            <w:r w:rsidRPr="00C50FAF">
              <w:rPr>
                <w:rFonts w:ascii="Arial" w:hAnsi="Arial" w:cs="Arial"/>
                <w:b/>
                <w:bCs/>
                <w:sz w:val="22"/>
                <w:szCs w:val="22"/>
                <w:highlight w:val="yellow"/>
                <w:lang w:val="en-US"/>
              </w:rPr>
              <w:t>D</w:t>
            </w:r>
            <w:r w:rsidRPr="00C50FAF">
              <w:rPr>
                <w:rFonts w:ascii="Arial" w:hAnsi="Arial" w:cs="Arial"/>
                <w:b/>
                <w:sz w:val="22"/>
                <w:szCs w:val="22"/>
                <w:highlight w:val="yellow"/>
              </w:rPr>
              <w:t>)</w:t>
            </w:r>
            <w:r w:rsidRPr="00C50FAF">
              <w:rPr>
                <w:rFonts w:ascii="Arial" w:hAnsi="Arial" w:cs="Arial"/>
                <w:sz w:val="22"/>
                <w:szCs w:val="22"/>
                <w:highlight w:val="yellow"/>
              </w:rPr>
              <w:t xml:space="preserve"> </w:t>
            </w:r>
            <w:r w:rsidRPr="00696959">
              <w:rPr>
                <w:rFonts w:ascii="Arial" w:hAnsi="Arial" w:cs="Arial"/>
                <w:b/>
                <w:sz w:val="22"/>
                <w:szCs w:val="22"/>
                <w:highlight w:val="yellow"/>
              </w:rPr>
              <w:t>κατηγορίας.</w:t>
            </w:r>
          </w:p>
          <w:p w:rsidR="00A04D53" w:rsidRPr="00092677" w:rsidRDefault="00A04D53" w:rsidP="00C50FAF">
            <w:pPr>
              <w:autoSpaceDE w:val="0"/>
              <w:autoSpaceDN w:val="0"/>
              <w:adjustRightInd w:val="0"/>
              <w:ind w:left="35"/>
              <w:jc w:val="both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43479A">
              <w:rPr>
                <w:rFonts w:ascii="Arial" w:hAnsi="Arial" w:cs="Arial"/>
                <w:sz w:val="22"/>
                <w:szCs w:val="22"/>
              </w:rPr>
              <w:t xml:space="preserve">Για την απόδειξη της εμπειρίας αυτής βλ. δικαιολογητικά </w:t>
            </w:r>
            <w:r w:rsidRPr="0043479A">
              <w:rPr>
                <w:rFonts w:ascii="Arial" w:hAnsi="Arial" w:cs="Arial"/>
                <w:b/>
                <w:sz w:val="22"/>
                <w:szCs w:val="22"/>
              </w:rPr>
              <w:t>περίπτωση Α(1)</w:t>
            </w:r>
            <w:r w:rsidRPr="0043479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3479A">
              <w:rPr>
                <w:rFonts w:ascii="Arial" w:hAnsi="Arial" w:cs="Arial"/>
                <w:b/>
                <w:sz w:val="22"/>
                <w:szCs w:val="22"/>
              </w:rPr>
              <w:t xml:space="preserve">ή </w:t>
            </w:r>
            <w:r w:rsidRPr="002537F9">
              <w:rPr>
                <w:rFonts w:ascii="Arial" w:hAnsi="Arial" w:cs="Arial"/>
                <w:b/>
                <w:sz w:val="22"/>
                <w:szCs w:val="22"/>
              </w:rPr>
              <w:t>Ειδικές περιπτώσεις απόδειξης εμπειρίας</w:t>
            </w:r>
            <w:r w:rsidRPr="002537F9">
              <w:rPr>
                <w:rFonts w:ascii="Arial" w:hAnsi="Arial" w:cs="Arial"/>
                <w:sz w:val="22"/>
                <w:szCs w:val="22"/>
              </w:rPr>
              <w:t xml:space="preserve"> του Παραρτήματος Ανακοινώσεων Συμβάσεων Εργασίας Ορισμένου Χρόνου </w:t>
            </w:r>
            <w:r w:rsidRPr="002537F9">
              <w:rPr>
                <w:rFonts w:ascii="Arial" w:hAnsi="Arial" w:cs="Arial"/>
                <w:b/>
                <w:sz w:val="22"/>
                <w:szCs w:val="22"/>
              </w:rPr>
              <w:t>(ΣΟΧ/ΔΕΗ)</w:t>
            </w:r>
            <w:r w:rsidRPr="002537F9">
              <w:rPr>
                <w:rFonts w:ascii="Arial" w:hAnsi="Arial" w:cs="Arial"/>
                <w:sz w:val="22"/>
                <w:szCs w:val="22"/>
              </w:rPr>
              <w:t xml:space="preserve"> - ΚΕΦΑΛΑΙΟ </w:t>
            </w:r>
            <w:r w:rsidRPr="002537F9">
              <w:rPr>
                <w:rFonts w:ascii="Arial" w:hAnsi="Arial" w:cs="Arial"/>
                <w:bCs/>
                <w:sz w:val="22"/>
                <w:szCs w:val="22"/>
                <w:lang w:val="en-US"/>
              </w:rPr>
              <w:t>I</w:t>
            </w:r>
            <w:r w:rsidRPr="002537F9">
              <w:rPr>
                <w:rFonts w:ascii="Arial" w:hAnsi="Arial" w:cs="Arial"/>
                <w:bCs/>
                <w:sz w:val="22"/>
                <w:szCs w:val="22"/>
              </w:rPr>
              <w:t>Ι.</w:t>
            </w:r>
            <w:r w:rsidRPr="002537F9">
              <w:rPr>
                <w:rFonts w:ascii="Arial" w:hAnsi="Arial" w:cs="Arial"/>
                <w:sz w:val="22"/>
                <w:szCs w:val="22"/>
              </w:rPr>
              <w:t xml:space="preserve">, στοιχείο </w:t>
            </w:r>
            <w:r w:rsidRPr="002537F9">
              <w:rPr>
                <w:rFonts w:ascii="Arial" w:hAnsi="Arial" w:cs="Arial"/>
                <w:b/>
                <w:sz w:val="22"/>
                <w:szCs w:val="22"/>
              </w:rPr>
              <w:t>17.</w:t>
            </w:r>
            <w:r w:rsidRPr="002537F9">
              <w:rPr>
                <w:rFonts w:ascii="Arial" w:hAnsi="Arial" w:cs="Arial"/>
                <w:sz w:val="22"/>
                <w:szCs w:val="22"/>
              </w:rPr>
              <w:t> Πιστοποιητικά απόδειξης εμπειρίας.</w:t>
            </w:r>
          </w:p>
        </w:tc>
      </w:tr>
      <w:tr w:rsidR="00A04D53" w:rsidRPr="00764B97" w:rsidTr="00BC133B">
        <w:trPr>
          <w:trHeight w:val="1882"/>
        </w:trPr>
        <w:tc>
          <w:tcPr>
            <w:tcW w:w="1250" w:type="pct"/>
            <w:vAlign w:val="center"/>
          </w:tcPr>
          <w:p w:rsidR="00A04D53" w:rsidRPr="00764B97" w:rsidRDefault="00A04D53" w:rsidP="00764B97">
            <w:pPr>
              <w:tabs>
                <w:tab w:val="left" w:pos="567"/>
              </w:tabs>
              <w:spacing w:line="280" w:lineRule="exact"/>
              <w:jc w:val="center"/>
              <w:rPr>
                <w:rFonts w:ascii="Arial" w:hAnsi="Arial" w:cs="Arial"/>
                <w:b/>
                <w:szCs w:val="22"/>
              </w:rPr>
            </w:pPr>
            <w:r w:rsidRPr="00092677">
              <w:rPr>
                <w:rFonts w:ascii="Arial" w:hAnsi="Arial" w:cs="Arial"/>
                <w:b/>
                <w:sz w:val="22"/>
                <w:szCs w:val="22"/>
              </w:rPr>
              <w:t>206</w:t>
            </w:r>
          </w:p>
        </w:tc>
        <w:tc>
          <w:tcPr>
            <w:tcW w:w="3750" w:type="pct"/>
          </w:tcPr>
          <w:p w:rsidR="00A04D53" w:rsidRDefault="00A04D53" w:rsidP="00C50FAF">
            <w:pPr>
              <w:autoSpaceDE w:val="0"/>
              <w:autoSpaceDN w:val="0"/>
              <w:adjustRightInd w:val="0"/>
              <w:ind w:left="35"/>
              <w:jc w:val="both"/>
              <w:rPr>
                <w:rFonts w:ascii="Arial" w:hAnsi="Arial" w:cs="Arial"/>
                <w:szCs w:val="22"/>
              </w:rPr>
            </w:pPr>
            <w:r w:rsidRPr="00092677">
              <w:rPr>
                <w:rFonts w:ascii="Arial" w:hAnsi="Arial" w:cs="Arial"/>
                <w:sz w:val="22"/>
                <w:szCs w:val="22"/>
              </w:rPr>
              <w:t xml:space="preserve">Η εμπειρία λαμβάνεται υπόψη </w:t>
            </w:r>
            <w:r w:rsidRPr="00092677">
              <w:rPr>
                <w:rFonts w:ascii="Arial" w:hAnsi="Arial" w:cs="Arial"/>
                <w:b/>
                <w:sz w:val="22"/>
                <w:szCs w:val="22"/>
              </w:rPr>
              <w:t>μετά τη λήψη του βασικού τίτλου σπουδών</w:t>
            </w:r>
            <w:r w:rsidRPr="00092677">
              <w:rPr>
                <w:rFonts w:ascii="Arial" w:hAnsi="Arial" w:cs="Arial"/>
                <w:sz w:val="22"/>
                <w:szCs w:val="22"/>
              </w:rPr>
              <w:t xml:space="preserve"> με τον οποίο οι υποψήφιοι μετέχουν στη διαδικασία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092677">
              <w:rPr>
                <w:rFonts w:ascii="Arial" w:hAnsi="Arial" w:cs="Arial"/>
                <w:sz w:val="22"/>
                <w:szCs w:val="22"/>
              </w:rPr>
              <w:t>επιλογής.</w:t>
            </w:r>
          </w:p>
          <w:p w:rsidR="00A04D53" w:rsidRPr="002A4B0C" w:rsidRDefault="00A04D53" w:rsidP="00C50FAF">
            <w:pPr>
              <w:autoSpaceDE w:val="0"/>
              <w:autoSpaceDN w:val="0"/>
              <w:adjustRightInd w:val="0"/>
              <w:ind w:left="35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A04D53" w:rsidRPr="00306A52" w:rsidRDefault="00A04D53" w:rsidP="00C50FAF">
            <w:pPr>
              <w:tabs>
                <w:tab w:val="left" w:pos="567"/>
              </w:tabs>
              <w:spacing w:after="40" w:line="260" w:lineRule="exact"/>
              <w:ind w:left="35" w:right="113"/>
              <w:jc w:val="both"/>
              <w:rPr>
                <w:rFonts w:ascii="Arial" w:hAnsi="Arial" w:cs="Arial"/>
                <w:szCs w:val="22"/>
              </w:rPr>
            </w:pPr>
            <w:r w:rsidRPr="0043479A">
              <w:rPr>
                <w:rFonts w:ascii="Arial" w:hAnsi="Arial" w:cs="Arial"/>
                <w:sz w:val="22"/>
                <w:szCs w:val="22"/>
              </w:rPr>
              <w:t xml:space="preserve">Για την απόδειξη της εμπειρίας αυτής βλ. δικαιολογητικά </w:t>
            </w:r>
            <w:r w:rsidRPr="0043479A">
              <w:rPr>
                <w:rFonts w:ascii="Arial" w:hAnsi="Arial" w:cs="Arial"/>
                <w:b/>
                <w:sz w:val="22"/>
                <w:szCs w:val="22"/>
              </w:rPr>
              <w:t xml:space="preserve">περίπτωση </w:t>
            </w:r>
            <w:r w:rsidRPr="00A03515">
              <w:rPr>
                <w:rFonts w:ascii="Arial" w:hAnsi="Arial" w:cs="Arial"/>
                <w:b/>
                <w:sz w:val="22"/>
                <w:szCs w:val="22"/>
                <w:highlight w:val="yellow"/>
              </w:rPr>
              <w:t>Β</w:t>
            </w:r>
            <w:r w:rsidRPr="0043479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3479A">
              <w:rPr>
                <w:rFonts w:ascii="Arial" w:hAnsi="Arial" w:cs="Arial"/>
                <w:b/>
                <w:sz w:val="22"/>
                <w:szCs w:val="22"/>
              </w:rPr>
              <w:t xml:space="preserve">ή </w:t>
            </w:r>
            <w:r w:rsidRPr="002537F9">
              <w:rPr>
                <w:rFonts w:ascii="Arial" w:hAnsi="Arial" w:cs="Arial"/>
                <w:b/>
                <w:sz w:val="22"/>
                <w:szCs w:val="22"/>
              </w:rPr>
              <w:t>Ειδικές περιπτώσεις απόδειξης εμπειρίας</w:t>
            </w:r>
            <w:r w:rsidRPr="002537F9">
              <w:rPr>
                <w:rFonts w:ascii="Arial" w:hAnsi="Arial" w:cs="Arial"/>
                <w:sz w:val="22"/>
                <w:szCs w:val="22"/>
              </w:rPr>
              <w:t xml:space="preserve"> του Παραρτήματος Ανακοινώσεων Συμβάσεων Εργασίας Ορισμένου Χρόνου </w:t>
            </w:r>
            <w:r w:rsidRPr="002537F9">
              <w:rPr>
                <w:rFonts w:ascii="Arial" w:hAnsi="Arial" w:cs="Arial"/>
                <w:b/>
                <w:sz w:val="22"/>
                <w:szCs w:val="22"/>
              </w:rPr>
              <w:t>(ΣΟΧ/ΔΕΗ)</w:t>
            </w:r>
            <w:r w:rsidRPr="002537F9">
              <w:rPr>
                <w:rFonts w:ascii="Arial" w:hAnsi="Arial" w:cs="Arial"/>
                <w:sz w:val="22"/>
                <w:szCs w:val="22"/>
              </w:rPr>
              <w:t xml:space="preserve"> - ΚΕΦΑΛΑΙΟ </w:t>
            </w:r>
            <w:r w:rsidRPr="002537F9">
              <w:rPr>
                <w:rFonts w:ascii="Arial" w:hAnsi="Arial" w:cs="Arial"/>
                <w:bCs/>
                <w:sz w:val="22"/>
                <w:szCs w:val="22"/>
                <w:lang w:val="en-US"/>
              </w:rPr>
              <w:t>I</w:t>
            </w:r>
            <w:r w:rsidRPr="002537F9">
              <w:rPr>
                <w:rFonts w:ascii="Arial" w:hAnsi="Arial" w:cs="Arial"/>
                <w:bCs/>
                <w:sz w:val="22"/>
                <w:szCs w:val="22"/>
              </w:rPr>
              <w:t>Ι.</w:t>
            </w:r>
            <w:r w:rsidRPr="002537F9">
              <w:rPr>
                <w:rFonts w:ascii="Arial" w:hAnsi="Arial" w:cs="Arial"/>
                <w:sz w:val="22"/>
                <w:szCs w:val="22"/>
              </w:rPr>
              <w:t xml:space="preserve">, στοιχείο </w:t>
            </w:r>
            <w:r w:rsidRPr="002537F9">
              <w:rPr>
                <w:rFonts w:ascii="Arial" w:hAnsi="Arial" w:cs="Arial"/>
                <w:b/>
                <w:sz w:val="22"/>
                <w:szCs w:val="22"/>
              </w:rPr>
              <w:t>17.</w:t>
            </w:r>
            <w:r w:rsidRPr="002537F9">
              <w:rPr>
                <w:rFonts w:ascii="Arial" w:hAnsi="Arial" w:cs="Arial"/>
                <w:sz w:val="22"/>
                <w:szCs w:val="22"/>
              </w:rPr>
              <w:t> Πιστοποιητικά απόδειξης εμπειρίας.</w:t>
            </w:r>
          </w:p>
        </w:tc>
      </w:tr>
    </w:tbl>
    <w:p w:rsidR="00A04D53" w:rsidRPr="000330D3" w:rsidRDefault="00A04D53" w:rsidP="00983B2D">
      <w:pPr>
        <w:tabs>
          <w:tab w:val="left" w:pos="1080"/>
        </w:tabs>
        <w:spacing w:before="240"/>
        <w:jc w:val="both"/>
        <w:rPr>
          <w:rFonts w:ascii="Arial" w:hAnsi="Arial" w:cs="Arial"/>
          <w:szCs w:val="24"/>
        </w:rPr>
      </w:pPr>
      <w:r w:rsidRPr="000330D3">
        <w:rPr>
          <w:rFonts w:ascii="Arial" w:hAnsi="Arial" w:cs="Arial"/>
          <w:szCs w:val="24"/>
        </w:rPr>
        <w:t xml:space="preserve">Οι τρόποι υπολογισμού της εμπειρίας </w:t>
      </w:r>
      <w:r w:rsidRPr="000330D3">
        <w:rPr>
          <w:rFonts w:ascii="Arial" w:hAnsi="Arial" w:cs="Arial"/>
          <w:b/>
          <w:szCs w:val="24"/>
          <w:u w:val="single"/>
        </w:rPr>
        <w:t>για όλες τις ειδικότητες</w:t>
      </w:r>
      <w:r w:rsidRPr="000330D3">
        <w:rPr>
          <w:rFonts w:ascii="Arial" w:hAnsi="Arial" w:cs="Arial"/>
          <w:szCs w:val="24"/>
        </w:rPr>
        <w:t xml:space="preserve"> περιγράφονται αναλυτικά στο «Παράρτημα Ανακοινώσεων Συμβάσεων Εργασίας Ορισμένου Χρόνου </w:t>
      </w:r>
      <w:r w:rsidRPr="000330D3">
        <w:rPr>
          <w:rFonts w:ascii="Arial" w:hAnsi="Arial" w:cs="Arial"/>
          <w:b/>
          <w:szCs w:val="24"/>
        </w:rPr>
        <w:t xml:space="preserve">(ΣΟΧ/ΔΕΗ) με σήμανση έκδοσης </w:t>
      </w:r>
      <w:r w:rsidRPr="000330D3">
        <w:rPr>
          <w:rFonts w:ascii="Arial" w:hAnsi="Arial" w:cs="Arial"/>
          <w:b/>
          <w:szCs w:val="24"/>
          <w:highlight w:val="yellow"/>
        </w:rPr>
        <w:t>«</w:t>
      </w:r>
      <w:r w:rsidRPr="003B6F64">
        <w:rPr>
          <w:rFonts w:ascii="Arial" w:hAnsi="Arial" w:cs="Arial"/>
          <w:b/>
          <w:szCs w:val="24"/>
          <w:highlight w:val="yellow"/>
        </w:rPr>
        <w:t>3</w:t>
      </w:r>
      <w:r w:rsidRPr="000330D3">
        <w:rPr>
          <w:rFonts w:ascii="Arial" w:hAnsi="Arial" w:cs="Arial"/>
          <w:b/>
          <w:szCs w:val="24"/>
          <w:highlight w:val="yellow"/>
          <w:u w:val="single"/>
        </w:rPr>
        <w:t>0-03-2017</w:t>
      </w:r>
      <w:r w:rsidRPr="000330D3">
        <w:rPr>
          <w:rFonts w:ascii="Arial" w:hAnsi="Arial" w:cs="Arial"/>
          <w:b/>
          <w:szCs w:val="24"/>
        </w:rPr>
        <w:t>»</w:t>
      </w:r>
      <w:r w:rsidRPr="000330D3">
        <w:rPr>
          <w:rFonts w:ascii="Arial" w:hAnsi="Arial" w:cs="Arial"/>
          <w:szCs w:val="24"/>
        </w:rPr>
        <w:t xml:space="preserve"> για την πρόσληψη σε Λιγνιτωρυχεία, Σταθμούς Παραγωγής (ΑΗΣ/ΥΗΣ) και αυτόνομους και τοπικούς Σταθμούς Παραγωγής των νησιών (ΑΣΠ/ΤΣΠ) της ΔΕΗ ΑΕ» (βλ. ΚΕΦΑΛΑΙΟ </w:t>
      </w:r>
      <w:r w:rsidRPr="000330D3">
        <w:rPr>
          <w:rFonts w:ascii="Arial" w:hAnsi="Arial" w:cs="Arial"/>
          <w:bCs/>
          <w:szCs w:val="24"/>
          <w:lang w:val="en-US"/>
        </w:rPr>
        <w:t>I</w:t>
      </w:r>
      <w:r w:rsidRPr="000330D3">
        <w:rPr>
          <w:rFonts w:ascii="Arial" w:hAnsi="Arial" w:cs="Arial"/>
          <w:bCs/>
          <w:szCs w:val="24"/>
        </w:rPr>
        <w:t>.</w:t>
      </w:r>
      <w:r w:rsidRPr="000330D3">
        <w:rPr>
          <w:rFonts w:ascii="Arial" w:hAnsi="Arial" w:cs="Arial"/>
          <w:szCs w:val="24"/>
        </w:rPr>
        <w:t xml:space="preserve">, ενότητα Ε., υποενότητα «ΤΡΟΠΟΙ ΥΠΟΛΟΓΙΣΜΟΥ ΕΜΠΕΙΡΙΑΣ»).  </w:t>
      </w:r>
    </w:p>
    <w:p w:rsidR="00A04D53" w:rsidRPr="000330D3" w:rsidRDefault="00A04D53" w:rsidP="000330D3">
      <w:pPr>
        <w:tabs>
          <w:tab w:val="left" w:pos="0"/>
          <w:tab w:val="left" w:pos="567"/>
        </w:tabs>
        <w:spacing w:before="240" w:after="120" w:line="280" w:lineRule="exact"/>
        <w:rPr>
          <w:rFonts w:ascii="Arial" w:hAnsi="Arial" w:cs="Arial"/>
          <w:b/>
          <w:szCs w:val="24"/>
          <w:u w:val="single"/>
        </w:rPr>
      </w:pPr>
      <w:r w:rsidRPr="000330D3">
        <w:rPr>
          <w:rFonts w:ascii="Arial" w:hAnsi="Arial" w:cs="Arial"/>
          <w:b/>
          <w:szCs w:val="24"/>
          <w:u w:val="single"/>
        </w:rPr>
        <w:t>ΑΠΑΡΑΙΤΗΤΑ ΔΙΚΑΙΟΛΟΓΗΤΙΚΑ</w:t>
      </w:r>
    </w:p>
    <w:p w:rsidR="00A04D53" w:rsidRPr="000330D3" w:rsidRDefault="00A04D53" w:rsidP="000330D3">
      <w:pPr>
        <w:tabs>
          <w:tab w:val="left" w:pos="0"/>
        </w:tabs>
        <w:jc w:val="both"/>
        <w:rPr>
          <w:rFonts w:ascii="Arial" w:hAnsi="Arial" w:cs="Arial"/>
          <w:b/>
          <w:szCs w:val="24"/>
        </w:rPr>
      </w:pPr>
      <w:r w:rsidRPr="000330D3">
        <w:rPr>
          <w:rFonts w:ascii="Arial" w:hAnsi="Arial" w:cs="Arial"/>
          <w:szCs w:val="24"/>
        </w:rPr>
        <w:t>Οι υποψήφιοι για την απόδειξη των ΑΠΑΙΤΟΥΜΕΝΩΝ ΠΡΟΣΟΝΤΩΝ (βλ. ΠΙΝΑΚΑ Β), των λοιπών ιδιοτήτων τους και της εμπειρίας τους οφείλουν να προσκομίσουν</w:t>
      </w:r>
      <w:r w:rsidRPr="000330D3">
        <w:rPr>
          <w:rFonts w:ascii="Arial" w:hAnsi="Arial" w:cs="Arial"/>
          <w:b/>
          <w:szCs w:val="24"/>
        </w:rPr>
        <w:t xml:space="preserve"> </w:t>
      </w:r>
      <w:r w:rsidRPr="000330D3">
        <w:rPr>
          <w:rFonts w:ascii="Arial" w:hAnsi="Arial" w:cs="Arial"/>
          <w:szCs w:val="24"/>
        </w:rPr>
        <w:t xml:space="preserve">όλα τα  απαιτούμενα από την παρούσα ανακοίνωση και το «Παράρτημα Ανακοινώσεων Συμβάσεων Εργασίας Ορισμένου Χρόνου </w:t>
      </w:r>
      <w:r w:rsidRPr="000330D3">
        <w:rPr>
          <w:rFonts w:ascii="Arial" w:hAnsi="Arial" w:cs="Arial"/>
          <w:b/>
          <w:szCs w:val="24"/>
        </w:rPr>
        <w:t>(ΣΟΧ/ΔΕΗ)</w:t>
      </w:r>
      <w:r w:rsidRPr="000330D3">
        <w:rPr>
          <w:rFonts w:ascii="Arial" w:hAnsi="Arial" w:cs="Arial"/>
          <w:szCs w:val="24"/>
        </w:rPr>
        <w:t xml:space="preserve"> με σήμανση έκδοσης </w:t>
      </w:r>
      <w:r>
        <w:rPr>
          <w:rFonts w:ascii="Arial" w:hAnsi="Arial" w:cs="Arial"/>
          <w:b/>
          <w:szCs w:val="24"/>
          <w:highlight w:val="yellow"/>
          <w:u w:val="single"/>
        </w:rPr>
        <w:t>«</w:t>
      </w:r>
      <w:r w:rsidRPr="003B6F64">
        <w:rPr>
          <w:rFonts w:ascii="Arial" w:hAnsi="Arial" w:cs="Arial"/>
          <w:b/>
          <w:szCs w:val="24"/>
          <w:highlight w:val="yellow"/>
          <w:u w:val="single"/>
        </w:rPr>
        <w:t>3</w:t>
      </w:r>
      <w:r w:rsidRPr="000330D3">
        <w:rPr>
          <w:rFonts w:ascii="Arial" w:hAnsi="Arial" w:cs="Arial"/>
          <w:b/>
          <w:szCs w:val="24"/>
          <w:highlight w:val="yellow"/>
          <w:u w:val="single"/>
        </w:rPr>
        <w:t>0-03-2017»</w:t>
      </w:r>
      <w:r w:rsidRPr="000330D3">
        <w:rPr>
          <w:rFonts w:ascii="Arial" w:hAnsi="Arial" w:cs="Arial"/>
          <w:szCs w:val="24"/>
        </w:rPr>
        <w:t xml:space="preserve"> για την πρόσληψη σε Λιγνιτωρυχεία, Σταθμούς Παραγωγής (ΑΗΣ/ΥΗΣ) και αυτόνομους και τοπικούς Σταθμούς Παραγωγής των νησιών (ΑΣΠ/ΤΣΠ) της ΔΕΗ ΑΕ» δικαιολογητικά, σύμφωνα με τα οριζόμενα στην ενότητα «ΠΡΟΣΚΟΜΙΣΗ ΤΙΤΛΩΝ, ΠΙΣΤΟΠΟΙΗΤΙΚΩΝ ΚΑΙ ΒΕΒΑΙΩΣΕΩΝ» του Κεφαλαίου ΙΙ του ανωτέρω Παραρτήματος</w:t>
      </w:r>
      <w:r w:rsidRPr="000330D3">
        <w:rPr>
          <w:rFonts w:ascii="Arial" w:hAnsi="Arial" w:cs="Arial"/>
          <w:b/>
          <w:szCs w:val="24"/>
        </w:rPr>
        <w:t>.</w:t>
      </w:r>
    </w:p>
    <w:p w:rsidR="00A04D53" w:rsidRPr="00FD7DCA" w:rsidRDefault="00A04D53" w:rsidP="00C47988">
      <w:pPr>
        <w:tabs>
          <w:tab w:val="left" w:pos="0"/>
          <w:tab w:val="left" w:pos="567"/>
        </w:tabs>
        <w:spacing w:before="240" w:after="120" w:line="280" w:lineRule="exact"/>
        <w:rPr>
          <w:rFonts w:ascii="Arial" w:hAnsi="Arial" w:cs="Arial"/>
          <w:b/>
          <w:szCs w:val="24"/>
        </w:rPr>
      </w:pPr>
      <w:r w:rsidRPr="00CF67C2">
        <w:rPr>
          <w:rFonts w:ascii="Arial" w:hAnsi="Arial" w:cs="Arial"/>
          <w:b/>
          <w:szCs w:val="24"/>
        </w:rPr>
        <w:t xml:space="preserve">      </w:t>
      </w:r>
      <w:r w:rsidRPr="00FD7DCA">
        <w:rPr>
          <w:rFonts w:ascii="Arial" w:hAnsi="Arial" w:cs="Arial"/>
          <w:b/>
          <w:szCs w:val="24"/>
          <w:u w:val="single"/>
        </w:rPr>
        <w:t>ΕΙΔΙΚΕΣ ΕΠΙΣΗΜΑΝΣΕΙΣ</w:t>
      </w:r>
      <w:r w:rsidRPr="00FD7DCA">
        <w:rPr>
          <w:rFonts w:ascii="Arial" w:hAnsi="Arial" w:cs="Arial"/>
          <w:b/>
          <w:szCs w:val="24"/>
        </w:rPr>
        <w:t>:</w:t>
      </w:r>
    </w:p>
    <w:p w:rsidR="00A04D53" w:rsidRPr="000330D3" w:rsidRDefault="00A04D53" w:rsidP="00EA3F5E">
      <w:pPr>
        <w:pStyle w:val="ListParagraph"/>
        <w:numPr>
          <w:ilvl w:val="0"/>
          <w:numId w:val="43"/>
        </w:numPr>
        <w:spacing w:before="120" w:line="280" w:lineRule="exact"/>
        <w:ind w:left="357" w:hanging="357"/>
        <w:jc w:val="both"/>
        <w:rPr>
          <w:rFonts w:ascii="Arial" w:hAnsi="Arial" w:cs="Arial"/>
          <w:b/>
          <w:szCs w:val="24"/>
          <w:u w:val="single"/>
        </w:rPr>
      </w:pPr>
      <w:r w:rsidRPr="000330D3">
        <w:rPr>
          <w:rFonts w:ascii="Arial" w:hAnsi="Arial" w:cs="Arial"/>
          <w:b/>
          <w:szCs w:val="24"/>
        </w:rPr>
        <w:t xml:space="preserve">  </w:t>
      </w:r>
      <w:r w:rsidRPr="000330D3">
        <w:rPr>
          <w:rFonts w:ascii="Arial" w:hAnsi="Arial" w:cs="Arial"/>
          <w:b/>
          <w:szCs w:val="24"/>
          <w:u w:val="single"/>
        </w:rPr>
        <w:t>Όλοι οι υποψήφιοι πρέπει να έχουν την υγεία και φυσική καταλληλότητα που θα τους επιτρέπει την εκτέλεση των καθηκόντων τους.</w:t>
      </w:r>
    </w:p>
    <w:p w:rsidR="00A04D53" w:rsidRPr="000330D3" w:rsidRDefault="00A04D53" w:rsidP="00EA3F5E">
      <w:pPr>
        <w:pStyle w:val="ListParagraph"/>
        <w:numPr>
          <w:ilvl w:val="0"/>
          <w:numId w:val="43"/>
        </w:numPr>
        <w:spacing w:before="120" w:line="280" w:lineRule="exact"/>
        <w:ind w:left="357" w:hanging="357"/>
        <w:jc w:val="both"/>
        <w:rPr>
          <w:rFonts w:ascii="Arial" w:hAnsi="Arial" w:cs="Arial"/>
          <w:b/>
          <w:szCs w:val="24"/>
          <w:u w:val="single"/>
        </w:rPr>
      </w:pPr>
      <w:r w:rsidRPr="000330D3">
        <w:rPr>
          <w:rFonts w:ascii="Arial" w:hAnsi="Arial" w:cs="Arial"/>
          <w:szCs w:val="24"/>
        </w:rPr>
        <w:t xml:space="preserve">   </w:t>
      </w:r>
      <w:r w:rsidRPr="000330D3">
        <w:rPr>
          <w:rFonts w:ascii="Arial" w:hAnsi="Arial" w:cs="Arial"/>
          <w:b/>
          <w:szCs w:val="24"/>
          <w:u w:val="single"/>
        </w:rPr>
        <w:t>Η Επιχείρηση διατηρεί τη δυνατότητα να ελέγχει την υγεία και τη φυσική καταλληλότητα των προσληπτέων που τους επιτρέπει την εκτέλεση των καθηκόντων στη συγκεκριμένη θέση.</w:t>
      </w:r>
    </w:p>
    <w:p w:rsidR="00A04D53" w:rsidRPr="008E4616" w:rsidRDefault="00A04D53" w:rsidP="008E4616">
      <w:pPr>
        <w:pStyle w:val="23"/>
        <w:spacing w:before="120" w:line="280" w:lineRule="exact"/>
        <w:ind w:left="357" w:hanging="357"/>
        <w:rPr>
          <w:b/>
          <w:sz w:val="24"/>
          <w:szCs w:val="24"/>
        </w:rPr>
      </w:pPr>
      <w:r>
        <w:rPr>
          <w:b/>
          <w:sz w:val="24"/>
          <w:szCs w:val="24"/>
        </w:rPr>
        <w:t>3</w:t>
      </w:r>
      <w:r w:rsidRPr="00E41297">
        <w:rPr>
          <w:b/>
          <w:sz w:val="24"/>
          <w:szCs w:val="24"/>
        </w:rPr>
        <w:t xml:space="preserve">. </w:t>
      </w:r>
      <w:r w:rsidRPr="00E41297">
        <w:rPr>
          <w:b/>
          <w:sz w:val="24"/>
          <w:szCs w:val="24"/>
        </w:rPr>
        <w:tab/>
        <w:t>Τονίζεται ιδιαιτέρως ότι οι υποψήφιοι που θα προσληφθούν θα απασχοληθούν αποκλειστικά και μόνο στις εργασίες για τις οποίες προσλαμβάνονται.</w:t>
      </w:r>
    </w:p>
    <w:p w:rsidR="00A04D53" w:rsidRDefault="00A04D53" w:rsidP="008D29F3">
      <w:pPr>
        <w:pStyle w:val="BodyText"/>
        <w:numPr>
          <w:ilvl w:val="0"/>
          <w:numId w:val="13"/>
        </w:numPr>
        <w:spacing w:before="80"/>
        <w:ind w:left="454" w:hanging="227"/>
        <w:jc w:val="both"/>
        <w:rPr>
          <w:rFonts w:ascii="Arial" w:hAnsi="Arial" w:cs="Arial"/>
          <w:szCs w:val="24"/>
        </w:rPr>
      </w:pPr>
      <w:r w:rsidRPr="00D22D7F">
        <w:rPr>
          <w:rFonts w:ascii="Arial" w:hAnsi="Arial" w:cs="Arial"/>
          <w:szCs w:val="24"/>
        </w:rPr>
        <w:t xml:space="preserve">Όσοι </w:t>
      </w:r>
      <w:r>
        <w:rPr>
          <w:rFonts w:ascii="Arial" w:hAnsi="Arial" w:cs="Arial"/>
        </w:rPr>
        <w:t xml:space="preserve">προσληφθούν για τον κωδικό θέσης </w:t>
      </w:r>
      <w:r w:rsidRPr="00983B2D">
        <w:rPr>
          <w:rFonts w:ascii="Arial" w:hAnsi="Arial" w:cs="Arial"/>
          <w:b/>
          <w:bCs/>
          <w:u w:val="single"/>
        </w:rPr>
        <w:t>201</w:t>
      </w:r>
      <w:r>
        <w:rPr>
          <w:rFonts w:ascii="Arial" w:hAnsi="Arial" w:cs="Arial"/>
        </w:rPr>
        <w:t xml:space="preserve"> θα απασχοληθούν σε πρόγραμμα βάρδιας, σε εργασίες επιτήρησης και ελέγχου των ηλεκτρολογικών χώρων και εγκαταστάσεων του Σταθμού καθώς και σε εργασίες συντήρησης και επισκευής των ανωτέρω.</w:t>
      </w:r>
    </w:p>
    <w:p w:rsidR="00A04D53" w:rsidRDefault="00A04D53" w:rsidP="00C76DDC">
      <w:pPr>
        <w:pStyle w:val="BodyText"/>
        <w:numPr>
          <w:ilvl w:val="0"/>
          <w:numId w:val="34"/>
        </w:numPr>
        <w:spacing w:before="80"/>
        <w:ind w:left="454" w:hanging="227"/>
        <w:jc w:val="both"/>
        <w:rPr>
          <w:rFonts w:ascii="Arial" w:hAnsi="Arial" w:cs="Arial"/>
        </w:rPr>
      </w:pPr>
      <w:r w:rsidRPr="00C76DDC">
        <w:rPr>
          <w:rFonts w:ascii="Arial" w:hAnsi="Arial" w:cs="Arial"/>
          <w:bCs/>
          <w:szCs w:val="24"/>
        </w:rPr>
        <w:t xml:space="preserve">Όσοι </w:t>
      </w:r>
      <w:r>
        <w:rPr>
          <w:rFonts w:ascii="Arial" w:hAnsi="Arial" w:cs="Arial"/>
        </w:rPr>
        <w:t xml:space="preserve">προσληφθούν για τον κωδικό θέσης </w:t>
      </w:r>
      <w:r w:rsidRPr="00983B2D">
        <w:rPr>
          <w:rFonts w:ascii="Arial" w:hAnsi="Arial" w:cs="Arial"/>
          <w:b/>
          <w:bCs/>
          <w:u w:val="single"/>
        </w:rPr>
        <w:t>202</w:t>
      </w:r>
      <w:r w:rsidRPr="00983B2D">
        <w:rPr>
          <w:rFonts w:ascii="Arial" w:hAnsi="Arial" w:cs="Arial"/>
          <w:u w:val="single"/>
        </w:rPr>
        <w:t xml:space="preserve"> </w:t>
      </w:r>
      <w:r>
        <w:rPr>
          <w:rFonts w:ascii="Arial" w:hAnsi="Arial" w:cs="Arial"/>
        </w:rPr>
        <w:t xml:space="preserve">θα απασχοληθούν σε πρόγραμμα βάρδιας, σε εργασίες επιτήρησης και </w:t>
      </w:r>
      <w:r w:rsidRPr="00C45097">
        <w:rPr>
          <w:rFonts w:ascii="Arial" w:hAnsi="Arial" w:cs="Arial"/>
        </w:rPr>
        <w:t>ελέγχου, συστημάτων  λιγνίτη, τέφρας</w:t>
      </w:r>
      <w:r>
        <w:rPr>
          <w:rFonts w:ascii="Arial" w:hAnsi="Arial" w:cs="Arial"/>
        </w:rPr>
        <w:t xml:space="preserve"> και αποθείωσης</w:t>
      </w:r>
      <w:r w:rsidRPr="002F5C9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καθώς και σε εργασίες συντήρησης και επισκευής των Μηχανολογικών Εγκαταστάσεων του Σταθμού.</w:t>
      </w:r>
    </w:p>
    <w:p w:rsidR="00A04D53" w:rsidRPr="00715BAE" w:rsidRDefault="00A04D53" w:rsidP="00D22D7F">
      <w:pPr>
        <w:pStyle w:val="BodyText"/>
        <w:numPr>
          <w:ilvl w:val="0"/>
          <w:numId w:val="13"/>
        </w:numPr>
        <w:spacing w:before="80"/>
        <w:ind w:left="454" w:hanging="227"/>
        <w:jc w:val="both"/>
        <w:rPr>
          <w:rFonts w:ascii="Arial" w:hAnsi="Arial" w:cs="Arial"/>
          <w:szCs w:val="24"/>
        </w:rPr>
      </w:pPr>
      <w:r w:rsidRPr="00C76DDC">
        <w:rPr>
          <w:rFonts w:ascii="Arial" w:hAnsi="Arial" w:cs="Arial"/>
          <w:bCs/>
          <w:szCs w:val="24"/>
        </w:rPr>
        <w:t xml:space="preserve">Όσοι προσληφθούν για τον κωδικό θέσης </w:t>
      </w:r>
      <w:r w:rsidRPr="00983B2D">
        <w:rPr>
          <w:rFonts w:ascii="Arial" w:hAnsi="Arial" w:cs="Arial"/>
          <w:b/>
          <w:bCs/>
          <w:szCs w:val="24"/>
          <w:u w:val="single"/>
        </w:rPr>
        <w:t>203</w:t>
      </w:r>
      <w:r w:rsidRPr="00C76DDC">
        <w:rPr>
          <w:rFonts w:ascii="Arial" w:hAnsi="Arial" w:cs="Arial"/>
          <w:bCs/>
          <w:szCs w:val="24"/>
        </w:rPr>
        <w:t xml:space="preserve"> θα απασχοληθούν ως ημερήσιοι σε εργασίες, καθώς και </w:t>
      </w:r>
      <w:r w:rsidRPr="00C76DDC">
        <w:rPr>
          <w:rFonts w:ascii="Arial" w:hAnsi="Arial" w:cs="Arial"/>
          <w:szCs w:val="24"/>
        </w:rPr>
        <w:t>σε εργασίες συντήρησης και επισκευής των Μηχανολογικών Εγκαταστάσεων του Σταθμού</w:t>
      </w:r>
      <w:r w:rsidRPr="00C76DDC">
        <w:rPr>
          <w:rFonts w:ascii="Arial" w:hAnsi="Arial" w:cs="Arial"/>
          <w:bCs/>
          <w:szCs w:val="24"/>
        </w:rPr>
        <w:t>.</w:t>
      </w:r>
    </w:p>
    <w:p w:rsidR="00A04D53" w:rsidRPr="007D25B5" w:rsidRDefault="00A04D53" w:rsidP="00715BAE">
      <w:pPr>
        <w:pStyle w:val="BodyText"/>
        <w:numPr>
          <w:ilvl w:val="0"/>
          <w:numId w:val="13"/>
        </w:numPr>
        <w:spacing w:before="120" w:line="300" w:lineRule="exact"/>
        <w:ind w:left="454" w:hanging="227"/>
        <w:jc w:val="both"/>
        <w:rPr>
          <w:rFonts w:ascii="Arial" w:hAnsi="Arial" w:cs="Arial"/>
        </w:rPr>
      </w:pPr>
      <w:r w:rsidRPr="00C76DDC">
        <w:rPr>
          <w:rFonts w:ascii="Arial" w:hAnsi="Arial" w:cs="Arial"/>
          <w:bCs/>
          <w:szCs w:val="24"/>
        </w:rPr>
        <w:t xml:space="preserve">Όσοι προσληφθούν </w:t>
      </w:r>
      <w:r w:rsidRPr="007D25B5">
        <w:rPr>
          <w:rFonts w:ascii="Arial" w:hAnsi="Arial" w:cs="Arial"/>
        </w:rPr>
        <w:t xml:space="preserve">για τον κωδικό θέσης </w:t>
      </w:r>
      <w:r w:rsidRPr="00715BAE">
        <w:rPr>
          <w:rFonts w:ascii="Arial" w:hAnsi="Arial" w:cs="Arial"/>
          <w:b/>
          <w:bCs/>
          <w:u w:val="single"/>
        </w:rPr>
        <w:t>204</w:t>
      </w:r>
      <w:r w:rsidRPr="007D25B5">
        <w:rPr>
          <w:rFonts w:ascii="Arial" w:hAnsi="Arial" w:cs="Arial"/>
        </w:rPr>
        <w:t xml:space="preserve"> θα </w:t>
      </w:r>
      <w:r w:rsidRPr="00C76DDC">
        <w:rPr>
          <w:rFonts w:ascii="Arial" w:hAnsi="Arial" w:cs="Arial"/>
          <w:bCs/>
          <w:szCs w:val="24"/>
        </w:rPr>
        <w:t>απασχοληθούν</w:t>
      </w:r>
      <w:r w:rsidRPr="007D25B5">
        <w:rPr>
          <w:rFonts w:ascii="Arial" w:hAnsi="Arial" w:cs="Arial"/>
        </w:rPr>
        <w:t xml:space="preserve"> με την οδήγηση υπηρεσιακών οχημάτων, αντίστοιχων των απαιτούμενων επαγγελματικών αδειών, εντός και εκτός των εγκαταστάσεων του ΑΗΣ.</w:t>
      </w:r>
    </w:p>
    <w:p w:rsidR="00A04D53" w:rsidRPr="00DB592D" w:rsidRDefault="00A04D53" w:rsidP="00715BAE">
      <w:pPr>
        <w:pStyle w:val="BodyText"/>
        <w:numPr>
          <w:ilvl w:val="0"/>
          <w:numId w:val="13"/>
        </w:numPr>
        <w:spacing w:before="80"/>
        <w:ind w:left="454" w:hanging="227"/>
        <w:jc w:val="both"/>
        <w:rPr>
          <w:rFonts w:ascii="Arial" w:hAnsi="Arial" w:cs="Arial"/>
          <w:szCs w:val="24"/>
        </w:rPr>
      </w:pPr>
      <w:r w:rsidRPr="00DB592D">
        <w:rPr>
          <w:rFonts w:ascii="Arial" w:hAnsi="Arial" w:cs="Arial"/>
          <w:bCs/>
          <w:szCs w:val="24"/>
        </w:rPr>
        <w:t xml:space="preserve">Όποιος προσληφθεί </w:t>
      </w:r>
      <w:r w:rsidRPr="00DB592D">
        <w:rPr>
          <w:rFonts w:ascii="Arial" w:hAnsi="Arial" w:cs="Arial"/>
        </w:rPr>
        <w:t xml:space="preserve">για τον κωδικό θέσης </w:t>
      </w:r>
      <w:r w:rsidRPr="00DB592D">
        <w:rPr>
          <w:rFonts w:ascii="Arial" w:hAnsi="Arial" w:cs="Arial"/>
          <w:b/>
          <w:bCs/>
          <w:u w:val="single"/>
        </w:rPr>
        <w:t>205</w:t>
      </w:r>
      <w:r w:rsidRPr="00DB592D">
        <w:rPr>
          <w:rFonts w:ascii="Arial" w:hAnsi="Arial" w:cs="Arial"/>
        </w:rPr>
        <w:t xml:space="preserve"> θα </w:t>
      </w:r>
      <w:r w:rsidRPr="00DB592D">
        <w:rPr>
          <w:rFonts w:ascii="Arial" w:hAnsi="Arial" w:cs="Arial"/>
          <w:bCs/>
          <w:szCs w:val="24"/>
        </w:rPr>
        <w:t xml:space="preserve">απασχοληθεί στην συντήρηση προληπτική και επισκευαστική των δικτύων ύδρευσης και αποχέτευσης του ΑΗΣ Μελίτης. </w:t>
      </w:r>
      <w:r w:rsidRPr="00DB592D">
        <w:rPr>
          <w:rFonts w:ascii="Arial" w:hAnsi="Arial" w:cs="Arial"/>
        </w:rPr>
        <w:t xml:space="preserve"> </w:t>
      </w:r>
    </w:p>
    <w:p w:rsidR="00A04D53" w:rsidRPr="00DB592D" w:rsidRDefault="00A04D53" w:rsidP="0087418C">
      <w:pPr>
        <w:pStyle w:val="BodyText"/>
        <w:numPr>
          <w:ilvl w:val="0"/>
          <w:numId w:val="13"/>
        </w:numPr>
        <w:spacing w:before="80"/>
        <w:ind w:left="454" w:hanging="227"/>
        <w:jc w:val="both"/>
        <w:rPr>
          <w:rFonts w:ascii="Arial" w:hAnsi="Arial" w:cs="Arial"/>
          <w:szCs w:val="24"/>
        </w:rPr>
      </w:pPr>
      <w:r w:rsidRPr="00DB592D">
        <w:rPr>
          <w:rFonts w:ascii="Arial" w:hAnsi="Arial" w:cs="Arial"/>
          <w:bCs/>
          <w:szCs w:val="24"/>
        </w:rPr>
        <w:t xml:space="preserve">Όποιος προσληφθεί </w:t>
      </w:r>
      <w:r w:rsidRPr="00DB592D">
        <w:rPr>
          <w:rFonts w:ascii="Arial" w:hAnsi="Arial" w:cs="Arial"/>
        </w:rPr>
        <w:t xml:space="preserve">για τον κωδικό θέσης </w:t>
      </w:r>
      <w:r w:rsidRPr="00DB592D">
        <w:rPr>
          <w:rFonts w:ascii="Arial" w:hAnsi="Arial" w:cs="Arial"/>
          <w:b/>
          <w:bCs/>
          <w:u w:val="single"/>
        </w:rPr>
        <w:t>206</w:t>
      </w:r>
      <w:r w:rsidRPr="00DB592D">
        <w:rPr>
          <w:rFonts w:ascii="Arial" w:hAnsi="Arial" w:cs="Arial"/>
        </w:rPr>
        <w:t xml:space="preserve"> θα </w:t>
      </w:r>
      <w:r w:rsidRPr="00DB592D">
        <w:rPr>
          <w:rFonts w:ascii="Arial" w:hAnsi="Arial" w:cs="Arial"/>
          <w:bCs/>
          <w:szCs w:val="24"/>
        </w:rPr>
        <w:t>απασχοληθεί σε οικοδομικές εργασίες που αφορούν την προληπτική και επισκευαστική συντήρηση κτισμάτων του ΑΗΣ Μελίτης.</w:t>
      </w:r>
      <w:r w:rsidRPr="00DB592D">
        <w:rPr>
          <w:rFonts w:ascii="Arial" w:hAnsi="Arial" w:cs="Arial"/>
        </w:rPr>
        <w:t xml:space="preserve"> </w:t>
      </w:r>
    </w:p>
    <w:p w:rsidR="00A04D53" w:rsidRPr="00EA3F5E" w:rsidRDefault="00A04D53" w:rsidP="00EA3F5E">
      <w:pPr>
        <w:pStyle w:val="23"/>
        <w:spacing w:before="120" w:line="280" w:lineRule="exact"/>
        <w:ind w:left="357" w:hanging="357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4. </w:t>
      </w:r>
      <w:r w:rsidRPr="00EA3F5E">
        <w:rPr>
          <w:b/>
          <w:sz w:val="24"/>
          <w:szCs w:val="24"/>
        </w:rPr>
        <w:t xml:space="preserve">ΠΡΟΣΟΧΗ: Οι υποψήφιοι, σύμφωνα και με τα οριζόμενα στην παρ.3 του Κεφαλαίου ΙΙ του ΠΑΡΑΡΤΗΜΑΤΟΣ ΑΝΑΚΟΙΝΩΣΕΩΝ ΣΟΧ/ΔΕΗ, (με σήμανση έκδοσης </w:t>
      </w:r>
      <w:r w:rsidRPr="00922AE4">
        <w:rPr>
          <w:b/>
          <w:sz w:val="24"/>
          <w:szCs w:val="24"/>
          <w:highlight w:val="yellow"/>
          <w:u w:val="single"/>
        </w:rPr>
        <w:t>30-03-2017</w:t>
      </w:r>
      <w:r w:rsidRPr="00EA3F5E">
        <w:rPr>
          <w:b/>
          <w:sz w:val="24"/>
          <w:szCs w:val="24"/>
        </w:rPr>
        <w:t xml:space="preserve">) οφείλουν να υποβάλλουν και  Υπεύθυνη Δήλωση του Ν.1599/1986, στην οποία να δηλώνουν ότι </w:t>
      </w:r>
      <w:r w:rsidRPr="00EA3F5E">
        <w:rPr>
          <w:b/>
          <w:sz w:val="24"/>
          <w:szCs w:val="24"/>
          <w:u w:val="single"/>
        </w:rPr>
        <w:t>δεν έχουν απασχοληθεί</w:t>
      </w:r>
      <w:r w:rsidRPr="00EA3F5E">
        <w:rPr>
          <w:b/>
          <w:sz w:val="24"/>
          <w:szCs w:val="24"/>
        </w:rPr>
        <w:t xml:space="preserve"> στη ΔΕΗ Α.Ε. ή σε θυγατρικές της,  </w:t>
      </w:r>
      <w:r w:rsidRPr="00EA3F5E">
        <w:rPr>
          <w:b/>
          <w:sz w:val="24"/>
          <w:szCs w:val="24"/>
          <w:u w:val="single"/>
        </w:rPr>
        <w:t>και αν έχουν απασχοληθεί</w:t>
      </w:r>
      <w:r w:rsidRPr="00EA3F5E">
        <w:rPr>
          <w:b/>
          <w:sz w:val="24"/>
          <w:szCs w:val="24"/>
        </w:rPr>
        <w:t xml:space="preserve">, να δηλώνεται η εταιρία απασχόλησης (ΔΕΔΔΗΕ ΑΕ, ΑΔΜΗΕ ΑΕ, ΔΕΗ ΑΝΑΝΕΩΣΙΜΕΣ),  με οποιαδήποτε σχέση εργασίας (σύμβαση ορισμένου χρόνου 8μηνης διάρκειας, σύμβαση έργου, σύμβαση 60 ημερομισθίων, εκτός πρακτικής άσκησης) </w:t>
      </w:r>
      <w:r w:rsidRPr="00EA3F5E">
        <w:rPr>
          <w:b/>
          <w:sz w:val="24"/>
          <w:szCs w:val="24"/>
          <w:u w:val="single"/>
        </w:rPr>
        <w:t>κατά την τελευταία 3ετία,</w:t>
      </w:r>
      <w:r w:rsidRPr="00EA3F5E">
        <w:rPr>
          <w:b/>
          <w:sz w:val="24"/>
          <w:szCs w:val="24"/>
        </w:rPr>
        <w:t xml:space="preserve"> καθώς και τα χρονικά διαστήματα που απασχολήθηκαν.</w:t>
      </w:r>
    </w:p>
    <w:p w:rsidR="00A04D53" w:rsidRPr="000330D3" w:rsidRDefault="00A04D53" w:rsidP="00BF3B2A">
      <w:pPr>
        <w:pStyle w:val="24"/>
        <w:tabs>
          <w:tab w:val="left" w:pos="630"/>
        </w:tabs>
        <w:spacing w:before="120" w:after="240" w:line="280" w:lineRule="exact"/>
        <w:ind w:left="425" w:hanging="425"/>
        <w:rPr>
          <w:sz w:val="24"/>
          <w:szCs w:val="24"/>
        </w:rPr>
      </w:pPr>
      <w:r>
        <w:rPr>
          <w:b/>
          <w:bCs/>
          <w:sz w:val="24"/>
          <w:szCs w:val="24"/>
        </w:rPr>
        <w:t>5</w:t>
      </w:r>
      <w:r w:rsidRPr="00A848B3">
        <w:rPr>
          <w:b/>
          <w:bCs/>
          <w:sz w:val="24"/>
          <w:szCs w:val="24"/>
        </w:rPr>
        <w:t>.</w:t>
      </w:r>
      <w:r w:rsidRPr="00A848B3">
        <w:rPr>
          <w:bCs/>
        </w:rPr>
        <w:t xml:space="preserve">   </w:t>
      </w:r>
      <w:r w:rsidRPr="00A848B3">
        <w:rPr>
          <w:bCs/>
          <w:sz w:val="24"/>
          <w:szCs w:val="24"/>
        </w:rPr>
        <w:t>Η</w:t>
      </w:r>
      <w:r w:rsidRPr="00A848B3">
        <w:rPr>
          <w:sz w:val="24"/>
          <w:szCs w:val="24"/>
        </w:rPr>
        <w:t xml:space="preserve"> υποβολή τίτλων</w:t>
      </w:r>
      <w:r w:rsidRPr="00BF3B2A">
        <w:rPr>
          <w:sz w:val="24"/>
          <w:szCs w:val="24"/>
        </w:rPr>
        <w:t xml:space="preserve"> σπουδών </w:t>
      </w:r>
      <w:r w:rsidRPr="00A848B3">
        <w:rPr>
          <w:b/>
          <w:sz w:val="24"/>
          <w:szCs w:val="24"/>
          <w:u w:val="single"/>
        </w:rPr>
        <w:t>Ανώτερης Εκπαιδευτικής βαθμίδας</w:t>
      </w:r>
      <w:r w:rsidRPr="00BF3B2A">
        <w:rPr>
          <w:sz w:val="24"/>
          <w:szCs w:val="24"/>
        </w:rPr>
        <w:t xml:space="preserve"> των αιτούμενων θα έχει ως αποτέλεσμα </w:t>
      </w:r>
      <w:r w:rsidRPr="00BF3B2A">
        <w:rPr>
          <w:b/>
          <w:sz w:val="24"/>
          <w:szCs w:val="24"/>
        </w:rPr>
        <w:t>τον αποκλεισμό</w:t>
      </w:r>
      <w:r w:rsidRPr="00BF3B2A">
        <w:rPr>
          <w:sz w:val="24"/>
          <w:szCs w:val="24"/>
        </w:rPr>
        <w:t xml:space="preserve"> των υποψηφίων από την επιλογή.</w:t>
      </w:r>
    </w:p>
    <w:p w:rsidR="00A04D53" w:rsidRDefault="00A04D53" w:rsidP="006F78CF">
      <w:pPr>
        <w:pStyle w:val="24"/>
      </w:pPr>
      <w:r>
        <w:t xml:space="preserve">     </w:t>
      </w:r>
    </w:p>
    <w:p w:rsidR="00A04D53" w:rsidRDefault="00A04D53" w:rsidP="006F78CF">
      <w:pPr>
        <w:pStyle w:val="24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A04D53" w:rsidRDefault="00A04D53" w:rsidP="006F78CF">
      <w:pPr>
        <w:pStyle w:val="24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4"/>
          <w:szCs w:val="24"/>
          <w:highlight w:val="yellow"/>
          <w:u w:val="single"/>
        </w:rPr>
      </w:pPr>
      <w:r>
        <w:t xml:space="preserve">     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  <w:highlight w:val="yellow"/>
          <w:u w:val="single"/>
        </w:rPr>
        <w:t>ΠΡΟΣΟΧΗ:</w:t>
      </w:r>
    </w:p>
    <w:p w:rsidR="00A04D53" w:rsidRDefault="00A04D53" w:rsidP="006F78CF">
      <w:pPr>
        <w:pStyle w:val="24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>
        <w:rPr>
          <w:b/>
          <w:sz w:val="24"/>
          <w:szCs w:val="24"/>
          <w:highlight w:val="yellow"/>
        </w:rPr>
        <w:t xml:space="preserve">     </w:t>
      </w:r>
      <w:r>
        <w:rPr>
          <w:sz w:val="24"/>
          <w:szCs w:val="24"/>
        </w:rPr>
        <w:t>•</w:t>
      </w:r>
      <w:r>
        <w:rPr>
          <w:sz w:val="24"/>
          <w:szCs w:val="24"/>
          <w:highlight w:val="yellow"/>
        </w:rPr>
        <w:t xml:space="preserve"> Τα πιστοποιητικά της Ανώτατης Συνομοσπονδίας Πολυτέκνων Ελλάδας (Α.Σ.Π.Ε.), </w:t>
      </w:r>
      <w:r>
        <w:rPr>
          <w:sz w:val="24"/>
          <w:szCs w:val="24"/>
          <w:highlight w:val="yellow"/>
          <w:u w:val="single"/>
        </w:rPr>
        <w:t>για όσους υποψήφιους επικαλούνται Πολυτεκνική ιδιότητα</w:t>
      </w:r>
      <w:r>
        <w:rPr>
          <w:sz w:val="24"/>
          <w:szCs w:val="24"/>
          <w:highlight w:val="yellow"/>
        </w:rPr>
        <w:t xml:space="preserve"> </w:t>
      </w:r>
      <w:r>
        <w:rPr>
          <w:b/>
          <w:sz w:val="24"/>
          <w:szCs w:val="24"/>
          <w:highlight w:val="yellow"/>
        </w:rPr>
        <w:t xml:space="preserve">υποβάλλονται </w:t>
      </w:r>
      <w:r>
        <w:rPr>
          <w:b/>
          <w:sz w:val="24"/>
          <w:szCs w:val="24"/>
          <w:highlight w:val="yellow"/>
          <w:u w:val="single"/>
        </w:rPr>
        <w:t>υποχρεωτικά</w:t>
      </w:r>
      <w:r>
        <w:rPr>
          <w:b/>
          <w:sz w:val="24"/>
          <w:szCs w:val="24"/>
          <w:highlight w:val="yellow"/>
        </w:rPr>
        <w:t xml:space="preserve"> </w:t>
      </w:r>
      <w:r>
        <w:rPr>
          <w:b/>
          <w:sz w:val="24"/>
          <w:szCs w:val="24"/>
          <w:highlight w:val="yellow"/>
          <w:u w:val="single"/>
        </w:rPr>
        <w:t>είτε</w:t>
      </w:r>
      <w:r>
        <w:rPr>
          <w:sz w:val="24"/>
          <w:szCs w:val="24"/>
          <w:highlight w:val="yellow"/>
        </w:rPr>
        <w:t xml:space="preserve"> σε ευκρινή φωτοαντίγραφα από αντίγραφα, τα οποία </w:t>
      </w:r>
      <w:r>
        <w:rPr>
          <w:b/>
          <w:sz w:val="24"/>
          <w:szCs w:val="24"/>
          <w:highlight w:val="yellow"/>
        </w:rPr>
        <w:t xml:space="preserve">έχουν επικυρωθεί από δικηγόρο,  </w:t>
      </w:r>
      <w:r>
        <w:rPr>
          <w:b/>
          <w:sz w:val="24"/>
          <w:szCs w:val="24"/>
          <w:highlight w:val="yellow"/>
          <w:u w:val="single"/>
        </w:rPr>
        <w:t>είτε</w:t>
      </w:r>
      <w:r>
        <w:rPr>
          <w:sz w:val="24"/>
          <w:szCs w:val="24"/>
          <w:highlight w:val="yellow"/>
        </w:rPr>
        <w:t xml:space="preserve"> σε πρωτότυπα</w:t>
      </w:r>
      <w:r>
        <w:rPr>
          <w:sz w:val="24"/>
          <w:szCs w:val="24"/>
        </w:rPr>
        <w:t>.</w:t>
      </w:r>
    </w:p>
    <w:p w:rsidR="00A04D53" w:rsidRDefault="00A04D53" w:rsidP="006F78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jc w:val="both"/>
        <w:rPr>
          <w:rFonts w:ascii="Arial" w:hAnsi="Arial" w:cs="Arial"/>
          <w:b/>
          <w:sz w:val="16"/>
          <w:szCs w:val="16"/>
        </w:rPr>
      </w:pPr>
    </w:p>
    <w:p w:rsidR="00A04D53" w:rsidRDefault="00A04D53" w:rsidP="006F78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jc w:val="both"/>
        <w:rPr>
          <w:rFonts w:ascii="Arial" w:hAnsi="Arial" w:cs="Arial"/>
          <w:b/>
          <w:sz w:val="16"/>
          <w:szCs w:val="16"/>
        </w:rPr>
      </w:pPr>
    </w:p>
    <w:p w:rsidR="00A04D53" w:rsidRDefault="00A04D53" w:rsidP="006F78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40"/>
          <w:tab w:val="left" w:pos="567"/>
        </w:tabs>
        <w:ind w:left="360" w:hanging="360"/>
        <w:jc w:val="both"/>
        <w:rPr>
          <w:rFonts w:ascii="Arial" w:hAnsi="Arial" w:cs="Arial"/>
          <w:b/>
          <w:sz w:val="16"/>
          <w:szCs w:val="16"/>
        </w:rPr>
      </w:pPr>
      <w:r>
        <w:t xml:space="preserve">     •</w:t>
      </w:r>
      <w:r>
        <w:rPr>
          <w:rFonts w:ascii="Arial" w:hAnsi="Arial" w:cs="Arial"/>
          <w:b/>
          <w:sz w:val="16"/>
          <w:szCs w:val="16"/>
        </w:rPr>
        <w:t xml:space="preserve"> </w:t>
      </w:r>
      <w:r>
        <w:rPr>
          <w:rFonts w:ascii="Arial" w:hAnsi="Arial" w:cs="Arial"/>
          <w:b/>
          <w:szCs w:val="24"/>
          <w:u w:val="single"/>
        </w:rPr>
        <w:t>Για την απόδειξη της αναπηρίας</w:t>
      </w:r>
      <w:r>
        <w:rPr>
          <w:rFonts w:ascii="Arial" w:hAnsi="Arial" w:cs="Arial"/>
          <w:szCs w:val="24"/>
        </w:rPr>
        <w:t xml:space="preserve"> του ίδιου ή συγγενικού προσώπου θα πρέπει να προσκομίζονται τα δικαιολογητικά  που προβλέπονται στα σημεία </w:t>
      </w:r>
      <w:r>
        <w:rPr>
          <w:rFonts w:ascii="Arial" w:hAnsi="Arial" w:cs="Arial"/>
          <w:b/>
          <w:szCs w:val="24"/>
          <w:u w:val="single"/>
        </w:rPr>
        <w:t>18 και 19</w:t>
      </w:r>
      <w:r w:rsidRPr="000162CF">
        <w:rPr>
          <w:rFonts w:ascii="Arial" w:hAnsi="Arial" w:cs="Arial"/>
          <w:b/>
          <w:szCs w:val="24"/>
        </w:rPr>
        <w:t xml:space="preserve"> </w:t>
      </w:r>
      <w:r>
        <w:rPr>
          <w:rFonts w:ascii="Arial" w:hAnsi="Arial" w:cs="Arial"/>
          <w:b/>
          <w:szCs w:val="24"/>
        </w:rPr>
        <w:t>του Κεφαλαίου ΙΙ του Παραρτήματος ΣΟΧ</w:t>
      </w:r>
      <w:r>
        <w:rPr>
          <w:rFonts w:ascii="Arial" w:hAnsi="Arial" w:cs="Arial"/>
          <w:szCs w:val="24"/>
        </w:rPr>
        <w:t xml:space="preserve">  </w:t>
      </w:r>
      <w:r>
        <w:rPr>
          <w:rFonts w:ascii="Arial" w:hAnsi="Arial" w:cs="Arial"/>
          <w:b/>
          <w:szCs w:val="24"/>
          <w:highlight w:val="yellow"/>
        </w:rPr>
        <w:t xml:space="preserve">με σήμανση έκδοσης  </w:t>
      </w:r>
      <w:r w:rsidRPr="003B6F64">
        <w:rPr>
          <w:rFonts w:ascii="Arial" w:hAnsi="Arial" w:cs="Arial"/>
          <w:b/>
          <w:szCs w:val="24"/>
          <w:highlight w:val="yellow"/>
        </w:rPr>
        <w:t>3</w:t>
      </w:r>
      <w:r>
        <w:rPr>
          <w:rFonts w:ascii="Arial" w:hAnsi="Arial" w:cs="Arial"/>
          <w:b/>
          <w:szCs w:val="24"/>
          <w:highlight w:val="yellow"/>
          <w:u w:val="single"/>
        </w:rPr>
        <w:t>0-03-201</w:t>
      </w:r>
      <w:r>
        <w:rPr>
          <w:rFonts w:ascii="Arial" w:hAnsi="Arial" w:cs="Arial"/>
          <w:b/>
          <w:szCs w:val="24"/>
          <w:u w:val="single"/>
        </w:rPr>
        <w:t>7.</w:t>
      </w:r>
    </w:p>
    <w:p w:rsidR="00A04D53" w:rsidRDefault="00A04D53" w:rsidP="006F78CF">
      <w:pPr>
        <w:tabs>
          <w:tab w:val="left" w:pos="0"/>
          <w:tab w:val="left" w:pos="567"/>
        </w:tabs>
        <w:jc w:val="both"/>
        <w:rPr>
          <w:rFonts w:ascii="Arial" w:hAnsi="Arial" w:cs="Arial"/>
          <w:b/>
          <w:sz w:val="16"/>
          <w:szCs w:val="16"/>
        </w:rPr>
      </w:pPr>
    </w:p>
    <w:p w:rsidR="00A04D53" w:rsidRDefault="00A04D53" w:rsidP="006F78CF">
      <w:pPr>
        <w:tabs>
          <w:tab w:val="left" w:pos="0"/>
          <w:tab w:val="left" w:pos="567"/>
        </w:tabs>
        <w:rPr>
          <w:rFonts w:ascii="Arial" w:hAnsi="Arial" w:cs="Arial"/>
          <w:b/>
          <w:sz w:val="16"/>
          <w:szCs w:val="16"/>
        </w:rPr>
      </w:pPr>
    </w:p>
    <w:p w:rsidR="00A04D53" w:rsidRDefault="00A04D53" w:rsidP="008841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jc w:val="both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Κατά τα λοιπά ισχύουν τα οριζόμενα στο «Παράρτημα ανακοινώσεων Συμβάσεων εργασίας Ορισμένου Χρόνου (ΣΟΧ/ΔΕΗ) για την πρόσληψη σε Λιγνιτωρυχεία, Σταθμούς Παραγωγής (ΑΗΣ/ΥΗΣ) και αυτόνομους και τοπικούς Σταθμούς Παραγωγής των νησιών (ΑΣΠ/ΤΣΠ) της ΔΕΗ ΑΕ».</w:t>
      </w:r>
    </w:p>
    <w:p w:rsidR="00A04D53" w:rsidRDefault="00A04D53" w:rsidP="008841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jc w:val="both"/>
        <w:rPr>
          <w:rFonts w:ascii="Arial" w:hAnsi="Arial" w:cs="Arial"/>
          <w:b/>
          <w:szCs w:val="24"/>
        </w:rPr>
      </w:pPr>
      <w:r w:rsidRPr="0036211B">
        <w:rPr>
          <w:rFonts w:ascii="Arial" w:hAnsi="Arial" w:cs="Arial"/>
          <w:b/>
          <w:szCs w:val="24"/>
        </w:rPr>
        <w:t>ΠΡΟΣΟΧΗ :</w:t>
      </w:r>
      <w:r w:rsidRPr="0036211B">
        <w:rPr>
          <w:rFonts w:ascii="Arial" w:hAnsi="Arial" w:cs="Arial"/>
          <w:szCs w:val="24"/>
        </w:rPr>
        <w:t xml:space="preserve">  Μετά την </w:t>
      </w:r>
      <w:r w:rsidRPr="0036211B">
        <w:rPr>
          <w:rFonts w:ascii="Arial" w:hAnsi="Arial" w:cs="Arial"/>
          <w:b/>
          <w:szCs w:val="24"/>
        </w:rPr>
        <w:t>τελευταία αναμόρφωση</w:t>
      </w:r>
      <w:r w:rsidRPr="0036211B">
        <w:rPr>
          <w:rFonts w:ascii="Arial" w:hAnsi="Arial" w:cs="Arial"/>
          <w:szCs w:val="24"/>
        </w:rPr>
        <w:t xml:space="preserve"> του ανωτέρω Παραρτήματος με σήμανση έκδοσης</w:t>
      </w:r>
      <w:r w:rsidRPr="0031749E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b/>
          <w:szCs w:val="24"/>
          <w:highlight w:val="yellow"/>
          <w:u w:val="single"/>
        </w:rPr>
        <w:t>«</w:t>
      </w:r>
      <w:r w:rsidRPr="003B6F64">
        <w:rPr>
          <w:rFonts w:ascii="Arial" w:hAnsi="Arial" w:cs="Arial"/>
          <w:b/>
          <w:szCs w:val="24"/>
          <w:highlight w:val="yellow"/>
          <w:u w:val="single"/>
        </w:rPr>
        <w:t>3</w:t>
      </w:r>
      <w:r w:rsidRPr="001A5046">
        <w:rPr>
          <w:rFonts w:ascii="Arial" w:hAnsi="Arial" w:cs="Arial"/>
          <w:b/>
          <w:szCs w:val="24"/>
          <w:highlight w:val="yellow"/>
          <w:u w:val="single"/>
        </w:rPr>
        <w:t>0-03-2017</w:t>
      </w:r>
      <w:r w:rsidRPr="0031749E">
        <w:rPr>
          <w:rFonts w:ascii="Arial" w:hAnsi="Arial" w:cs="Arial"/>
          <w:b/>
          <w:szCs w:val="24"/>
          <w:u w:val="single"/>
        </w:rPr>
        <w:t>»</w:t>
      </w:r>
      <w:r w:rsidRPr="0031749E">
        <w:rPr>
          <w:rFonts w:ascii="Arial" w:hAnsi="Arial" w:cs="Arial"/>
          <w:b/>
          <w:szCs w:val="24"/>
        </w:rPr>
        <w:t xml:space="preserve"> </w:t>
      </w:r>
      <w:r w:rsidRPr="0036211B">
        <w:rPr>
          <w:rFonts w:ascii="Arial" w:hAnsi="Arial" w:cs="Arial"/>
          <w:b/>
          <w:szCs w:val="24"/>
        </w:rPr>
        <w:t>επισημαίνεται</w:t>
      </w:r>
      <w:r w:rsidRPr="0036211B">
        <w:rPr>
          <w:rFonts w:ascii="Arial" w:hAnsi="Arial" w:cs="Arial"/>
          <w:szCs w:val="24"/>
        </w:rPr>
        <w:t xml:space="preserve"> τροποποίηση σχετικά με τ</w:t>
      </w:r>
      <w:r>
        <w:rPr>
          <w:rFonts w:ascii="Arial" w:hAnsi="Arial" w:cs="Arial"/>
          <w:szCs w:val="24"/>
        </w:rPr>
        <w:t>η</w:t>
      </w:r>
      <w:r w:rsidRPr="0036211B">
        <w:rPr>
          <w:rFonts w:ascii="Arial" w:hAnsi="Arial" w:cs="Arial"/>
          <w:szCs w:val="24"/>
        </w:rPr>
        <w:t xml:space="preserve">ν </w:t>
      </w:r>
      <w:r>
        <w:rPr>
          <w:rFonts w:ascii="Arial" w:hAnsi="Arial" w:cs="Arial"/>
          <w:b/>
          <w:szCs w:val="24"/>
        </w:rPr>
        <w:t xml:space="preserve">ΥΠΟΒΟΛΗ ΥΠΕΥΘΥΝΗΣ ΔΗΛΩΣΗΣ ΚΑΙ ΑΠΟ ΥΠΟΨΗΦΙΟΥΣ </w:t>
      </w:r>
      <w:r w:rsidRPr="00646C25">
        <w:rPr>
          <w:rFonts w:ascii="Arial" w:hAnsi="Arial" w:cs="Arial"/>
          <w:b/>
          <w:szCs w:val="24"/>
          <w:u w:val="single"/>
        </w:rPr>
        <w:t>ΜΗ ΑΠΑΣΧΟΛΟΥΜΕΝΟΥΣ</w:t>
      </w:r>
      <w:r>
        <w:rPr>
          <w:rFonts w:ascii="Arial" w:hAnsi="Arial" w:cs="Arial"/>
          <w:b/>
          <w:szCs w:val="24"/>
        </w:rPr>
        <w:t xml:space="preserve"> ΣΤΗ ΔΕΗ Ή ΣΕ ΘΥΓΑΤΡΙΚΕΣ ΤΗΣ.</w:t>
      </w:r>
      <w:r w:rsidRPr="0036211B">
        <w:rPr>
          <w:rFonts w:ascii="Arial" w:hAnsi="Arial" w:cs="Arial"/>
          <w:b/>
          <w:szCs w:val="24"/>
        </w:rPr>
        <w:t xml:space="preserve"> </w:t>
      </w:r>
    </w:p>
    <w:p w:rsidR="00A04D53" w:rsidRPr="00FD3DCB" w:rsidRDefault="00A04D53" w:rsidP="00983B2D">
      <w:pPr>
        <w:pStyle w:val="BodyTextIndent"/>
        <w:keepNext/>
        <w:tabs>
          <w:tab w:val="left" w:pos="567"/>
        </w:tabs>
        <w:spacing w:before="360" w:after="240"/>
        <w:ind w:left="0"/>
        <w:rPr>
          <w:rFonts w:ascii="Arial" w:hAnsi="Arial" w:cs="Arial"/>
          <w:b/>
          <w:sz w:val="24"/>
          <w:szCs w:val="24"/>
          <w:u w:val="single"/>
        </w:rPr>
      </w:pPr>
      <w:r w:rsidRPr="00FD3DCB">
        <w:rPr>
          <w:rFonts w:ascii="Arial" w:hAnsi="Arial" w:cs="Arial"/>
          <w:b/>
          <w:sz w:val="24"/>
          <w:szCs w:val="24"/>
          <w:u w:val="single"/>
        </w:rPr>
        <w:t xml:space="preserve">ΚΕΦΑΛΑΙΟ ΠΡΩΤΟ: Δημοσίευση της ανακοίνωσης </w:t>
      </w:r>
    </w:p>
    <w:p w:rsidR="00A04D53" w:rsidRPr="00FD3DCB" w:rsidRDefault="00A04D53" w:rsidP="00983B2D">
      <w:pPr>
        <w:pStyle w:val="BodyTextIndent"/>
        <w:tabs>
          <w:tab w:val="left" w:pos="567"/>
        </w:tabs>
        <w:spacing w:before="120"/>
        <w:ind w:left="0"/>
        <w:jc w:val="both"/>
        <w:rPr>
          <w:rFonts w:ascii="Arial" w:hAnsi="Arial" w:cs="Arial"/>
          <w:sz w:val="24"/>
          <w:szCs w:val="24"/>
        </w:rPr>
      </w:pPr>
      <w:r w:rsidRPr="00FD3DCB">
        <w:rPr>
          <w:rFonts w:ascii="Arial" w:hAnsi="Arial" w:cs="Arial"/>
          <w:b/>
          <w:sz w:val="24"/>
          <w:szCs w:val="24"/>
        </w:rPr>
        <w:t>Περίληψη</w:t>
      </w:r>
      <w:r w:rsidRPr="00FD3DCB">
        <w:rPr>
          <w:rFonts w:ascii="Arial" w:hAnsi="Arial" w:cs="Arial"/>
          <w:sz w:val="24"/>
          <w:szCs w:val="24"/>
        </w:rPr>
        <w:t xml:space="preserve"> της παρούσας ανακοίνωσης, η οποία πρέπει να περιέχει υποχρεωτικά τα όρια ηλικίας και όλα τα στοιχεία του άρθρου 21 παρ. 8 του Ν. 2190/1994 (όπως ισχύει), να δημοσιευθεί σε </w:t>
      </w:r>
      <w:r w:rsidRPr="000E56FE">
        <w:rPr>
          <w:rFonts w:ascii="Arial" w:hAnsi="Arial" w:cs="Arial"/>
          <w:b/>
          <w:sz w:val="24"/>
          <w:szCs w:val="24"/>
        </w:rPr>
        <w:t>δύο (2)</w:t>
      </w:r>
      <w:r w:rsidRPr="00FD3DCB">
        <w:rPr>
          <w:rFonts w:ascii="Arial" w:hAnsi="Arial" w:cs="Arial"/>
          <w:sz w:val="24"/>
          <w:szCs w:val="24"/>
        </w:rPr>
        <w:t xml:space="preserve"> ημερήσιες ή εβδομαδιαίες τοπικές εφημερίδες του </w:t>
      </w:r>
      <w:r w:rsidRPr="00BC1C95">
        <w:rPr>
          <w:rFonts w:ascii="Arial" w:hAnsi="Arial" w:cs="Arial"/>
          <w:b/>
          <w:sz w:val="24"/>
          <w:szCs w:val="24"/>
          <w:u w:val="single"/>
        </w:rPr>
        <w:t>Νομού Φλώρινας,</w:t>
      </w:r>
      <w:r w:rsidRPr="00FD3DCB">
        <w:rPr>
          <w:rFonts w:ascii="Arial" w:hAnsi="Arial" w:cs="Arial"/>
          <w:b/>
          <w:sz w:val="24"/>
          <w:szCs w:val="24"/>
        </w:rPr>
        <w:t xml:space="preserve"> </w:t>
      </w:r>
      <w:r w:rsidRPr="00FD3DCB">
        <w:rPr>
          <w:rFonts w:ascii="Arial" w:hAnsi="Arial" w:cs="Arial"/>
          <w:sz w:val="24"/>
          <w:szCs w:val="24"/>
        </w:rPr>
        <w:t>εφόσον εκδίδονται. Σε περίπτωση που εκδίδεται μία εφημερίδα (ημερήσια ή εβδομαδιαία) η δημοσίευση θα γίνει στην εφημερίδα αυτή δύο (2) φορές.</w:t>
      </w:r>
    </w:p>
    <w:p w:rsidR="00A04D53" w:rsidRPr="00FD3DCB" w:rsidRDefault="00A04D53" w:rsidP="00983B2D">
      <w:pPr>
        <w:pStyle w:val="BodyTextIndent"/>
        <w:tabs>
          <w:tab w:val="left" w:pos="567"/>
        </w:tabs>
        <w:spacing w:before="120"/>
        <w:ind w:left="0"/>
        <w:jc w:val="both"/>
        <w:rPr>
          <w:rFonts w:ascii="Arial" w:hAnsi="Arial" w:cs="Arial"/>
          <w:bCs/>
          <w:sz w:val="24"/>
          <w:szCs w:val="24"/>
        </w:rPr>
      </w:pPr>
      <w:r w:rsidRPr="00FD3DCB">
        <w:rPr>
          <w:rFonts w:ascii="Arial" w:hAnsi="Arial" w:cs="Arial"/>
          <w:b/>
          <w:sz w:val="24"/>
          <w:szCs w:val="24"/>
        </w:rPr>
        <w:t xml:space="preserve">Ανάρτηση </w:t>
      </w:r>
      <w:r w:rsidRPr="00FD3DCB">
        <w:rPr>
          <w:rFonts w:ascii="Arial" w:hAnsi="Arial" w:cs="Arial"/>
          <w:sz w:val="24"/>
          <w:szCs w:val="24"/>
        </w:rPr>
        <w:t>ολόκληρης της ανακοίνωσης [</w:t>
      </w:r>
      <w:r w:rsidRPr="00FD3DCB">
        <w:rPr>
          <w:rFonts w:ascii="Arial" w:hAnsi="Arial" w:cs="Arial"/>
          <w:b/>
          <w:sz w:val="24"/>
          <w:szCs w:val="24"/>
        </w:rPr>
        <w:t>μαζί</w:t>
      </w:r>
      <w:r w:rsidRPr="00FD3DCB">
        <w:rPr>
          <w:rFonts w:ascii="Arial" w:hAnsi="Arial" w:cs="Arial"/>
          <w:sz w:val="24"/>
          <w:szCs w:val="24"/>
        </w:rPr>
        <w:t xml:space="preserve"> με το «Παράρτημα ανακοινώσεων Συμβάσεων εργασίας Ορισμένου Χρόνου </w:t>
      </w:r>
      <w:r w:rsidRPr="00D269A2">
        <w:rPr>
          <w:rFonts w:ascii="Arial" w:hAnsi="Arial" w:cs="Arial"/>
          <w:b/>
          <w:sz w:val="24"/>
          <w:szCs w:val="24"/>
        </w:rPr>
        <w:t xml:space="preserve">(ΣΟΧ/ΔΕΗ) </w:t>
      </w:r>
      <w:r w:rsidRPr="00FD3DCB">
        <w:rPr>
          <w:rFonts w:ascii="Arial" w:hAnsi="Arial" w:cs="Arial"/>
          <w:sz w:val="24"/>
          <w:szCs w:val="24"/>
        </w:rPr>
        <w:t xml:space="preserve">για την πρόσληψη σε Λιγνιτωρυχεία, Σταθμούς Παραγωγής (ΑΗΣ/ΥΗΣ) και αυτόνομους και τοπικούς Σταθμούς Παραγωγής των νησιών (ΑΣΠ/ΤΣΠ) της ΔΕΗ ΑΕ» με σήμανση </w:t>
      </w:r>
      <w:r w:rsidRPr="00225033">
        <w:rPr>
          <w:rFonts w:ascii="Arial" w:hAnsi="Arial" w:cs="Arial"/>
          <w:sz w:val="24"/>
          <w:szCs w:val="24"/>
        </w:rPr>
        <w:t xml:space="preserve">έκδοσης </w:t>
      </w:r>
      <w:r w:rsidRPr="000330D3">
        <w:rPr>
          <w:rFonts w:ascii="Arial" w:hAnsi="Arial" w:cs="Arial"/>
          <w:sz w:val="24"/>
          <w:szCs w:val="24"/>
          <w:highlight w:val="yellow"/>
          <w:u w:val="single"/>
        </w:rPr>
        <w:t>«</w:t>
      </w:r>
      <w:r w:rsidRPr="003B6F64">
        <w:rPr>
          <w:rFonts w:ascii="Arial" w:hAnsi="Arial" w:cs="Arial"/>
          <w:b/>
          <w:sz w:val="24"/>
          <w:szCs w:val="24"/>
          <w:highlight w:val="yellow"/>
          <w:u w:val="single"/>
        </w:rPr>
        <w:t>3</w:t>
      </w:r>
      <w:r w:rsidRPr="000330D3">
        <w:rPr>
          <w:rFonts w:ascii="Arial" w:hAnsi="Arial" w:cs="Arial"/>
          <w:b/>
          <w:sz w:val="24"/>
          <w:szCs w:val="24"/>
          <w:highlight w:val="yellow"/>
          <w:u w:val="single"/>
        </w:rPr>
        <w:t>0-03-2017</w:t>
      </w:r>
      <w:r w:rsidRPr="00983B2D">
        <w:rPr>
          <w:rFonts w:ascii="Arial" w:hAnsi="Arial" w:cs="Arial"/>
          <w:sz w:val="24"/>
          <w:szCs w:val="24"/>
          <w:u w:val="single"/>
        </w:rPr>
        <w:t>»</w:t>
      </w:r>
      <w:r>
        <w:rPr>
          <w:rFonts w:ascii="Arial" w:hAnsi="Arial" w:cs="Arial"/>
          <w:sz w:val="24"/>
          <w:szCs w:val="24"/>
          <w:u w:val="single"/>
        </w:rPr>
        <w:t>]</w:t>
      </w:r>
      <w:r w:rsidRPr="00F74F6A">
        <w:rPr>
          <w:rFonts w:ascii="Arial" w:hAnsi="Arial" w:cs="Arial"/>
          <w:sz w:val="24"/>
          <w:szCs w:val="24"/>
        </w:rPr>
        <w:t xml:space="preserve"> να γίνει</w:t>
      </w:r>
      <w:r w:rsidRPr="00D8227F">
        <w:rPr>
          <w:rFonts w:ascii="Arial" w:hAnsi="Arial" w:cs="Arial"/>
          <w:sz w:val="24"/>
          <w:szCs w:val="24"/>
        </w:rPr>
        <w:t xml:space="preserve"> </w:t>
      </w:r>
      <w:r w:rsidRPr="00333EF3">
        <w:rPr>
          <w:rFonts w:ascii="Arial" w:hAnsi="Arial" w:cs="Arial"/>
          <w:sz w:val="24"/>
          <w:szCs w:val="24"/>
          <w:u w:val="single"/>
        </w:rPr>
        <w:t>στα γραφεία της υπηρεσίας μας,</w:t>
      </w:r>
      <w:r w:rsidRPr="00D8227F">
        <w:rPr>
          <w:rFonts w:ascii="Arial" w:hAnsi="Arial" w:cs="Arial"/>
          <w:sz w:val="24"/>
          <w:szCs w:val="24"/>
        </w:rPr>
        <w:t xml:space="preserve"> καθώς και στο χώρο των ανακοινώσεων </w:t>
      </w:r>
      <w:r w:rsidRPr="00333EF3">
        <w:rPr>
          <w:rFonts w:ascii="Arial" w:hAnsi="Arial" w:cs="Arial"/>
          <w:sz w:val="24"/>
          <w:szCs w:val="24"/>
          <w:u w:val="single"/>
        </w:rPr>
        <w:t xml:space="preserve">του δημοτικού καταστήματος του </w:t>
      </w:r>
      <w:r>
        <w:rPr>
          <w:rFonts w:ascii="Arial" w:hAnsi="Arial" w:cs="Arial"/>
          <w:sz w:val="24"/>
          <w:szCs w:val="24"/>
          <w:u w:val="single"/>
        </w:rPr>
        <w:t>Δ</w:t>
      </w:r>
      <w:r w:rsidRPr="00333EF3">
        <w:rPr>
          <w:rFonts w:ascii="Arial" w:hAnsi="Arial" w:cs="Arial"/>
          <w:sz w:val="24"/>
          <w:szCs w:val="24"/>
          <w:u w:val="single"/>
        </w:rPr>
        <w:t>ήμου Φλώρινας,</w:t>
      </w:r>
      <w:r w:rsidRPr="001A5046">
        <w:rPr>
          <w:rFonts w:ascii="Arial" w:hAnsi="Arial" w:cs="Arial"/>
          <w:sz w:val="24"/>
          <w:szCs w:val="24"/>
        </w:rPr>
        <w:t xml:space="preserve"> </w:t>
      </w:r>
      <w:r w:rsidRPr="00FD3DCB">
        <w:rPr>
          <w:rFonts w:ascii="Arial" w:hAnsi="Arial" w:cs="Arial"/>
          <w:sz w:val="24"/>
          <w:szCs w:val="24"/>
        </w:rPr>
        <w:t xml:space="preserve">στον οποίο εδρεύει η υπηρεσία. Θα συνταχθεί και </w:t>
      </w:r>
      <w:r w:rsidRPr="00FD3DCB">
        <w:rPr>
          <w:rFonts w:ascii="Arial" w:hAnsi="Arial" w:cs="Arial"/>
          <w:b/>
          <w:bCs/>
          <w:sz w:val="24"/>
          <w:szCs w:val="24"/>
        </w:rPr>
        <w:t>σχετικό πρακτικό ανάρτησης</w:t>
      </w:r>
      <w:r w:rsidRPr="00FD3DCB">
        <w:rPr>
          <w:rFonts w:ascii="Arial" w:hAnsi="Arial" w:cs="Arial"/>
          <w:sz w:val="24"/>
          <w:szCs w:val="24"/>
        </w:rPr>
        <w:t xml:space="preserve"> (σύμφωνα με το άρθρο 21 παρ. 9 του Ν. 2190/1994 όπως ισχύει), το οποίο θα αποσταλεί </w:t>
      </w:r>
      <w:r w:rsidRPr="00FD3DCB">
        <w:rPr>
          <w:rFonts w:ascii="Arial" w:hAnsi="Arial" w:cs="Arial"/>
          <w:b/>
          <w:sz w:val="24"/>
          <w:szCs w:val="24"/>
          <w:u w:val="single"/>
        </w:rPr>
        <w:t>αυθημερόν</w:t>
      </w:r>
      <w:r w:rsidRPr="00FD3DCB">
        <w:rPr>
          <w:rFonts w:ascii="Arial" w:hAnsi="Arial" w:cs="Arial"/>
          <w:sz w:val="24"/>
          <w:szCs w:val="24"/>
        </w:rPr>
        <w:t xml:space="preserve"> στο ΑΣΕΠ </w:t>
      </w:r>
      <w:r w:rsidRPr="00FD3DCB">
        <w:rPr>
          <w:rFonts w:ascii="Arial" w:hAnsi="Arial" w:cs="Arial"/>
          <w:bCs/>
          <w:sz w:val="24"/>
          <w:szCs w:val="24"/>
        </w:rPr>
        <w:t xml:space="preserve">είτε στο </w:t>
      </w:r>
      <w:r w:rsidRPr="00FD3DCB">
        <w:rPr>
          <w:rFonts w:ascii="Arial" w:hAnsi="Arial" w:cs="Arial"/>
          <w:bCs/>
          <w:sz w:val="24"/>
          <w:szCs w:val="24"/>
          <w:lang w:val="en-US"/>
        </w:rPr>
        <w:t>e</w:t>
      </w:r>
      <w:r w:rsidRPr="00FD3DCB">
        <w:rPr>
          <w:rFonts w:ascii="Arial" w:hAnsi="Arial" w:cs="Arial"/>
          <w:bCs/>
          <w:sz w:val="24"/>
          <w:szCs w:val="24"/>
        </w:rPr>
        <w:t xml:space="preserve">-mail: </w:t>
      </w:r>
      <w:r w:rsidRPr="00FD3DCB">
        <w:rPr>
          <w:rFonts w:ascii="Arial" w:hAnsi="Arial" w:cs="Arial"/>
          <w:b/>
          <w:bCs/>
          <w:sz w:val="24"/>
          <w:szCs w:val="24"/>
        </w:rPr>
        <w:t>sox@asep.gr</w:t>
      </w:r>
      <w:r w:rsidRPr="00FD3DCB">
        <w:rPr>
          <w:rFonts w:ascii="Arial" w:hAnsi="Arial" w:cs="Arial"/>
          <w:bCs/>
          <w:sz w:val="24"/>
          <w:szCs w:val="24"/>
        </w:rPr>
        <w:t xml:space="preserve"> είτε στο </w:t>
      </w:r>
      <w:r w:rsidRPr="00FD3DCB">
        <w:rPr>
          <w:rFonts w:ascii="Arial" w:hAnsi="Arial" w:cs="Arial"/>
          <w:bCs/>
          <w:sz w:val="24"/>
          <w:szCs w:val="24"/>
          <w:lang w:val="en-US"/>
        </w:rPr>
        <w:t>fax</w:t>
      </w:r>
      <w:r w:rsidRPr="00FD3DCB">
        <w:rPr>
          <w:rFonts w:ascii="Arial" w:hAnsi="Arial" w:cs="Arial"/>
          <w:bCs/>
          <w:sz w:val="24"/>
          <w:szCs w:val="24"/>
        </w:rPr>
        <w:t xml:space="preserve">: </w:t>
      </w:r>
      <w:r w:rsidRPr="00FD3DCB">
        <w:rPr>
          <w:rFonts w:ascii="Arial" w:hAnsi="Arial" w:cs="Arial"/>
          <w:b/>
          <w:bCs/>
          <w:sz w:val="24"/>
          <w:szCs w:val="24"/>
        </w:rPr>
        <w:t>210</w:t>
      </w:r>
      <w:r w:rsidRPr="00D269A2">
        <w:rPr>
          <w:rFonts w:ascii="Arial" w:hAnsi="Arial" w:cs="Arial"/>
          <w:b/>
          <w:bCs/>
          <w:sz w:val="24"/>
          <w:szCs w:val="24"/>
        </w:rPr>
        <w:t>-</w:t>
      </w:r>
      <w:r w:rsidRPr="00FD3DCB">
        <w:rPr>
          <w:rFonts w:ascii="Arial" w:hAnsi="Arial" w:cs="Arial"/>
          <w:b/>
          <w:bCs/>
          <w:sz w:val="24"/>
          <w:szCs w:val="24"/>
        </w:rPr>
        <w:t xml:space="preserve"> 6467728 ή 213</w:t>
      </w:r>
      <w:r w:rsidRPr="00D269A2">
        <w:rPr>
          <w:rFonts w:ascii="Arial" w:hAnsi="Arial" w:cs="Arial"/>
          <w:b/>
          <w:bCs/>
          <w:sz w:val="24"/>
          <w:szCs w:val="24"/>
        </w:rPr>
        <w:t>-</w:t>
      </w:r>
      <w:r w:rsidRPr="00FD3DCB">
        <w:rPr>
          <w:rFonts w:ascii="Arial" w:hAnsi="Arial" w:cs="Arial"/>
          <w:b/>
          <w:bCs/>
          <w:sz w:val="24"/>
          <w:szCs w:val="24"/>
        </w:rPr>
        <w:t>1319188</w:t>
      </w:r>
      <w:r w:rsidRPr="00FD3DCB">
        <w:rPr>
          <w:rFonts w:ascii="Arial" w:hAnsi="Arial" w:cs="Arial"/>
          <w:bCs/>
          <w:sz w:val="24"/>
          <w:szCs w:val="24"/>
        </w:rPr>
        <w:t>.</w:t>
      </w:r>
    </w:p>
    <w:p w:rsidR="00A04D53" w:rsidRPr="00FD3DCB" w:rsidRDefault="00A04D53" w:rsidP="00CC43A6">
      <w:pPr>
        <w:pStyle w:val="Heading1"/>
        <w:tabs>
          <w:tab w:val="clear" w:pos="0"/>
          <w:tab w:val="left" w:pos="567"/>
        </w:tabs>
        <w:spacing w:before="240" w:after="120" w:line="280" w:lineRule="exact"/>
        <w:rPr>
          <w:rFonts w:ascii="Arial" w:hAnsi="Arial" w:cs="Arial"/>
          <w:sz w:val="24"/>
          <w:szCs w:val="24"/>
        </w:rPr>
      </w:pPr>
      <w:r w:rsidRPr="00FD3DCB">
        <w:rPr>
          <w:rFonts w:ascii="Arial" w:hAnsi="Arial" w:cs="Arial"/>
          <w:sz w:val="24"/>
          <w:szCs w:val="24"/>
        </w:rPr>
        <w:t>ΚΕΦΑΛΑΙΟ ΔΕΥΤΕΡΟ: Υποβολή αιτήσεων συμμετοχής</w:t>
      </w:r>
    </w:p>
    <w:p w:rsidR="00A04D53" w:rsidRPr="00FD3DCB" w:rsidRDefault="00A04D53" w:rsidP="00983B2D">
      <w:pPr>
        <w:pStyle w:val="BodyTextIndent"/>
        <w:spacing w:before="120" w:after="120"/>
        <w:ind w:left="0"/>
        <w:jc w:val="both"/>
        <w:rPr>
          <w:rFonts w:ascii="Arial" w:hAnsi="Arial" w:cs="Arial"/>
          <w:sz w:val="24"/>
          <w:szCs w:val="24"/>
        </w:rPr>
      </w:pPr>
      <w:r w:rsidRPr="00FD3DCB">
        <w:rPr>
          <w:rFonts w:ascii="Arial" w:hAnsi="Arial" w:cs="Arial"/>
          <w:sz w:val="24"/>
          <w:szCs w:val="24"/>
        </w:rPr>
        <w:t xml:space="preserve">Οι ενδιαφερόμενοι καλούνται να συμπληρώσουν την αίτηση με κωδικό </w:t>
      </w:r>
      <w:r w:rsidRPr="00FD3DCB">
        <w:rPr>
          <w:rFonts w:ascii="Arial" w:hAnsi="Arial" w:cs="Arial"/>
          <w:b/>
          <w:bCs/>
          <w:smallCaps/>
          <w:sz w:val="24"/>
          <w:szCs w:val="24"/>
          <w:u w:val="single"/>
        </w:rPr>
        <w:t>εντυπο ασεπ</w:t>
      </w:r>
      <w:r w:rsidRPr="00FD3DCB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  <w:r w:rsidRPr="001C6CDE">
        <w:rPr>
          <w:rFonts w:ascii="Arial" w:hAnsi="Arial" w:cs="Arial"/>
          <w:b/>
          <w:sz w:val="22"/>
          <w:szCs w:val="22"/>
          <w:u w:val="single"/>
        </w:rPr>
        <w:t>ΣΟΧ.ΔΕΗ-ΛΙΓ/ΧΕΙΑ.ΑΗΣ/ΥΗΣ.</w:t>
      </w:r>
      <w:r w:rsidRPr="00BC1C95">
        <w:rPr>
          <w:rFonts w:ascii="Arial" w:hAnsi="Arial" w:cs="Arial"/>
          <w:b/>
          <w:sz w:val="22"/>
          <w:szCs w:val="22"/>
          <w:highlight w:val="yellow"/>
          <w:u w:val="single"/>
        </w:rPr>
        <w:t>ΑΣΠ/ΤΣΠ.3</w:t>
      </w:r>
      <w:r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Pr="00FD3DCB">
        <w:rPr>
          <w:rFonts w:ascii="Arial" w:hAnsi="Arial" w:cs="Arial"/>
          <w:sz w:val="24"/>
          <w:szCs w:val="24"/>
        </w:rPr>
        <w:t xml:space="preserve">και να την υποβάλουν, είτε </w:t>
      </w:r>
      <w:r w:rsidRPr="00FD3DCB">
        <w:rPr>
          <w:rFonts w:ascii="Arial" w:hAnsi="Arial" w:cs="Arial"/>
          <w:b/>
          <w:sz w:val="24"/>
          <w:szCs w:val="24"/>
        </w:rPr>
        <w:t>αυτοπροσώπως</w:t>
      </w:r>
      <w:r w:rsidRPr="00FD3DCB">
        <w:rPr>
          <w:rFonts w:ascii="Arial" w:hAnsi="Arial" w:cs="Arial"/>
          <w:sz w:val="24"/>
          <w:szCs w:val="24"/>
        </w:rPr>
        <w:t xml:space="preserve">, είτε με άλλο εξουσιοδοτημένο από αυτούς πρόσωπο, εφόσον η εξουσιοδότηση φέρει την υπογραφή τους θεωρημένη από δημόσια αρχή, είτε </w:t>
      </w:r>
      <w:r w:rsidRPr="00FD3DCB">
        <w:rPr>
          <w:rFonts w:ascii="Arial" w:hAnsi="Arial" w:cs="Arial"/>
          <w:b/>
          <w:sz w:val="24"/>
          <w:szCs w:val="24"/>
        </w:rPr>
        <w:t>ταχυδρομικά</w:t>
      </w:r>
      <w:r w:rsidRPr="00FD3DCB">
        <w:rPr>
          <w:rFonts w:ascii="Arial" w:hAnsi="Arial" w:cs="Arial"/>
          <w:sz w:val="24"/>
          <w:szCs w:val="24"/>
        </w:rPr>
        <w:t xml:space="preserve"> </w:t>
      </w:r>
      <w:r w:rsidRPr="00FD3DCB">
        <w:rPr>
          <w:rFonts w:ascii="Arial" w:hAnsi="Arial" w:cs="Arial"/>
          <w:b/>
          <w:sz w:val="24"/>
          <w:szCs w:val="24"/>
        </w:rPr>
        <w:t>με συστημένη επιστολή</w:t>
      </w:r>
      <w:r w:rsidRPr="00FD3DCB">
        <w:rPr>
          <w:rFonts w:ascii="Arial" w:hAnsi="Arial" w:cs="Arial"/>
          <w:sz w:val="24"/>
          <w:szCs w:val="24"/>
        </w:rPr>
        <w:t>, στα γραφεία της υπηρεσίας μας στην ακόλουθη διεύθυνση:</w:t>
      </w:r>
    </w:p>
    <w:p w:rsidR="00A04D53" w:rsidRPr="00FD3DCB" w:rsidRDefault="00A04D53" w:rsidP="00983B2D">
      <w:pPr>
        <w:pStyle w:val="BodyTextIndent"/>
        <w:spacing w:before="120"/>
        <w:ind w:left="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Δ.Ε.Η.</w:t>
      </w:r>
      <w:r w:rsidRPr="00FD3DCB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>
        <w:rPr>
          <w:rFonts w:ascii="Arial" w:hAnsi="Arial" w:cs="Arial"/>
          <w:b/>
          <w:color w:val="000000"/>
          <w:sz w:val="24"/>
          <w:szCs w:val="24"/>
        </w:rPr>
        <w:t xml:space="preserve">Α.Ε. / ΔΕΘ </w:t>
      </w:r>
      <w:r w:rsidRPr="00FD3DCB">
        <w:rPr>
          <w:rFonts w:ascii="Arial" w:hAnsi="Arial" w:cs="Arial"/>
          <w:b/>
          <w:color w:val="000000"/>
          <w:sz w:val="24"/>
          <w:szCs w:val="24"/>
        </w:rPr>
        <w:t>/</w:t>
      </w:r>
      <w:r>
        <w:rPr>
          <w:rFonts w:ascii="Arial" w:hAnsi="Arial" w:cs="Arial"/>
          <w:b/>
          <w:color w:val="000000"/>
          <w:sz w:val="24"/>
          <w:szCs w:val="24"/>
        </w:rPr>
        <w:t>Α</w:t>
      </w:r>
      <w:r w:rsidRPr="00FD3DCB">
        <w:rPr>
          <w:rFonts w:ascii="Arial" w:hAnsi="Arial" w:cs="Arial"/>
          <w:b/>
          <w:color w:val="000000"/>
          <w:sz w:val="24"/>
          <w:szCs w:val="24"/>
        </w:rPr>
        <w:t>ΗΣ</w:t>
      </w:r>
      <w:r>
        <w:rPr>
          <w:rFonts w:ascii="Arial" w:hAnsi="Arial" w:cs="Arial"/>
          <w:b/>
          <w:color w:val="000000"/>
          <w:sz w:val="24"/>
          <w:szCs w:val="24"/>
        </w:rPr>
        <w:t xml:space="preserve"> ΜΕΛΙΤΗΣ</w:t>
      </w:r>
      <w:r w:rsidRPr="00FD3DCB">
        <w:rPr>
          <w:rFonts w:ascii="Arial" w:hAnsi="Arial" w:cs="Arial"/>
          <w:b/>
          <w:color w:val="000000"/>
          <w:sz w:val="24"/>
          <w:szCs w:val="24"/>
        </w:rPr>
        <w:t>, Τ.Θ 1, Τ.Κ. 5</w:t>
      </w:r>
      <w:r>
        <w:rPr>
          <w:rFonts w:ascii="Arial" w:hAnsi="Arial" w:cs="Arial"/>
          <w:b/>
          <w:color w:val="000000"/>
          <w:sz w:val="24"/>
          <w:szCs w:val="24"/>
        </w:rPr>
        <w:t>30 7</w:t>
      </w:r>
      <w:r w:rsidRPr="00FD3DCB">
        <w:rPr>
          <w:rFonts w:ascii="Arial" w:hAnsi="Arial" w:cs="Arial"/>
          <w:b/>
          <w:color w:val="000000"/>
          <w:sz w:val="24"/>
          <w:szCs w:val="24"/>
        </w:rPr>
        <w:t xml:space="preserve">1 </w:t>
      </w:r>
      <w:r>
        <w:rPr>
          <w:rFonts w:ascii="Arial" w:hAnsi="Arial" w:cs="Arial"/>
          <w:b/>
          <w:color w:val="000000"/>
          <w:sz w:val="24"/>
          <w:szCs w:val="24"/>
        </w:rPr>
        <w:t>- Μελίτη - Φλώρινας</w:t>
      </w:r>
      <w:r w:rsidRPr="00FD3DCB">
        <w:rPr>
          <w:rFonts w:ascii="Arial" w:hAnsi="Arial" w:cs="Arial"/>
          <w:b/>
          <w:color w:val="000000"/>
          <w:sz w:val="24"/>
          <w:szCs w:val="24"/>
        </w:rPr>
        <w:t xml:space="preserve">,  </w:t>
      </w:r>
      <w:r>
        <w:rPr>
          <w:rFonts w:ascii="Arial" w:hAnsi="Arial" w:cs="Arial"/>
          <w:sz w:val="24"/>
          <w:szCs w:val="24"/>
        </w:rPr>
        <w:t xml:space="preserve">υπόψη </w:t>
      </w:r>
      <w:r w:rsidRPr="00724D4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κ. Κούσια Χρήστου </w:t>
      </w:r>
      <w:r w:rsidRPr="003A63DF">
        <w:rPr>
          <w:rFonts w:ascii="Arial" w:hAnsi="Arial" w:cs="Arial"/>
          <w:b/>
          <w:sz w:val="24"/>
          <w:szCs w:val="24"/>
        </w:rPr>
        <w:t>(</w:t>
      </w:r>
      <w:r w:rsidRPr="002719BF">
        <w:rPr>
          <w:rFonts w:ascii="Arial" w:hAnsi="Arial" w:cs="Arial"/>
          <w:b/>
          <w:sz w:val="24"/>
          <w:szCs w:val="24"/>
        </w:rPr>
        <w:t xml:space="preserve">τηλ. επικοινωνίας: </w:t>
      </w:r>
      <w:r w:rsidRPr="002719BF">
        <w:rPr>
          <w:rFonts w:ascii="Arial" w:hAnsi="Arial" w:cs="Arial"/>
          <w:b/>
          <w:bCs/>
          <w:sz w:val="24"/>
          <w:szCs w:val="24"/>
        </w:rPr>
        <w:t>23850-390</w:t>
      </w:r>
      <w:r>
        <w:rPr>
          <w:rFonts w:ascii="Arial" w:hAnsi="Arial" w:cs="Arial"/>
          <w:b/>
          <w:bCs/>
          <w:sz w:val="24"/>
          <w:szCs w:val="24"/>
        </w:rPr>
        <w:t>83</w:t>
      </w:r>
      <w:r w:rsidRPr="003A63DF">
        <w:rPr>
          <w:rFonts w:ascii="Arial" w:hAnsi="Arial" w:cs="Arial"/>
          <w:b/>
          <w:sz w:val="24"/>
          <w:szCs w:val="24"/>
        </w:rPr>
        <w:t>)</w:t>
      </w:r>
      <w:r w:rsidRPr="002719BF">
        <w:rPr>
          <w:rFonts w:ascii="Arial" w:hAnsi="Arial" w:cs="Arial"/>
          <w:b/>
          <w:sz w:val="24"/>
          <w:szCs w:val="24"/>
        </w:rPr>
        <w:t>.</w:t>
      </w:r>
      <w:r w:rsidRPr="00FD3DCB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A04D53" w:rsidRPr="00F32CE5" w:rsidRDefault="00A04D53" w:rsidP="00983B2D">
      <w:pPr>
        <w:pStyle w:val="BodyTextIndent"/>
        <w:spacing w:before="120" w:after="120"/>
        <w:ind w:left="0"/>
        <w:jc w:val="both"/>
        <w:rPr>
          <w:rFonts w:ascii="Arial" w:hAnsi="Arial" w:cs="Arial"/>
          <w:sz w:val="24"/>
          <w:szCs w:val="24"/>
        </w:rPr>
      </w:pPr>
      <w:r w:rsidRPr="00BF3B2A">
        <w:rPr>
          <w:rFonts w:ascii="Arial" w:hAnsi="Arial" w:cs="Arial"/>
          <w:sz w:val="24"/>
          <w:szCs w:val="24"/>
          <w:u w:val="single"/>
        </w:rPr>
        <w:t>Στην περίπτωση αποστολής των αιτήσεων ταχυδρομικώς το εμπρόθεσμο των αιτήσεων κρίνεται με βάση την ημερομηνία που φέρει ο φάκελος αποστολής, ο οποίος μετά την αποσφράγισή του επισυνάπτεται στην αίτηση των υποψηφίων</w:t>
      </w:r>
      <w:r w:rsidRPr="00FD3DCB">
        <w:rPr>
          <w:rFonts w:ascii="Arial" w:hAnsi="Arial" w:cs="Arial"/>
          <w:sz w:val="24"/>
          <w:szCs w:val="24"/>
        </w:rPr>
        <w:t>.</w:t>
      </w:r>
    </w:p>
    <w:p w:rsidR="00A04D53" w:rsidRPr="00FD3DCB" w:rsidRDefault="00A04D53" w:rsidP="00983B2D">
      <w:pPr>
        <w:pStyle w:val="BodyTextIndent"/>
        <w:spacing w:before="120"/>
        <w:ind w:left="0"/>
        <w:jc w:val="both"/>
        <w:rPr>
          <w:rFonts w:ascii="Arial" w:hAnsi="Arial" w:cs="Arial"/>
          <w:sz w:val="24"/>
          <w:szCs w:val="24"/>
        </w:rPr>
      </w:pPr>
      <w:r w:rsidRPr="00FD3DCB">
        <w:rPr>
          <w:rFonts w:ascii="Arial" w:hAnsi="Arial" w:cs="Arial"/>
          <w:b/>
          <w:sz w:val="24"/>
          <w:szCs w:val="24"/>
        </w:rPr>
        <w:t>Η προθεσμία υποβολής των αιτήσεων είναι</w:t>
      </w:r>
      <w:r w:rsidRPr="00FD3DCB">
        <w:rPr>
          <w:rFonts w:ascii="Arial" w:hAnsi="Arial" w:cs="Arial"/>
          <w:b/>
          <w:bCs/>
          <w:sz w:val="24"/>
          <w:szCs w:val="24"/>
        </w:rPr>
        <w:t xml:space="preserve"> δέκα (10) ημέρες </w:t>
      </w:r>
      <w:r w:rsidRPr="00D269A2">
        <w:rPr>
          <w:rFonts w:ascii="Arial" w:hAnsi="Arial" w:cs="Arial"/>
          <w:b/>
          <w:bCs/>
          <w:sz w:val="24"/>
          <w:szCs w:val="24"/>
        </w:rPr>
        <w:t>(υπολογιζόμενες ημερολογιακά)</w:t>
      </w:r>
      <w:r w:rsidRPr="00FD3DCB">
        <w:rPr>
          <w:rFonts w:ascii="Arial" w:hAnsi="Arial" w:cs="Arial"/>
          <w:b/>
          <w:bCs/>
          <w:sz w:val="24"/>
          <w:szCs w:val="24"/>
        </w:rPr>
        <w:t xml:space="preserve"> </w:t>
      </w:r>
      <w:r w:rsidRPr="00FD3DCB">
        <w:rPr>
          <w:rFonts w:ascii="Arial" w:hAnsi="Arial" w:cs="Arial"/>
          <w:bCs/>
          <w:sz w:val="24"/>
          <w:szCs w:val="24"/>
        </w:rPr>
        <w:t>και</w:t>
      </w:r>
      <w:r w:rsidRPr="00FD3DCB">
        <w:rPr>
          <w:rFonts w:ascii="Arial" w:hAnsi="Arial" w:cs="Arial"/>
          <w:sz w:val="24"/>
          <w:szCs w:val="24"/>
        </w:rPr>
        <w:t xml:space="preserve"> αρχίζει από την επόμενη ημέρα της τελευταίας δημοσίευσης της παρούσας σε τοπικές εφημερίδες </w:t>
      </w:r>
      <w:r w:rsidRPr="0033498C">
        <w:rPr>
          <w:rFonts w:ascii="Arial" w:hAnsi="Arial" w:cs="Arial"/>
          <w:sz w:val="24"/>
          <w:szCs w:val="24"/>
        </w:rPr>
        <w:t xml:space="preserve">ή της ανάρτησής της </w:t>
      </w:r>
      <w:r w:rsidRPr="00333EF3">
        <w:rPr>
          <w:rFonts w:ascii="Arial" w:hAnsi="Arial" w:cs="Arial"/>
          <w:sz w:val="24"/>
          <w:szCs w:val="24"/>
          <w:u w:val="single"/>
        </w:rPr>
        <w:t xml:space="preserve">στα γραφεία της υπηρεσίας μας </w:t>
      </w:r>
      <w:r w:rsidRPr="00FD3DCB">
        <w:rPr>
          <w:rFonts w:ascii="Arial" w:hAnsi="Arial" w:cs="Arial"/>
          <w:sz w:val="24"/>
          <w:szCs w:val="24"/>
        </w:rPr>
        <w:t xml:space="preserve">και στο χώρο ανακοινώσεων </w:t>
      </w:r>
      <w:r w:rsidRPr="00333EF3">
        <w:rPr>
          <w:rFonts w:ascii="Arial" w:hAnsi="Arial" w:cs="Arial"/>
          <w:sz w:val="24"/>
          <w:szCs w:val="24"/>
          <w:u w:val="single"/>
        </w:rPr>
        <w:t xml:space="preserve">του δημοτικού καταστήματος του </w:t>
      </w:r>
      <w:r>
        <w:rPr>
          <w:rFonts w:ascii="Arial" w:hAnsi="Arial" w:cs="Arial"/>
          <w:sz w:val="24"/>
          <w:szCs w:val="24"/>
          <w:u w:val="single"/>
        </w:rPr>
        <w:t>Δ</w:t>
      </w:r>
      <w:r w:rsidRPr="00333EF3">
        <w:rPr>
          <w:rFonts w:ascii="Arial" w:hAnsi="Arial" w:cs="Arial"/>
          <w:sz w:val="24"/>
          <w:szCs w:val="24"/>
          <w:u w:val="single"/>
        </w:rPr>
        <w:t>ήμου Φλώρινας</w:t>
      </w:r>
      <w:r w:rsidRPr="00FD3DCB">
        <w:rPr>
          <w:rFonts w:ascii="Arial" w:hAnsi="Arial" w:cs="Arial"/>
          <w:sz w:val="24"/>
          <w:szCs w:val="24"/>
        </w:rPr>
        <w:t>, όπου αυτή εδρεύει, εφόσον η ανάρτηση είναι τυχόν μεταγενέστερη της δημοσίευσης στις εφημερίδες.</w:t>
      </w:r>
      <w:r w:rsidRPr="00F2376C">
        <w:rPr>
          <w:color w:val="000000"/>
          <w:sz w:val="22"/>
          <w:szCs w:val="22"/>
        </w:rPr>
        <w:t xml:space="preserve"> </w:t>
      </w:r>
      <w:r w:rsidRPr="00F2376C">
        <w:rPr>
          <w:rFonts w:ascii="Arial" w:hAnsi="Arial" w:cs="Arial"/>
          <w:sz w:val="24"/>
          <w:szCs w:val="24"/>
        </w:rPr>
        <w:t xml:space="preserve">Η ανωτέρω προθεσμία λήγει με την </w:t>
      </w:r>
      <w:r w:rsidRPr="00266BC5">
        <w:rPr>
          <w:rFonts w:ascii="Arial" w:hAnsi="Arial" w:cs="Arial"/>
          <w:sz w:val="24"/>
          <w:szCs w:val="24"/>
        </w:rPr>
        <w:t>παρέλευση ολόκληρης της</w:t>
      </w:r>
      <w:r w:rsidRPr="00F2376C">
        <w:rPr>
          <w:rFonts w:ascii="Arial" w:hAnsi="Arial" w:cs="Arial"/>
          <w:sz w:val="24"/>
          <w:szCs w:val="24"/>
        </w:rPr>
        <w:t xml:space="preserve"> τελευταίας ημέρας και εάν αυτή είναι, κατά νόμο, εξαιρετέα (δημόσια αργία) ή μη εργάσιμη, τότε η λήξη της προθεσμίας μετατίθεται την επόμενη εργάσιμη ημέρα.</w:t>
      </w:r>
    </w:p>
    <w:p w:rsidR="00A04D53" w:rsidRPr="0057573B" w:rsidRDefault="00A04D53" w:rsidP="008F25E2">
      <w:pPr>
        <w:pStyle w:val="a0"/>
        <w:spacing w:before="60" w:line="240" w:lineRule="auto"/>
        <w:rPr>
          <w:rFonts w:ascii="Arial" w:hAnsi="Arial" w:cs="Arial"/>
          <w:sz w:val="24"/>
          <w:szCs w:val="24"/>
        </w:rPr>
      </w:pPr>
    </w:p>
    <w:p w:rsidR="00A04D53" w:rsidRDefault="00A04D53" w:rsidP="002C420A">
      <w:pPr>
        <w:pStyle w:val="BodyTextIndent"/>
        <w:spacing w:before="120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Οι υποψήφιοι </w:t>
      </w:r>
      <w:r>
        <w:rPr>
          <w:rFonts w:ascii="Arial" w:hAnsi="Arial" w:cs="Arial"/>
          <w:b/>
          <w:bCs/>
          <w:sz w:val="24"/>
          <w:szCs w:val="24"/>
        </w:rPr>
        <w:t>μπορούν να αναζητήσουν τα έντυπα</w:t>
      </w:r>
      <w:r>
        <w:rPr>
          <w:rFonts w:ascii="Arial" w:hAnsi="Arial" w:cs="Arial"/>
          <w:sz w:val="24"/>
          <w:szCs w:val="24"/>
        </w:rPr>
        <w:t xml:space="preserve"> των αιτήσεων: </w:t>
      </w:r>
      <w:r>
        <w:rPr>
          <w:rFonts w:ascii="Arial" w:hAnsi="Arial" w:cs="Arial"/>
          <w:b/>
          <w:bCs/>
          <w:sz w:val="24"/>
          <w:szCs w:val="24"/>
        </w:rPr>
        <w:t>α)</w:t>
      </w:r>
      <w:r>
        <w:rPr>
          <w:rFonts w:ascii="Arial" w:hAnsi="Arial" w:cs="Arial"/>
          <w:sz w:val="24"/>
          <w:szCs w:val="24"/>
        </w:rPr>
        <w:t xml:space="preserve"> στην υπηρεσία μας στην ανωτέρω διεύθυνση· </w:t>
      </w:r>
      <w:r>
        <w:rPr>
          <w:rFonts w:ascii="Arial" w:hAnsi="Arial" w:cs="Arial"/>
          <w:b/>
          <w:bCs/>
          <w:sz w:val="24"/>
          <w:szCs w:val="24"/>
        </w:rPr>
        <w:t>β)</w:t>
      </w:r>
      <w:r>
        <w:rPr>
          <w:rFonts w:ascii="Arial" w:hAnsi="Arial" w:cs="Arial"/>
          <w:sz w:val="24"/>
          <w:szCs w:val="24"/>
        </w:rPr>
        <w:t xml:space="preserve"> στο διαδικτυακό τόπο της ΔΕΗ ΑΕ (</w:t>
      </w:r>
      <w:r>
        <w:rPr>
          <w:rFonts w:ascii="Arial" w:hAnsi="Arial" w:cs="Arial"/>
          <w:sz w:val="24"/>
          <w:szCs w:val="24"/>
          <w:lang w:val="en-US"/>
        </w:rPr>
        <w:t>www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  <w:lang w:val="en-US"/>
        </w:rPr>
        <w:t>dei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  <w:lang w:val="en-US"/>
        </w:rPr>
        <w:t>gr</w:t>
      </w:r>
      <w:r>
        <w:rPr>
          <w:rFonts w:ascii="Arial" w:hAnsi="Arial" w:cs="Arial"/>
          <w:sz w:val="24"/>
          <w:szCs w:val="24"/>
        </w:rPr>
        <w:t xml:space="preserve">)· </w:t>
      </w:r>
      <w:r>
        <w:rPr>
          <w:rFonts w:ascii="Arial" w:hAnsi="Arial" w:cs="Arial"/>
          <w:b/>
          <w:bCs/>
          <w:sz w:val="24"/>
          <w:szCs w:val="24"/>
        </w:rPr>
        <w:t>γ)</w:t>
      </w:r>
      <w:r>
        <w:rPr>
          <w:rFonts w:ascii="Arial" w:hAnsi="Arial" w:cs="Arial"/>
          <w:sz w:val="24"/>
          <w:szCs w:val="24"/>
        </w:rPr>
        <w:t xml:space="preserve"> στο διαδικτυακό τόπο του ΑΣΕΠ (</w:t>
      </w:r>
      <w:r>
        <w:rPr>
          <w:rFonts w:ascii="Arial" w:hAnsi="Arial" w:cs="Arial"/>
          <w:sz w:val="24"/>
          <w:szCs w:val="24"/>
          <w:lang w:val="en-US"/>
        </w:rPr>
        <w:t>www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  <w:lang w:val="en-US"/>
        </w:rPr>
        <w:t>asep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  <w:lang w:val="en-US"/>
        </w:rPr>
        <w:t>gr</w:t>
      </w:r>
      <w:r>
        <w:rPr>
          <w:rFonts w:ascii="Arial" w:hAnsi="Arial" w:cs="Arial"/>
          <w:sz w:val="24"/>
          <w:szCs w:val="24"/>
        </w:rPr>
        <w:t xml:space="preserve">) και συγκεκριμένα ακολουθώντας από την κεντρική σελίδα τη διαδρομή: </w:t>
      </w:r>
      <w:r>
        <w:rPr>
          <w:rFonts w:ascii="Arial" w:hAnsi="Arial" w:cs="Arial"/>
          <w:b/>
          <w:bCs/>
          <w:sz w:val="24"/>
          <w:szCs w:val="24"/>
          <w:highlight w:val="cyan"/>
        </w:rPr>
        <w:t xml:space="preserve">Πολίτες </w:t>
      </w:r>
      <w:r>
        <w:rPr>
          <w:rFonts w:ascii="Arial" w:hAnsi="Arial" w:cs="Arial"/>
          <w:b/>
          <w:bCs/>
          <w:sz w:val="24"/>
          <w:szCs w:val="24"/>
          <w:highlight w:val="cyan"/>
        </w:rPr>
        <w:sym w:font="Wingdings" w:char="F0E0"/>
      </w:r>
      <w:r>
        <w:rPr>
          <w:rFonts w:ascii="Arial" w:hAnsi="Arial" w:cs="Arial"/>
          <w:b/>
          <w:bCs/>
          <w:sz w:val="24"/>
          <w:szCs w:val="24"/>
          <w:highlight w:val="cyan"/>
        </w:rPr>
        <w:t xml:space="preserve"> Έντυπα – Διαδικασίες </w:t>
      </w:r>
      <w:r>
        <w:rPr>
          <w:rFonts w:ascii="Arial" w:hAnsi="Arial" w:cs="Arial"/>
          <w:b/>
          <w:bCs/>
          <w:sz w:val="24"/>
          <w:szCs w:val="24"/>
          <w:highlight w:val="cyan"/>
        </w:rPr>
        <w:sym w:font="Wingdings" w:char="F0E0"/>
      </w:r>
      <w:r>
        <w:rPr>
          <w:rFonts w:ascii="Arial" w:hAnsi="Arial" w:cs="Arial"/>
          <w:b/>
          <w:bCs/>
          <w:sz w:val="24"/>
          <w:szCs w:val="24"/>
          <w:highlight w:val="cyan"/>
        </w:rPr>
        <w:t xml:space="preserve"> Διαγωνισμών Φορέων </w:t>
      </w:r>
      <w:r>
        <w:rPr>
          <w:rFonts w:ascii="Arial" w:hAnsi="Arial" w:cs="Arial"/>
          <w:b/>
          <w:bCs/>
          <w:sz w:val="24"/>
          <w:szCs w:val="24"/>
          <w:highlight w:val="cyan"/>
        </w:rPr>
        <w:sym w:font="Wingdings" w:char="F0E0"/>
      </w:r>
      <w:r>
        <w:rPr>
          <w:rFonts w:ascii="Arial" w:hAnsi="Arial" w:cs="Arial"/>
          <w:b/>
          <w:bCs/>
          <w:sz w:val="24"/>
          <w:szCs w:val="24"/>
          <w:highlight w:val="cyan"/>
        </w:rPr>
        <w:t xml:space="preserve"> Ορ. Χρόνου ΣΟΧ</w:t>
      </w:r>
      <w:r>
        <w:rPr>
          <w:rFonts w:ascii="Arial" w:hAnsi="Arial" w:cs="Arial"/>
          <w:b/>
          <w:bCs/>
          <w:sz w:val="24"/>
          <w:szCs w:val="24"/>
        </w:rPr>
        <w:t xml:space="preserve"> γ)</w:t>
      </w:r>
      <w:r>
        <w:rPr>
          <w:rFonts w:ascii="Arial" w:hAnsi="Arial" w:cs="Arial"/>
          <w:sz w:val="24"/>
          <w:szCs w:val="24"/>
        </w:rPr>
        <w:t xml:space="preserve"> στα κατά τόπους Κέντρα Εξυπηρέτησης Πολιτών (ΚΕΠ) αλλά και στην ηλεκτρονική τους διεύθυνση (</w:t>
      </w:r>
      <w:r>
        <w:rPr>
          <w:rFonts w:ascii="Arial" w:hAnsi="Arial" w:cs="Arial"/>
          <w:sz w:val="24"/>
          <w:szCs w:val="24"/>
          <w:lang w:val="en-US"/>
        </w:rPr>
        <w:t>www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  <w:lang w:val="en-US"/>
        </w:rPr>
        <w:t>kep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  <w:lang w:val="en-US"/>
        </w:rPr>
        <w:t>gov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  <w:lang w:val="en-US"/>
        </w:rPr>
        <w:t>gr</w:t>
      </w:r>
      <w:r>
        <w:rPr>
          <w:rFonts w:ascii="Arial" w:hAnsi="Arial" w:cs="Arial"/>
          <w:sz w:val="24"/>
          <w:szCs w:val="24"/>
        </w:rPr>
        <w:t xml:space="preserve">), απ' όπου μέσω της διαδρομής: </w:t>
      </w:r>
      <w:r>
        <w:rPr>
          <w:rFonts w:ascii="Arial" w:hAnsi="Arial" w:cs="Arial"/>
          <w:b/>
          <w:bCs/>
          <w:sz w:val="24"/>
          <w:szCs w:val="24"/>
        </w:rPr>
        <w:t xml:space="preserve">Σύνδεσμοι </w:t>
      </w:r>
      <w:r>
        <w:rPr>
          <w:rFonts w:ascii="Arial" w:hAnsi="Arial" w:cs="Arial"/>
          <w:b/>
          <w:bCs/>
          <w:sz w:val="24"/>
          <w:szCs w:val="24"/>
        </w:rPr>
        <w:sym w:font="Wingdings" w:char="F0E0"/>
      </w:r>
      <w:r>
        <w:rPr>
          <w:rFonts w:ascii="Arial" w:hAnsi="Arial" w:cs="Arial"/>
          <w:b/>
          <w:bCs/>
          <w:sz w:val="24"/>
          <w:szCs w:val="24"/>
        </w:rPr>
        <w:t xml:space="preserve"> Ανεξάρτητες και άλλες αρχές </w:t>
      </w:r>
      <w:r>
        <w:rPr>
          <w:rFonts w:ascii="Arial" w:hAnsi="Arial" w:cs="Arial"/>
          <w:b/>
          <w:bCs/>
          <w:sz w:val="24"/>
          <w:szCs w:val="24"/>
        </w:rPr>
        <w:sym w:font="Wingdings" w:char="F0E0"/>
      </w:r>
      <w:r>
        <w:rPr>
          <w:rFonts w:ascii="Arial" w:hAnsi="Arial" w:cs="Arial"/>
          <w:b/>
          <w:bCs/>
          <w:sz w:val="24"/>
          <w:szCs w:val="24"/>
        </w:rPr>
        <w:t xml:space="preserve"> ΑΣΕΠ</w:t>
      </w:r>
      <w:r>
        <w:rPr>
          <w:rFonts w:ascii="Arial" w:hAnsi="Arial" w:cs="Arial"/>
          <w:sz w:val="24"/>
          <w:szCs w:val="24"/>
        </w:rPr>
        <w:t xml:space="preserve"> θα οδηγηθούν στην κεντρική σελίδα του δικτυακού τόπου του ΑΣΕΠ και από εκεί θα έχουν πρόσβαση στα έντυπα μέσω της διαδρομής: </w:t>
      </w:r>
      <w:r>
        <w:rPr>
          <w:rFonts w:ascii="Arial" w:hAnsi="Arial" w:cs="Arial"/>
          <w:b/>
          <w:bCs/>
          <w:sz w:val="24"/>
          <w:szCs w:val="24"/>
          <w:highlight w:val="cyan"/>
        </w:rPr>
        <w:t xml:space="preserve">Πολίτες </w:t>
      </w:r>
      <w:r>
        <w:rPr>
          <w:rFonts w:ascii="Arial" w:hAnsi="Arial" w:cs="Arial"/>
          <w:b/>
          <w:bCs/>
          <w:sz w:val="24"/>
          <w:szCs w:val="24"/>
          <w:highlight w:val="cyan"/>
        </w:rPr>
        <w:sym w:font="Wingdings" w:char="F0E0"/>
      </w:r>
      <w:r>
        <w:rPr>
          <w:rFonts w:ascii="Arial" w:hAnsi="Arial" w:cs="Arial"/>
          <w:b/>
          <w:bCs/>
          <w:sz w:val="24"/>
          <w:szCs w:val="24"/>
          <w:highlight w:val="cyan"/>
        </w:rPr>
        <w:t xml:space="preserve"> Έντυπα – Διαδικασίες </w:t>
      </w:r>
      <w:r>
        <w:rPr>
          <w:rFonts w:ascii="Arial" w:hAnsi="Arial" w:cs="Arial"/>
          <w:b/>
          <w:bCs/>
          <w:sz w:val="24"/>
          <w:szCs w:val="24"/>
          <w:highlight w:val="cyan"/>
        </w:rPr>
        <w:sym w:font="Wingdings" w:char="F0E0"/>
      </w:r>
      <w:r>
        <w:rPr>
          <w:rFonts w:ascii="Arial" w:hAnsi="Arial" w:cs="Arial"/>
          <w:b/>
          <w:bCs/>
          <w:sz w:val="24"/>
          <w:szCs w:val="24"/>
          <w:highlight w:val="cyan"/>
        </w:rPr>
        <w:t xml:space="preserve"> Διαγωνισμών Φορέων </w:t>
      </w:r>
      <w:r>
        <w:rPr>
          <w:rFonts w:ascii="Arial" w:hAnsi="Arial" w:cs="Arial"/>
          <w:b/>
          <w:bCs/>
          <w:sz w:val="24"/>
          <w:szCs w:val="24"/>
          <w:highlight w:val="cyan"/>
        </w:rPr>
        <w:sym w:font="Wingdings" w:char="F0E0"/>
      </w:r>
      <w:r>
        <w:rPr>
          <w:rFonts w:ascii="Arial" w:hAnsi="Arial" w:cs="Arial"/>
          <w:b/>
          <w:bCs/>
          <w:sz w:val="24"/>
          <w:szCs w:val="24"/>
          <w:highlight w:val="cyan"/>
        </w:rPr>
        <w:t xml:space="preserve"> Ορ. Χρόνου ΣΟΧ.</w:t>
      </w:r>
    </w:p>
    <w:p w:rsidR="00A04D53" w:rsidRDefault="00A04D53" w:rsidP="002C420A">
      <w:pPr>
        <w:pStyle w:val="BodyTextIndent"/>
        <w:spacing w:before="120"/>
        <w:ind w:left="0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A04D53" w:rsidRPr="00390645" w:rsidRDefault="00A04D53" w:rsidP="002C420A">
      <w:pPr>
        <w:pStyle w:val="BodyTextIndent"/>
        <w:ind w:left="0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A04D53" w:rsidRPr="002C420A" w:rsidRDefault="00A04D53" w:rsidP="002C420A">
      <w:pPr>
        <w:pStyle w:val="BodyTextIndent"/>
        <w:ind w:left="0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2C420A">
        <w:rPr>
          <w:rFonts w:ascii="Arial" w:hAnsi="Arial" w:cs="Arial"/>
          <w:b/>
          <w:sz w:val="24"/>
          <w:szCs w:val="24"/>
          <w:u w:val="single"/>
        </w:rPr>
        <w:t>ΚΕΦΑΛΑΙΟ ΤΡΙΤΟ:  Κατάταξη υποψηφίων</w:t>
      </w:r>
    </w:p>
    <w:p w:rsidR="00A04D53" w:rsidRDefault="00A04D53" w:rsidP="002C420A">
      <w:pPr>
        <w:pStyle w:val="a0"/>
        <w:spacing w:before="6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Αφού η υπηρεσία μας  επεξεργαστεί τις αιτήσεις των υποψηφίων, τους κατατάσσει βάσει των κριτηρίων του νόμου (όπως αναλυτικά αναφέρονται στο Παράρτημα της ανακοίνωσης). Η </w:t>
      </w:r>
      <w:r>
        <w:rPr>
          <w:rFonts w:ascii="Arial" w:hAnsi="Arial" w:cs="Arial"/>
          <w:b/>
          <w:sz w:val="24"/>
          <w:szCs w:val="24"/>
        </w:rPr>
        <w:t>κατάταξη</w:t>
      </w:r>
      <w:r>
        <w:rPr>
          <w:rFonts w:ascii="Arial" w:hAnsi="Arial" w:cs="Arial"/>
          <w:sz w:val="24"/>
          <w:szCs w:val="24"/>
        </w:rPr>
        <w:t xml:space="preserve"> των υποψηφίων, βάσει της οποίας θα γίνει η </w:t>
      </w:r>
      <w:r>
        <w:rPr>
          <w:rFonts w:ascii="Arial" w:hAnsi="Arial" w:cs="Arial"/>
          <w:b/>
          <w:sz w:val="24"/>
          <w:szCs w:val="24"/>
        </w:rPr>
        <w:t>τελική επιλογή</w:t>
      </w:r>
      <w:r>
        <w:rPr>
          <w:rFonts w:ascii="Arial" w:hAnsi="Arial" w:cs="Arial"/>
          <w:sz w:val="24"/>
          <w:szCs w:val="24"/>
        </w:rPr>
        <w:t xml:space="preserve"> για την πρόσληψη με σύμβαση εργασίας ορισμένου χρόνου, πραγματοποιείται ως εξής: </w:t>
      </w:r>
    </w:p>
    <w:p w:rsidR="00A04D53" w:rsidRDefault="00A04D53" w:rsidP="002C420A">
      <w:pPr>
        <w:pStyle w:val="a0"/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1.</w:t>
      </w:r>
      <w:r>
        <w:rPr>
          <w:rFonts w:ascii="Arial" w:hAnsi="Arial" w:cs="Arial"/>
          <w:sz w:val="24"/>
          <w:szCs w:val="24"/>
        </w:rPr>
        <w:t xml:space="preserve"> Πρώτα απ΄ όλα οι υποψήφιοι κατατάσσονται στους πίνακες κατάταξης για τους κωδικούς  θέσης που έχουν επιλέξει με βάση το </w:t>
      </w:r>
      <w:r>
        <w:rPr>
          <w:rFonts w:ascii="Arial" w:hAnsi="Arial" w:cs="Arial"/>
          <w:b/>
          <w:sz w:val="24"/>
          <w:szCs w:val="24"/>
        </w:rPr>
        <w:t>βαθμό εντοπιότητας</w:t>
      </w:r>
      <w:r>
        <w:rPr>
          <w:rFonts w:ascii="Arial" w:hAnsi="Arial" w:cs="Arial"/>
          <w:sz w:val="24"/>
          <w:szCs w:val="24"/>
        </w:rPr>
        <w:t xml:space="preserve"> που διαθέτουν</w:t>
      </w:r>
      <w:r>
        <w:rPr>
          <w:rFonts w:ascii="Arial" w:hAnsi="Arial" w:cs="Arial"/>
          <w:i/>
          <w:sz w:val="24"/>
          <w:szCs w:val="24"/>
        </w:rPr>
        <w:t xml:space="preserve"> (Α΄, Β΄, κ.ο.κ.)</w:t>
      </w:r>
      <w:r>
        <w:rPr>
          <w:rFonts w:ascii="Arial" w:hAnsi="Arial" w:cs="Arial"/>
          <w:sz w:val="24"/>
          <w:szCs w:val="24"/>
        </w:rPr>
        <w:t xml:space="preserve">. </w:t>
      </w:r>
    </w:p>
    <w:p w:rsidR="00A04D53" w:rsidRDefault="00A04D53" w:rsidP="002C420A">
      <w:pPr>
        <w:pStyle w:val="a0"/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2.</w:t>
      </w:r>
      <w:r>
        <w:rPr>
          <w:rFonts w:ascii="Arial" w:hAnsi="Arial" w:cs="Arial"/>
          <w:sz w:val="24"/>
          <w:szCs w:val="24"/>
        </w:rPr>
        <w:t xml:space="preserve"> Μεταξύ των υποψηφίων με την ίδια εντοπιότητα </w:t>
      </w:r>
      <w:r>
        <w:rPr>
          <w:rFonts w:ascii="Arial" w:hAnsi="Arial" w:cs="Arial"/>
          <w:b/>
          <w:sz w:val="24"/>
          <w:szCs w:val="24"/>
        </w:rPr>
        <w:t>προηγούνται οι έχοντες τα κύρια προσόντα και ακολουθούν οι έχοντες τα επικουρικά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i/>
          <w:sz w:val="24"/>
          <w:szCs w:val="24"/>
        </w:rPr>
        <w:t>(Α΄, Β΄ επικουρίας κ.ο.κ.)</w:t>
      </w:r>
      <w:r>
        <w:rPr>
          <w:rFonts w:ascii="Arial" w:hAnsi="Arial" w:cs="Arial"/>
          <w:sz w:val="24"/>
          <w:szCs w:val="24"/>
        </w:rPr>
        <w:t xml:space="preserve">. </w:t>
      </w:r>
    </w:p>
    <w:p w:rsidR="00A04D53" w:rsidRDefault="00A04D53" w:rsidP="002C420A">
      <w:pPr>
        <w:pStyle w:val="a0"/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3.</w:t>
      </w:r>
      <w:r>
        <w:rPr>
          <w:rFonts w:ascii="Arial" w:hAnsi="Arial" w:cs="Arial"/>
          <w:sz w:val="24"/>
          <w:szCs w:val="24"/>
        </w:rPr>
        <w:t xml:space="preserve"> Η κατάταξη μεταξύ των υποψηφίων που έχουν τα ίδια προσόντα </w:t>
      </w:r>
      <w:r>
        <w:rPr>
          <w:rFonts w:ascii="Arial" w:hAnsi="Arial" w:cs="Arial"/>
          <w:i/>
          <w:sz w:val="24"/>
          <w:szCs w:val="24"/>
        </w:rPr>
        <w:t>(κύρια ή επικουρικά)</w:t>
      </w:r>
      <w:r>
        <w:rPr>
          <w:rFonts w:ascii="Arial" w:hAnsi="Arial" w:cs="Arial"/>
          <w:sz w:val="24"/>
          <w:szCs w:val="24"/>
        </w:rPr>
        <w:t xml:space="preserve">, γίνεται κατά φθίνουσα σειρά με βάση </w:t>
      </w:r>
      <w:r>
        <w:rPr>
          <w:rFonts w:ascii="Arial" w:hAnsi="Arial" w:cs="Arial"/>
          <w:b/>
          <w:sz w:val="24"/>
          <w:szCs w:val="24"/>
        </w:rPr>
        <w:t>τη συνολική βαθμολογία</w:t>
      </w:r>
      <w:r>
        <w:rPr>
          <w:rFonts w:ascii="Arial" w:hAnsi="Arial" w:cs="Arial"/>
          <w:sz w:val="24"/>
          <w:szCs w:val="24"/>
        </w:rPr>
        <w:t xml:space="preserve"> που συγκεντρώνουν από τα </w:t>
      </w:r>
      <w:r>
        <w:rPr>
          <w:rFonts w:ascii="Arial" w:hAnsi="Arial" w:cs="Arial"/>
          <w:b/>
          <w:sz w:val="24"/>
          <w:szCs w:val="24"/>
        </w:rPr>
        <w:t>βαθμολογούμενα κριτήρια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κατάταξης </w:t>
      </w:r>
      <w:r>
        <w:rPr>
          <w:rFonts w:ascii="Arial" w:hAnsi="Arial" w:cs="Arial"/>
          <w:i/>
          <w:sz w:val="24"/>
          <w:szCs w:val="24"/>
        </w:rPr>
        <w:t>(χρόνος ανεργίας, πολυτεκνική ιδιότητα, τριτεκνική ιδιότητα, αριθμός ανήλικων τέκνων, μονογονεϊκή ιδιότητα</w:t>
      </w:r>
      <w:r>
        <w:rPr>
          <w:rFonts w:ascii="Arial" w:hAnsi="Arial" w:cs="Arial"/>
          <w:i/>
          <w:sz w:val="24"/>
          <w:szCs w:val="24"/>
          <w:highlight w:val="yellow"/>
        </w:rPr>
        <w:t>, βαθμός βασικού τίτλου σπουδών, εμπειρία, αναπηρία υποψηφίου, αναπηρία συγγενικού ατόμου)</w:t>
      </w:r>
      <w:r>
        <w:rPr>
          <w:rFonts w:ascii="Arial" w:hAnsi="Arial" w:cs="Arial"/>
          <w:sz w:val="24"/>
          <w:szCs w:val="24"/>
          <w:highlight w:val="yellow"/>
        </w:rPr>
        <w:t>.</w:t>
      </w:r>
    </w:p>
    <w:p w:rsidR="00A04D53" w:rsidRDefault="00A04D53" w:rsidP="002C420A">
      <w:pPr>
        <w:pStyle w:val="a0"/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4.</w:t>
      </w:r>
      <w:r>
        <w:rPr>
          <w:rFonts w:ascii="Arial" w:hAnsi="Arial" w:cs="Arial"/>
          <w:sz w:val="24"/>
          <w:szCs w:val="24"/>
        </w:rPr>
        <w:t xml:space="preserve"> Στην περίπτωση </w:t>
      </w:r>
      <w:r>
        <w:rPr>
          <w:rFonts w:ascii="Arial" w:hAnsi="Arial" w:cs="Arial"/>
          <w:b/>
          <w:sz w:val="24"/>
          <w:szCs w:val="24"/>
          <w:u w:val="single"/>
        </w:rPr>
        <w:t>ισοβαθμίας</w:t>
      </w:r>
      <w:r>
        <w:rPr>
          <w:rFonts w:ascii="Arial" w:hAnsi="Arial" w:cs="Arial"/>
          <w:sz w:val="24"/>
          <w:szCs w:val="24"/>
        </w:rPr>
        <w:t xml:space="preserve"> υποψηφίων στη συνολική βαθμολογία </w:t>
      </w:r>
      <w:r>
        <w:rPr>
          <w:rFonts w:ascii="Arial" w:hAnsi="Arial" w:cs="Arial"/>
          <w:b/>
          <w:sz w:val="24"/>
          <w:szCs w:val="24"/>
        </w:rPr>
        <w:t>προηγείται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αυτός που έχει τις περισσότερες μονάδες στο πρώτο βαθμολογούμενο κριτήριο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i/>
          <w:sz w:val="24"/>
          <w:szCs w:val="24"/>
        </w:rPr>
        <w:t>(χρόνος ανεργίας)</w:t>
      </w:r>
      <w:r>
        <w:rPr>
          <w:rFonts w:ascii="Arial" w:hAnsi="Arial" w:cs="Arial"/>
          <w:sz w:val="24"/>
          <w:szCs w:val="24"/>
        </w:rPr>
        <w:t xml:space="preserve"> και, αν αυτές συμπίπτουν, αυτός που έχει τις περισσότερες μονάδες στο δεύτερο κριτήριο </w:t>
      </w:r>
      <w:r>
        <w:rPr>
          <w:rFonts w:ascii="Arial" w:hAnsi="Arial" w:cs="Arial"/>
          <w:i/>
          <w:sz w:val="24"/>
          <w:szCs w:val="24"/>
        </w:rPr>
        <w:t>(αριθμός τέκνων πολύτεκνης οικογένειας)</w:t>
      </w:r>
      <w:r>
        <w:rPr>
          <w:rFonts w:ascii="Arial" w:hAnsi="Arial" w:cs="Arial"/>
          <w:sz w:val="24"/>
          <w:szCs w:val="24"/>
        </w:rPr>
        <w:t xml:space="preserve"> και ούτω καθεξής. Αν εξαντληθούν όλα τα κριτήρια, η σειρά μεταξύ των υποψηφίων καθορίζεται με δημόσια κλήρωση.</w:t>
      </w:r>
    </w:p>
    <w:p w:rsidR="00A04D53" w:rsidRDefault="00A04D53" w:rsidP="002C420A">
      <w:pPr>
        <w:jc w:val="center"/>
        <w:rPr>
          <w:rFonts w:ascii="Arial" w:hAnsi="Arial" w:cs="Arial"/>
          <w:b/>
          <w:sz w:val="4"/>
          <w:szCs w:val="4"/>
        </w:rPr>
      </w:pPr>
    </w:p>
    <w:p w:rsidR="00A04D53" w:rsidRDefault="00A04D53" w:rsidP="002C420A">
      <w:pPr>
        <w:pStyle w:val="BodyTextIndent"/>
        <w:tabs>
          <w:tab w:val="left" w:pos="567"/>
        </w:tabs>
        <w:ind w:left="0"/>
        <w:rPr>
          <w:rFonts w:ascii="Arial" w:hAnsi="Arial" w:cs="Arial"/>
          <w:b/>
          <w:sz w:val="24"/>
          <w:szCs w:val="24"/>
          <w:u w:val="single"/>
        </w:rPr>
      </w:pPr>
    </w:p>
    <w:p w:rsidR="00A04D53" w:rsidRPr="00FD3DCB" w:rsidRDefault="00A04D53" w:rsidP="00C73D5C">
      <w:pPr>
        <w:pStyle w:val="BodyTextIndent"/>
        <w:tabs>
          <w:tab w:val="left" w:pos="567"/>
        </w:tabs>
        <w:spacing w:before="240" w:after="120" w:line="280" w:lineRule="exact"/>
        <w:ind w:left="0"/>
        <w:rPr>
          <w:rFonts w:ascii="Arial" w:hAnsi="Arial" w:cs="Arial"/>
          <w:b/>
          <w:sz w:val="24"/>
          <w:szCs w:val="24"/>
          <w:u w:val="single"/>
        </w:rPr>
      </w:pPr>
      <w:r w:rsidRPr="00FD3DCB">
        <w:rPr>
          <w:rFonts w:ascii="Arial" w:hAnsi="Arial" w:cs="Arial"/>
          <w:b/>
          <w:sz w:val="24"/>
          <w:szCs w:val="24"/>
          <w:u w:val="single"/>
        </w:rPr>
        <w:t>ΚΕΦΑΛΑΙΟ ΤΕΤΑΡΤΟ: Ανάρτηση πινάκων και υποβολή ενστάσεων</w:t>
      </w:r>
    </w:p>
    <w:p w:rsidR="00A04D53" w:rsidRPr="00FD3DCB" w:rsidRDefault="00A04D53" w:rsidP="00983B2D">
      <w:pPr>
        <w:pStyle w:val="BodyTextIndent"/>
        <w:tabs>
          <w:tab w:val="left" w:pos="567"/>
        </w:tabs>
        <w:spacing w:before="120"/>
        <w:ind w:left="0"/>
        <w:jc w:val="both"/>
        <w:rPr>
          <w:rFonts w:ascii="Arial" w:hAnsi="Arial" w:cs="Arial"/>
          <w:bCs/>
          <w:sz w:val="24"/>
          <w:szCs w:val="24"/>
        </w:rPr>
      </w:pPr>
      <w:r w:rsidRPr="00FD3DCB">
        <w:rPr>
          <w:rFonts w:ascii="Arial" w:hAnsi="Arial" w:cs="Arial"/>
          <w:sz w:val="24"/>
          <w:szCs w:val="24"/>
        </w:rPr>
        <w:t xml:space="preserve">Μετά την κατάρτιση των πινάκων, η υπηρεσία μας </w:t>
      </w:r>
      <w:r w:rsidRPr="00FD3DCB">
        <w:rPr>
          <w:rFonts w:ascii="Arial" w:hAnsi="Arial" w:cs="Arial"/>
          <w:b/>
          <w:bCs/>
          <w:sz w:val="24"/>
          <w:szCs w:val="24"/>
        </w:rPr>
        <w:t>θα αναρτήσει,</w:t>
      </w:r>
      <w:r w:rsidRPr="00FD3DCB">
        <w:rPr>
          <w:rFonts w:ascii="Arial" w:hAnsi="Arial" w:cs="Arial"/>
          <w:sz w:val="24"/>
          <w:szCs w:val="24"/>
        </w:rPr>
        <w:t xml:space="preserve"> </w:t>
      </w:r>
      <w:r w:rsidRPr="00FD3DCB">
        <w:rPr>
          <w:rFonts w:ascii="Arial" w:hAnsi="Arial" w:cs="Arial"/>
          <w:b/>
          <w:bCs/>
          <w:sz w:val="24"/>
          <w:szCs w:val="24"/>
        </w:rPr>
        <w:t>το αργότερο μέσα σε είκοσι (20) ημέρες από τη λήξη της προθεσμίας υποβολής των αιτήσεων συμμετοχής,</w:t>
      </w:r>
      <w:r w:rsidRPr="00FD3DCB">
        <w:rPr>
          <w:rFonts w:ascii="Arial" w:hAnsi="Arial" w:cs="Arial"/>
          <w:sz w:val="24"/>
          <w:szCs w:val="24"/>
        </w:rPr>
        <w:t xml:space="preserve"> </w:t>
      </w:r>
      <w:r w:rsidRPr="00FD3DCB">
        <w:rPr>
          <w:rFonts w:ascii="Arial" w:hAnsi="Arial" w:cs="Arial"/>
          <w:b/>
          <w:bCs/>
          <w:sz w:val="24"/>
          <w:szCs w:val="24"/>
        </w:rPr>
        <w:t>τους πίνακες κατάταξης</w:t>
      </w:r>
      <w:r w:rsidRPr="00FD3DCB">
        <w:rPr>
          <w:rFonts w:ascii="Arial" w:hAnsi="Arial" w:cs="Arial"/>
          <w:sz w:val="24"/>
          <w:szCs w:val="24"/>
        </w:rPr>
        <w:t xml:space="preserve"> </w:t>
      </w:r>
      <w:r w:rsidRPr="00FD3DCB">
        <w:rPr>
          <w:rFonts w:ascii="Arial" w:hAnsi="Arial" w:cs="Arial"/>
          <w:b/>
          <w:sz w:val="24"/>
          <w:szCs w:val="24"/>
        </w:rPr>
        <w:t>των υποψηφίων</w:t>
      </w:r>
      <w:r w:rsidRPr="00FD3DCB">
        <w:rPr>
          <w:rFonts w:ascii="Arial" w:hAnsi="Arial" w:cs="Arial"/>
          <w:sz w:val="24"/>
          <w:szCs w:val="24"/>
        </w:rPr>
        <w:t xml:space="preserve"> </w:t>
      </w:r>
      <w:r w:rsidRPr="007A0889">
        <w:rPr>
          <w:rFonts w:ascii="Arial" w:hAnsi="Arial" w:cs="Arial"/>
          <w:sz w:val="24"/>
          <w:szCs w:val="24"/>
          <w:u w:val="single"/>
        </w:rPr>
        <w:t>στα γραφεία της υπηρεσίας μας</w:t>
      </w:r>
      <w:r w:rsidRPr="00FD3DCB">
        <w:rPr>
          <w:rFonts w:ascii="Arial" w:hAnsi="Arial" w:cs="Arial"/>
          <w:sz w:val="24"/>
          <w:szCs w:val="24"/>
        </w:rPr>
        <w:t xml:space="preserve">, τους οποίους πρέπει να αποστείλει </w:t>
      </w:r>
      <w:r w:rsidRPr="00FD3DCB">
        <w:rPr>
          <w:rFonts w:ascii="Arial" w:hAnsi="Arial" w:cs="Arial"/>
          <w:b/>
          <w:sz w:val="24"/>
          <w:szCs w:val="24"/>
          <w:u w:val="single"/>
        </w:rPr>
        <w:t>άμεσα</w:t>
      </w:r>
      <w:r w:rsidRPr="00FD3DCB">
        <w:rPr>
          <w:rFonts w:ascii="Arial" w:hAnsi="Arial" w:cs="Arial"/>
          <w:sz w:val="24"/>
          <w:szCs w:val="24"/>
        </w:rPr>
        <w:t xml:space="preserve"> για έλεγχο στο ΑΣΕΠ, ενώ θα συνταχθεί </w:t>
      </w:r>
      <w:r w:rsidRPr="00F559BA">
        <w:rPr>
          <w:rFonts w:ascii="Arial" w:hAnsi="Arial" w:cs="Arial"/>
          <w:b/>
          <w:sz w:val="24"/>
          <w:szCs w:val="24"/>
        </w:rPr>
        <w:t>και</w:t>
      </w:r>
      <w:r w:rsidRPr="00F559BA">
        <w:rPr>
          <w:rFonts w:ascii="Arial" w:hAnsi="Arial" w:cs="Arial"/>
          <w:sz w:val="24"/>
          <w:szCs w:val="24"/>
        </w:rPr>
        <w:t xml:space="preserve"> </w:t>
      </w:r>
      <w:r w:rsidRPr="00FD3DCB">
        <w:rPr>
          <w:rFonts w:ascii="Arial" w:hAnsi="Arial" w:cs="Arial"/>
          <w:b/>
          <w:sz w:val="24"/>
          <w:szCs w:val="24"/>
        </w:rPr>
        <w:t>σχετικό</w:t>
      </w:r>
      <w:r w:rsidRPr="00FD3DCB">
        <w:rPr>
          <w:rFonts w:ascii="Arial" w:hAnsi="Arial" w:cs="Arial"/>
          <w:sz w:val="24"/>
          <w:szCs w:val="24"/>
        </w:rPr>
        <w:t xml:space="preserve"> </w:t>
      </w:r>
      <w:r w:rsidRPr="00FD3DCB">
        <w:rPr>
          <w:rFonts w:ascii="Arial" w:hAnsi="Arial" w:cs="Arial"/>
          <w:b/>
          <w:sz w:val="24"/>
          <w:szCs w:val="24"/>
        </w:rPr>
        <w:t xml:space="preserve">πρακτικό ανάρτησης </w:t>
      </w:r>
      <w:r w:rsidRPr="00FD3DCB">
        <w:rPr>
          <w:rFonts w:ascii="Arial" w:hAnsi="Arial" w:cs="Arial"/>
          <w:sz w:val="24"/>
          <w:szCs w:val="24"/>
        </w:rPr>
        <w:t xml:space="preserve">(σύμφωνα με το άρθρο 21 παρ. 11 του Ν. 2190/1994 όπως ισχύει) το οποίο θα υπογραφεί από δύο (2) υπαλλήλους της υπηρεσίας. Το πρακτικό αυτό θα αποσταλεί </w:t>
      </w:r>
      <w:r w:rsidRPr="00FD3DCB">
        <w:rPr>
          <w:rFonts w:ascii="Arial" w:hAnsi="Arial" w:cs="Arial"/>
          <w:b/>
          <w:sz w:val="24"/>
          <w:szCs w:val="24"/>
          <w:u w:val="single"/>
        </w:rPr>
        <w:t>αυθημερόν</w:t>
      </w:r>
      <w:r w:rsidRPr="00FD3DCB">
        <w:rPr>
          <w:rFonts w:ascii="Arial" w:hAnsi="Arial" w:cs="Arial"/>
          <w:sz w:val="24"/>
          <w:szCs w:val="24"/>
        </w:rPr>
        <w:t xml:space="preserve"> στο ΑΣΕΠ </w:t>
      </w:r>
      <w:r w:rsidRPr="00FD3DCB">
        <w:rPr>
          <w:rFonts w:ascii="Arial" w:hAnsi="Arial" w:cs="Arial"/>
          <w:bCs/>
          <w:sz w:val="24"/>
          <w:szCs w:val="24"/>
        </w:rPr>
        <w:t xml:space="preserve">είτε στο </w:t>
      </w:r>
      <w:r w:rsidRPr="00FD3DCB">
        <w:rPr>
          <w:rFonts w:ascii="Arial" w:hAnsi="Arial" w:cs="Arial"/>
          <w:bCs/>
          <w:sz w:val="24"/>
          <w:szCs w:val="24"/>
          <w:lang w:val="en-US"/>
        </w:rPr>
        <w:t>e</w:t>
      </w:r>
      <w:r w:rsidRPr="00FD3DCB">
        <w:rPr>
          <w:rFonts w:ascii="Arial" w:hAnsi="Arial" w:cs="Arial"/>
          <w:bCs/>
          <w:sz w:val="24"/>
          <w:szCs w:val="24"/>
        </w:rPr>
        <w:t xml:space="preserve">-mail: </w:t>
      </w:r>
      <w:r w:rsidRPr="00FD3DCB">
        <w:rPr>
          <w:rFonts w:ascii="Arial" w:hAnsi="Arial" w:cs="Arial"/>
          <w:b/>
          <w:bCs/>
          <w:sz w:val="24"/>
          <w:szCs w:val="24"/>
        </w:rPr>
        <w:t>sox@asep.gr</w:t>
      </w:r>
      <w:r w:rsidRPr="00FD3DCB">
        <w:rPr>
          <w:rFonts w:ascii="Arial" w:hAnsi="Arial" w:cs="Arial"/>
          <w:bCs/>
          <w:sz w:val="24"/>
          <w:szCs w:val="24"/>
        </w:rPr>
        <w:t xml:space="preserve"> είτε στο </w:t>
      </w:r>
      <w:r w:rsidRPr="00FD3DCB">
        <w:rPr>
          <w:rFonts w:ascii="Arial" w:hAnsi="Arial" w:cs="Arial"/>
          <w:bCs/>
          <w:sz w:val="24"/>
          <w:szCs w:val="24"/>
          <w:lang w:val="en-US"/>
        </w:rPr>
        <w:t>fax</w:t>
      </w:r>
      <w:r w:rsidRPr="00FD3DCB">
        <w:rPr>
          <w:rFonts w:ascii="Arial" w:hAnsi="Arial" w:cs="Arial"/>
          <w:bCs/>
          <w:sz w:val="24"/>
          <w:szCs w:val="24"/>
        </w:rPr>
        <w:t>:</w:t>
      </w:r>
      <w:r w:rsidRPr="00FD3DCB">
        <w:rPr>
          <w:rFonts w:ascii="Arial" w:hAnsi="Arial" w:cs="Arial"/>
          <w:b/>
          <w:bCs/>
          <w:sz w:val="24"/>
          <w:szCs w:val="24"/>
        </w:rPr>
        <w:t xml:space="preserve"> 210</w:t>
      </w:r>
      <w:r w:rsidRPr="00306A88">
        <w:rPr>
          <w:rFonts w:ascii="Arial" w:hAnsi="Arial" w:cs="Arial"/>
          <w:b/>
          <w:bCs/>
          <w:sz w:val="24"/>
          <w:szCs w:val="24"/>
        </w:rPr>
        <w:t>-</w:t>
      </w:r>
      <w:r w:rsidRPr="00FD3DCB">
        <w:rPr>
          <w:rFonts w:ascii="Arial" w:hAnsi="Arial" w:cs="Arial"/>
          <w:b/>
          <w:bCs/>
          <w:sz w:val="24"/>
          <w:szCs w:val="24"/>
        </w:rPr>
        <w:t>6467728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FD3DCB">
        <w:rPr>
          <w:rFonts w:ascii="Arial" w:hAnsi="Arial" w:cs="Arial"/>
          <w:b/>
          <w:bCs/>
          <w:sz w:val="24"/>
          <w:szCs w:val="24"/>
        </w:rPr>
        <w:t xml:space="preserve"> ή</w:t>
      </w:r>
      <w:r>
        <w:rPr>
          <w:rFonts w:ascii="Arial" w:hAnsi="Arial" w:cs="Arial"/>
          <w:b/>
          <w:bCs/>
          <w:sz w:val="24"/>
          <w:szCs w:val="24"/>
        </w:rPr>
        <w:t xml:space="preserve">  </w:t>
      </w:r>
      <w:r w:rsidRPr="00FD3DCB">
        <w:rPr>
          <w:rFonts w:ascii="Arial" w:hAnsi="Arial" w:cs="Arial"/>
          <w:b/>
          <w:bCs/>
          <w:sz w:val="24"/>
          <w:szCs w:val="24"/>
        </w:rPr>
        <w:t>213</w:t>
      </w:r>
      <w:r w:rsidRPr="00306A88">
        <w:rPr>
          <w:rFonts w:ascii="Arial" w:hAnsi="Arial" w:cs="Arial"/>
          <w:b/>
          <w:bCs/>
          <w:sz w:val="24"/>
          <w:szCs w:val="24"/>
        </w:rPr>
        <w:t>-</w:t>
      </w:r>
      <w:r w:rsidRPr="00FD3DCB">
        <w:rPr>
          <w:rFonts w:ascii="Arial" w:hAnsi="Arial" w:cs="Arial"/>
          <w:b/>
          <w:bCs/>
          <w:sz w:val="24"/>
          <w:szCs w:val="24"/>
        </w:rPr>
        <w:t>1319188</w:t>
      </w:r>
      <w:r w:rsidRPr="00FD3DCB">
        <w:rPr>
          <w:rFonts w:ascii="Arial" w:hAnsi="Arial" w:cs="Arial"/>
          <w:bCs/>
          <w:sz w:val="24"/>
          <w:szCs w:val="24"/>
        </w:rPr>
        <w:t>.</w:t>
      </w:r>
    </w:p>
    <w:p w:rsidR="00A04D53" w:rsidRPr="001479F3" w:rsidRDefault="00A04D53" w:rsidP="00983B2D">
      <w:pPr>
        <w:pStyle w:val="BodyTextIndent"/>
        <w:tabs>
          <w:tab w:val="left" w:pos="567"/>
        </w:tabs>
        <w:spacing w:before="120"/>
        <w:ind w:left="0"/>
        <w:jc w:val="both"/>
        <w:rPr>
          <w:rFonts w:ascii="Arial" w:hAnsi="Arial" w:cs="Arial"/>
          <w:b/>
          <w:sz w:val="24"/>
          <w:szCs w:val="24"/>
        </w:rPr>
      </w:pPr>
      <w:r w:rsidRPr="00FD3DCB">
        <w:rPr>
          <w:rFonts w:ascii="Arial" w:hAnsi="Arial" w:cs="Arial"/>
          <w:sz w:val="24"/>
          <w:szCs w:val="24"/>
        </w:rPr>
        <w:t xml:space="preserve">Κατά των πινάκων αυτών επιτρέπεται στους ενδιαφερόμενους η άσκηση </w:t>
      </w:r>
      <w:r w:rsidRPr="00FD3DCB">
        <w:rPr>
          <w:rFonts w:ascii="Arial" w:hAnsi="Arial" w:cs="Arial"/>
          <w:b/>
          <w:sz w:val="24"/>
          <w:szCs w:val="24"/>
        </w:rPr>
        <w:t>ένστασης</w:t>
      </w:r>
      <w:r w:rsidRPr="00FD3DCB">
        <w:rPr>
          <w:rFonts w:ascii="Arial" w:hAnsi="Arial" w:cs="Arial"/>
          <w:sz w:val="24"/>
          <w:szCs w:val="24"/>
        </w:rPr>
        <w:t xml:space="preserve"> μέσα σε αποκλειστική </w:t>
      </w:r>
      <w:r w:rsidRPr="00FD3DCB">
        <w:rPr>
          <w:rFonts w:ascii="Arial" w:hAnsi="Arial" w:cs="Arial"/>
          <w:b/>
          <w:sz w:val="24"/>
          <w:szCs w:val="24"/>
        </w:rPr>
        <w:t>προθεσμία</w:t>
      </w:r>
      <w:r w:rsidRPr="00FD3DCB">
        <w:rPr>
          <w:rFonts w:ascii="Arial" w:hAnsi="Arial" w:cs="Arial"/>
          <w:sz w:val="24"/>
          <w:szCs w:val="24"/>
        </w:rPr>
        <w:t xml:space="preserve"> </w:t>
      </w:r>
      <w:r w:rsidRPr="00FD3DCB">
        <w:rPr>
          <w:rFonts w:ascii="Arial" w:hAnsi="Arial" w:cs="Arial"/>
          <w:b/>
          <w:sz w:val="24"/>
          <w:szCs w:val="24"/>
        </w:rPr>
        <w:t xml:space="preserve">δέκα (10) ημερών </w:t>
      </w:r>
      <w:r w:rsidRPr="00983B2D">
        <w:rPr>
          <w:rFonts w:ascii="Arial" w:hAnsi="Arial" w:cs="Arial"/>
          <w:b/>
          <w:bCs/>
          <w:sz w:val="24"/>
          <w:szCs w:val="24"/>
        </w:rPr>
        <w:t>(υπολογιζόμενες ημερολογιακά),</w:t>
      </w:r>
      <w:r w:rsidRPr="00FD3DCB">
        <w:rPr>
          <w:rFonts w:ascii="Arial" w:hAnsi="Arial" w:cs="Arial"/>
          <w:bCs/>
          <w:sz w:val="24"/>
          <w:szCs w:val="24"/>
        </w:rPr>
        <w:t xml:space="preserve"> </w:t>
      </w:r>
      <w:r w:rsidRPr="00FD3DCB">
        <w:rPr>
          <w:rFonts w:ascii="Arial" w:hAnsi="Arial" w:cs="Arial"/>
          <w:sz w:val="24"/>
          <w:szCs w:val="24"/>
        </w:rPr>
        <w:t>η οποία αρχίζει από την επόμενη ημέρα της ανάρτησής τους.</w:t>
      </w:r>
      <w:r w:rsidRPr="00FD3DCB">
        <w:rPr>
          <w:rFonts w:ascii="Arial" w:hAnsi="Arial" w:cs="Arial"/>
          <w:b/>
          <w:sz w:val="24"/>
          <w:szCs w:val="24"/>
        </w:rPr>
        <w:t xml:space="preserve"> </w:t>
      </w:r>
      <w:r w:rsidRPr="00FD3DCB">
        <w:rPr>
          <w:rFonts w:ascii="Arial" w:hAnsi="Arial" w:cs="Arial"/>
          <w:bCs/>
          <w:sz w:val="24"/>
          <w:szCs w:val="24"/>
        </w:rPr>
        <w:t xml:space="preserve">Η ένσταση κατατίθεται </w:t>
      </w:r>
      <w:r w:rsidRPr="00FD3DCB">
        <w:rPr>
          <w:rFonts w:ascii="Arial" w:hAnsi="Arial" w:cs="Arial"/>
          <w:sz w:val="24"/>
          <w:szCs w:val="24"/>
        </w:rPr>
        <w:t xml:space="preserve">ή αποστέλλεται με συστημένη επιστολή </w:t>
      </w:r>
      <w:r w:rsidRPr="00FD3DCB">
        <w:rPr>
          <w:rFonts w:ascii="Arial" w:hAnsi="Arial" w:cs="Arial"/>
          <w:b/>
          <w:bCs/>
          <w:sz w:val="24"/>
          <w:szCs w:val="24"/>
        </w:rPr>
        <w:t>απευθείας στο ΑΣΕΠ</w:t>
      </w:r>
      <w:r w:rsidRPr="00FD3DCB">
        <w:rPr>
          <w:rFonts w:ascii="Arial" w:hAnsi="Arial" w:cs="Arial"/>
          <w:sz w:val="24"/>
          <w:szCs w:val="24"/>
        </w:rPr>
        <w:t xml:space="preserve"> (Πουλίου 6, Αθήνα, </w:t>
      </w:r>
      <w:r w:rsidRPr="00410867">
        <w:rPr>
          <w:rFonts w:ascii="Arial" w:hAnsi="Arial" w:cs="Arial"/>
          <w:sz w:val="24"/>
          <w:szCs w:val="24"/>
        </w:rPr>
        <w:t xml:space="preserve">Τ.Θ. 14307, Τ.Κ. 11510) και, για να εξεταστεί, πρέπει να συνοδεύεται από αποδεικτικό καταβολής </w:t>
      </w:r>
      <w:r w:rsidRPr="002C7ED2">
        <w:rPr>
          <w:rFonts w:ascii="Arial" w:hAnsi="Arial" w:cs="Arial"/>
          <w:b/>
          <w:sz w:val="24"/>
          <w:szCs w:val="24"/>
          <w:highlight w:val="yellow"/>
        </w:rPr>
        <w:t>παραβόλου είκοσι ευρώ (20 €)</w:t>
      </w:r>
      <w:r w:rsidRPr="00410867">
        <w:rPr>
          <w:rFonts w:ascii="Arial" w:hAnsi="Arial" w:cs="Arial"/>
          <w:b/>
          <w:sz w:val="24"/>
          <w:szCs w:val="24"/>
        </w:rPr>
        <w:t xml:space="preserve"> </w:t>
      </w:r>
      <w:r w:rsidRPr="00410867">
        <w:rPr>
          <w:rFonts w:ascii="Arial" w:hAnsi="Arial" w:cs="Arial"/>
          <w:sz w:val="24"/>
          <w:szCs w:val="24"/>
        </w:rPr>
        <w:t xml:space="preserve">που έχει εκδοθεί </w:t>
      </w:r>
      <w:r w:rsidRPr="00410867">
        <w:rPr>
          <w:rFonts w:ascii="Arial" w:hAnsi="Arial" w:cs="Arial"/>
          <w:b/>
          <w:sz w:val="24"/>
          <w:szCs w:val="24"/>
        </w:rPr>
        <w:t xml:space="preserve">είτε </w:t>
      </w:r>
      <w:r w:rsidRPr="00410867">
        <w:rPr>
          <w:rFonts w:ascii="Arial" w:hAnsi="Arial" w:cs="Arial"/>
          <w:sz w:val="24"/>
          <w:szCs w:val="24"/>
        </w:rPr>
        <w:t>μέσω της εφαρμογής του ηλεκτρονικού παραβόλου (</w:t>
      </w:r>
      <w:r w:rsidRPr="00410867">
        <w:rPr>
          <w:rFonts w:ascii="Arial" w:hAnsi="Arial" w:cs="Arial"/>
          <w:sz w:val="24"/>
          <w:szCs w:val="24"/>
          <w:lang w:val="en-US"/>
        </w:rPr>
        <w:t>e</w:t>
      </w:r>
      <w:r w:rsidRPr="00410867">
        <w:rPr>
          <w:rFonts w:ascii="Arial" w:hAnsi="Arial" w:cs="Arial"/>
          <w:sz w:val="24"/>
          <w:szCs w:val="24"/>
        </w:rPr>
        <w:t>–παράβολο), βλ. λογότυπο «ΗΛΕΚΤΡΟΝΙΚΟ ΠΑΡΑΒΟΛΟ» στο διαδικτυακό τόπο  του ΑΣΕΠ (</w:t>
      </w:r>
      <w:hyperlink r:id="rId8" w:history="1">
        <w:r w:rsidRPr="00410867">
          <w:rPr>
            <w:rStyle w:val="Hyperlink"/>
            <w:rFonts w:cs="Arial"/>
            <w:szCs w:val="24"/>
            <w:lang w:val="en-US"/>
          </w:rPr>
          <w:t>www</w:t>
        </w:r>
        <w:r w:rsidRPr="00410867">
          <w:rPr>
            <w:rStyle w:val="Hyperlink"/>
            <w:rFonts w:cs="Arial"/>
            <w:szCs w:val="24"/>
            <w:lang w:val="el-GR"/>
          </w:rPr>
          <w:t>.</w:t>
        </w:r>
        <w:r w:rsidRPr="00410867">
          <w:rPr>
            <w:rStyle w:val="Hyperlink"/>
            <w:rFonts w:cs="Arial"/>
            <w:szCs w:val="24"/>
            <w:lang w:val="en-US"/>
          </w:rPr>
          <w:t>asep</w:t>
        </w:r>
        <w:r w:rsidRPr="00410867">
          <w:rPr>
            <w:rStyle w:val="Hyperlink"/>
            <w:rFonts w:cs="Arial"/>
            <w:szCs w:val="24"/>
            <w:lang w:val="el-GR"/>
          </w:rPr>
          <w:t>.</w:t>
        </w:r>
        <w:r w:rsidRPr="00410867">
          <w:rPr>
            <w:rStyle w:val="Hyperlink"/>
            <w:rFonts w:cs="Arial"/>
            <w:szCs w:val="24"/>
            <w:lang w:val="en-US"/>
          </w:rPr>
          <w:t>gr</w:t>
        </w:r>
      </w:hyperlink>
      <w:r w:rsidRPr="00410867">
        <w:rPr>
          <w:rFonts w:ascii="Arial" w:hAnsi="Arial" w:cs="Arial"/>
          <w:sz w:val="24"/>
          <w:szCs w:val="24"/>
        </w:rPr>
        <w:t xml:space="preserve">), </w:t>
      </w:r>
      <w:r w:rsidRPr="00410867">
        <w:rPr>
          <w:rFonts w:ascii="Arial" w:hAnsi="Arial" w:cs="Arial"/>
          <w:b/>
          <w:sz w:val="24"/>
          <w:szCs w:val="24"/>
        </w:rPr>
        <w:t xml:space="preserve">είτε </w:t>
      </w:r>
      <w:r w:rsidRPr="00410867">
        <w:rPr>
          <w:rFonts w:ascii="Arial" w:hAnsi="Arial" w:cs="Arial"/>
          <w:sz w:val="24"/>
          <w:szCs w:val="24"/>
        </w:rPr>
        <w:t>από Δημόσια Οικονομική Υπηρεσία (Δ.Ο.Υ.)</w:t>
      </w:r>
      <w:r w:rsidRPr="00410867">
        <w:rPr>
          <w:rFonts w:ascii="Arial" w:hAnsi="Arial" w:cs="Arial"/>
          <w:bCs/>
          <w:sz w:val="24"/>
          <w:szCs w:val="24"/>
        </w:rPr>
        <w:t xml:space="preserve">. Ο υποψήφιος πρέπει να </w:t>
      </w:r>
      <w:r w:rsidRPr="00410867">
        <w:rPr>
          <w:rFonts w:ascii="Arial" w:hAnsi="Arial" w:cs="Arial"/>
          <w:bCs/>
          <w:sz w:val="24"/>
          <w:szCs w:val="24"/>
          <w:u w:val="single"/>
        </w:rPr>
        <w:t xml:space="preserve">αναγράψει τον κωδικό/αριθμό  του παραβόλου στην ένσταση και να καταβάλει το αντίτιμο του ηλεκτρονικού παραβόλου μέχρι τη λήξη προθεσμίας υποβολής των ενστάσεων. </w:t>
      </w:r>
      <w:r w:rsidRPr="00410867">
        <w:rPr>
          <w:rFonts w:ascii="Arial" w:hAnsi="Arial" w:cs="Arial"/>
          <w:bCs/>
          <w:sz w:val="24"/>
          <w:szCs w:val="24"/>
        </w:rPr>
        <w:t>Σε</w:t>
      </w:r>
      <w:r w:rsidRPr="001479F3">
        <w:rPr>
          <w:rFonts w:ascii="Arial" w:hAnsi="Arial" w:cs="Arial"/>
          <w:bCs/>
          <w:sz w:val="24"/>
          <w:szCs w:val="24"/>
        </w:rPr>
        <w:t xml:space="preserve"> περίπτωση που η υποβληθείσα ένσταση γίνει δεκτή, το καταβληθέν ποσό επιστρέφεται στον ενιστάμενο.</w:t>
      </w:r>
    </w:p>
    <w:p w:rsidR="00A04D53" w:rsidRPr="00FD3DCB" w:rsidRDefault="00A04D53" w:rsidP="00983B2D">
      <w:pPr>
        <w:pStyle w:val="BodyTextIndent"/>
        <w:tabs>
          <w:tab w:val="left" w:pos="567"/>
        </w:tabs>
        <w:spacing w:before="120"/>
        <w:ind w:left="0"/>
        <w:jc w:val="both"/>
        <w:rPr>
          <w:rFonts w:ascii="Arial" w:hAnsi="Arial" w:cs="Arial"/>
          <w:b/>
          <w:sz w:val="24"/>
          <w:szCs w:val="24"/>
        </w:rPr>
      </w:pPr>
      <w:r w:rsidRPr="00FD3DCB">
        <w:rPr>
          <w:rFonts w:ascii="Arial" w:hAnsi="Arial" w:cs="Arial"/>
          <w:b/>
          <w:bCs/>
          <w:sz w:val="24"/>
          <w:szCs w:val="24"/>
        </w:rPr>
        <w:t xml:space="preserve">ΕΠΙΣΗΜΑΝΣΗ: </w:t>
      </w:r>
      <w:r w:rsidRPr="00FD3DCB">
        <w:rPr>
          <w:rFonts w:ascii="Arial" w:hAnsi="Arial" w:cs="Arial"/>
          <w:sz w:val="24"/>
          <w:szCs w:val="24"/>
        </w:rPr>
        <w:t>Οι</w:t>
      </w:r>
      <w:r w:rsidRPr="00FD3DCB">
        <w:rPr>
          <w:rFonts w:ascii="Arial" w:hAnsi="Arial" w:cs="Arial"/>
          <w:b/>
          <w:bCs/>
          <w:sz w:val="24"/>
          <w:szCs w:val="24"/>
        </w:rPr>
        <w:t xml:space="preserve"> </w:t>
      </w:r>
      <w:r w:rsidRPr="00FD3DCB">
        <w:rPr>
          <w:rFonts w:ascii="Arial" w:hAnsi="Arial" w:cs="Arial"/>
          <w:sz w:val="24"/>
          <w:szCs w:val="24"/>
        </w:rPr>
        <w:t>υποψήφιοι οι οποίοι</w:t>
      </w:r>
      <w:r w:rsidRPr="00FD3DCB">
        <w:rPr>
          <w:rFonts w:ascii="Arial" w:hAnsi="Arial" w:cs="Arial"/>
          <w:b/>
          <w:bCs/>
          <w:sz w:val="24"/>
          <w:szCs w:val="24"/>
        </w:rPr>
        <w:t xml:space="preserve"> </w:t>
      </w:r>
      <w:r w:rsidRPr="00FD3DCB">
        <w:rPr>
          <w:rFonts w:ascii="Arial" w:hAnsi="Arial" w:cs="Arial"/>
          <w:sz w:val="24"/>
          <w:szCs w:val="24"/>
        </w:rPr>
        <w:t xml:space="preserve">υποβάλλουν ένσταση θα πρέπει να αναγράφουν  σ’ αυτή </w:t>
      </w:r>
      <w:r w:rsidRPr="00F52FC6">
        <w:rPr>
          <w:rFonts w:ascii="Arial" w:hAnsi="Arial" w:cs="Arial"/>
          <w:sz w:val="24"/>
          <w:szCs w:val="24"/>
        </w:rPr>
        <w:t xml:space="preserve">τα πλήρη στοιχεία της παρούσας ανακοίνωσης, </w:t>
      </w:r>
      <w:r w:rsidRPr="00F52FC6">
        <w:rPr>
          <w:rFonts w:ascii="Arial" w:hAnsi="Arial" w:cs="Arial"/>
          <w:b/>
          <w:bCs/>
          <w:sz w:val="24"/>
          <w:szCs w:val="24"/>
        </w:rPr>
        <w:t xml:space="preserve">δηλαδή: </w:t>
      </w:r>
      <w:r w:rsidRPr="00F52FC6">
        <w:rPr>
          <w:rFonts w:ascii="Arial" w:hAnsi="Arial" w:cs="Arial"/>
          <w:b/>
          <w:sz w:val="24"/>
          <w:szCs w:val="24"/>
        </w:rPr>
        <w:t>ΔΕΗ Α.Ε. / ΔΕΘ / ΑΗΣ ΜΕΛΙΤΗΣ, Αριθμ. Πρωτ.:</w:t>
      </w:r>
      <w:r w:rsidRPr="00AD2FF3">
        <w:rPr>
          <w:rFonts w:ascii="Arial" w:hAnsi="Arial" w:cs="Arial"/>
          <w:b/>
          <w:sz w:val="24"/>
          <w:szCs w:val="24"/>
        </w:rPr>
        <w:t>1956</w:t>
      </w:r>
      <w:r w:rsidRPr="00F52FC6">
        <w:rPr>
          <w:rFonts w:ascii="Arial" w:hAnsi="Arial" w:cs="Arial"/>
          <w:b/>
          <w:sz w:val="24"/>
          <w:szCs w:val="24"/>
        </w:rPr>
        <w:t xml:space="preserve">, </w:t>
      </w:r>
      <w:r w:rsidRPr="00EB56B8">
        <w:rPr>
          <w:rFonts w:ascii="Arial" w:hAnsi="Arial" w:cs="Arial"/>
          <w:b/>
          <w:sz w:val="24"/>
          <w:szCs w:val="24"/>
        </w:rPr>
        <w:t>Ημερομηνία:</w:t>
      </w:r>
      <w:r w:rsidRPr="00AD2FF3">
        <w:rPr>
          <w:rFonts w:ascii="Arial" w:hAnsi="Arial" w:cs="Arial"/>
          <w:b/>
          <w:sz w:val="24"/>
          <w:szCs w:val="24"/>
        </w:rPr>
        <w:t>09</w:t>
      </w:r>
      <w:r w:rsidRPr="00EB56B8">
        <w:rPr>
          <w:rFonts w:ascii="Arial" w:hAnsi="Arial" w:cs="Arial"/>
          <w:b/>
          <w:sz w:val="24"/>
          <w:szCs w:val="24"/>
        </w:rPr>
        <w:t>-03-2017,</w:t>
      </w:r>
      <w:r w:rsidRPr="00F459B1">
        <w:rPr>
          <w:rFonts w:ascii="Arial" w:hAnsi="Arial" w:cs="Arial"/>
          <w:b/>
          <w:sz w:val="24"/>
          <w:szCs w:val="24"/>
        </w:rPr>
        <w:t xml:space="preserve"> (</w:t>
      </w:r>
      <w:r w:rsidRPr="005D694D">
        <w:rPr>
          <w:rFonts w:ascii="Arial" w:hAnsi="Arial" w:cs="Arial"/>
          <w:sz w:val="24"/>
          <w:szCs w:val="24"/>
        </w:rPr>
        <w:t>για την</w:t>
      </w:r>
      <w:r w:rsidRPr="00FD3DCB">
        <w:rPr>
          <w:rFonts w:ascii="Arial" w:hAnsi="Arial" w:cs="Arial"/>
          <w:b/>
          <w:sz w:val="24"/>
          <w:szCs w:val="24"/>
        </w:rPr>
        <w:t xml:space="preserve"> ανακοίνωση ΣΟΧ/ΔΕΗ </w:t>
      </w:r>
      <w:r>
        <w:rPr>
          <w:rFonts w:ascii="Arial" w:hAnsi="Arial" w:cs="Arial"/>
          <w:b/>
          <w:sz w:val="24"/>
          <w:szCs w:val="24"/>
        </w:rPr>
        <w:t>1</w:t>
      </w:r>
      <w:r w:rsidRPr="00FD3DCB">
        <w:rPr>
          <w:rFonts w:ascii="Arial" w:hAnsi="Arial" w:cs="Arial"/>
          <w:b/>
          <w:sz w:val="24"/>
          <w:szCs w:val="24"/>
        </w:rPr>
        <w:t>/201</w:t>
      </w:r>
      <w:r w:rsidRPr="00BC14D5">
        <w:rPr>
          <w:rFonts w:ascii="Arial" w:hAnsi="Arial" w:cs="Arial"/>
          <w:b/>
          <w:sz w:val="24"/>
          <w:szCs w:val="24"/>
        </w:rPr>
        <w:t>7</w:t>
      </w:r>
      <w:r w:rsidRPr="00FD3DCB">
        <w:rPr>
          <w:rFonts w:ascii="Arial" w:hAnsi="Arial" w:cs="Arial"/>
          <w:b/>
          <w:sz w:val="24"/>
          <w:szCs w:val="24"/>
        </w:rPr>
        <w:t>).</w:t>
      </w:r>
    </w:p>
    <w:p w:rsidR="00A04D53" w:rsidRPr="002270AC" w:rsidRDefault="00A04D53" w:rsidP="002270AC">
      <w:pPr>
        <w:pStyle w:val="BodyTextIndent"/>
        <w:tabs>
          <w:tab w:val="left" w:pos="567"/>
        </w:tabs>
        <w:spacing w:before="120" w:line="280" w:lineRule="exact"/>
        <w:ind w:left="0"/>
        <w:jc w:val="both"/>
        <w:rPr>
          <w:rFonts w:ascii="Arial" w:hAnsi="Arial" w:cs="Arial"/>
          <w:sz w:val="24"/>
          <w:szCs w:val="24"/>
        </w:rPr>
      </w:pPr>
      <w:r w:rsidRPr="00FD3DCB">
        <w:rPr>
          <w:rFonts w:ascii="Arial" w:hAnsi="Arial" w:cs="Arial"/>
          <w:bCs/>
          <w:sz w:val="24"/>
          <w:szCs w:val="24"/>
        </w:rPr>
        <w:t xml:space="preserve">Η υπηρεσία οφείλει να αποστείλει στο ΑΣΕΠ εντός </w:t>
      </w:r>
      <w:r w:rsidRPr="00FD3DCB">
        <w:rPr>
          <w:rFonts w:ascii="Arial" w:hAnsi="Arial" w:cs="Arial"/>
          <w:b/>
          <w:bCs/>
          <w:sz w:val="24"/>
          <w:szCs w:val="24"/>
        </w:rPr>
        <w:t>τριών (3)</w:t>
      </w:r>
      <w:r w:rsidRPr="00FD3DCB">
        <w:rPr>
          <w:rFonts w:ascii="Arial" w:hAnsi="Arial" w:cs="Arial"/>
          <w:bCs/>
          <w:sz w:val="24"/>
          <w:szCs w:val="24"/>
        </w:rPr>
        <w:t xml:space="preserve"> εργάσιμων ημερών φωτοαντίγραφα των αιτήσεων και των δικαιολογητικών των υποψηφίων που έχουν υποβάλει ένσταση κατά των πινάκων κατάταξης.</w:t>
      </w:r>
      <w:r w:rsidRPr="00FD3DCB">
        <w:rPr>
          <w:rFonts w:ascii="Arial" w:hAnsi="Arial" w:cs="Arial"/>
          <w:sz w:val="24"/>
          <w:szCs w:val="24"/>
        </w:rPr>
        <w:t xml:space="preserve"> </w:t>
      </w:r>
    </w:p>
    <w:p w:rsidR="00A04D53" w:rsidRPr="00FD3DCB" w:rsidRDefault="00A04D53" w:rsidP="00CC43A6">
      <w:pPr>
        <w:pStyle w:val="BodyTextIndent"/>
        <w:tabs>
          <w:tab w:val="left" w:pos="567"/>
        </w:tabs>
        <w:spacing w:before="240" w:after="120" w:line="280" w:lineRule="exact"/>
        <w:ind w:left="0"/>
        <w:rPr>
          <w:rFonts w:ascii="Arial" w:hAnsi="Arial" w:cs="Arial"/>
          <w:b/>
          <w:sz w:val="24"/>
          <w:szCs w:val="24"/>
          <w:u w:val="single"/>
        </w:rPr>
      </w:pPr>
      <w:r w:rsidRPr="00FD3DCB">
        <w:rPr>
          <w:rFonts w:ascii="Arial" w:hAnsi="Arial" w:cs="Arial"/>
          <w:b/>
          <w:sz w:val="24"/>
          <w:szCs w:val="24"/>
          <w:u w:val="single"/>
        </w:rPr>
        <w:t xml:space="preserve">ΚΕΦΑΛΑΙΟ ΠΕΜΠΤΟ: Πρόσληψη </w:t>
      </w:r>
    </w:p>
    <w:p w:rsidR="00A04D53" w:rsidRDefault="00A04D53" w:rsidP="00983B2D">
      <w:pPr>
        <w:pStyle w:val="a0"/>
        <w:spacing w:after="120" w:line="240" w:lineRule="auto"/>
        <w:rPr>
          <w:rFonts w:ascii="Arial" w:hAnsi="Arial" w:cs="Arial"/>
          <w:sz w:val="24"/>
          <w:szCs w:val="24"/>
        </w:rPr>
      </w:pPr>
      <w:r w:rsidRPr="00FD3DCB">
        <w:rPr>
          <w:rFonts w:ascii="Arial" w:hAnsi="Arial" w:cs="Arial"/>
          <w:sz w:val="24"/>
          <w:szCs w:val="24"/>
        </w:rPr>
        <w:t xml:space="preserve">Η υπηρεσία προσλαμβάνει το προσωπικό με σύμβαση εργασίας ιδιωτικού δικαίου ορισμένου χρόνου </w:t>
      </w:r>
      <w:r w:rsidRPr="00FD3DCB">
        <w:rPr>
          <w:rFonts w:ascii="Arial" w:hAnsi="Arial" w:cs="Arial"/>
          <w:b/>
          <w:sz w:val="24"/>
          <w:szCs w:val="24"/>
        </w:rPr>
        <w:t>αμέσως μετά</w:t>
      </w:r>
      <w:r w:rsidRPr="00FD3DCB">
        <w:rPr>
          <w:rFonts w:ascii="Arial" w:hAnsi="Arial" w:cs="Arial"/>
          <w:sz w:val="24"/>
          <w:szCs w:val="24"/>
        </w:rPr>
        <w:t xml:space="preserve"> την κατάρτιση των πινάκων κατάταξης των υποψηφίων.</w:t>
      </w:r>
    </w:p>
    <w:p w:rsidR="00A04D53" w:rsidRDefault="00A04D53" w:rsidP="00983B2D">
      <w:pPr>
        <w:pStyle w:val="a0"/>
        <w:spacing w:after="120" w:line="240" w:lineRule="auto"/>
        <w:rPr>
          <w:rFonts w:ascii="Arial" w:hAnsi="Arial" w:cs="Arial"/>
          <w:sz w:val="24"/>
          <w:szCs w:val="24"/>
        </w:rPr>
      </w:pPr>
      <w:r w:rsidRPr="00FD3DCB">
        <w:rPr>
          <w:rFonts w:ascii="Arial" w:hAnsi="Arial" w:cs="Arial"/>
          <w:sz w:val="24"/>
          <w:szCs w:val="24"/>
        </w:rPr>
        <w:t xml:space="preserve">Τυχόν </w:t>
      </w:r>
      <w:r w:rsidRPr="00FD3DCB">
        <w:rPr>
          <w:rFonts w:ascii="Arial" w:hAnsi="Arial" w:cs="Arial"/>
          <w:b/>
          <w:sz w:val="24"/>
          <w:szCs w:val="24"/>
        </w:rPr>
        <w:t>αναμόρφωση</w:t>
      </w:r>
      <w:r w:rsidRPr="00FD3DCB">
        <w:rPr>
          <w:rFonts w:ascii="Arial" w:hAnsi="Arial" w:cs="Arial"/>
          <w:sz w:val="24"/>
          <w:szCs w:val="24"/>
        </w:rPr>
        <w:t xml:space="preserve"> των πινάκων βάσει αυτεπάγγελτου ή κατ’ ένσταση ελέγχου του ΑΣΕΠ που συνεπάγεται ανακατάταξη των υποψηφίων, εκτελείται </w:t>
      </w:r>
      <w:r w:rsidRPr="00FD3DCB">
        <w:rPr>
          <w:rFonts w:ascii="Arial" w:hAnsi="Arial" w:cs="Arial"/>
          <w:b/>
          <w:sz w:val="24"/>
          <w:szCs w:val="24"/>
        </w:rPr>
        <w:t>υποχρεωτικά</w:t>
      </w:r>
      <w:r w:rsidRPr="00FD3DCB">
        <w:rPr>
          <w:rFonts w:ascii="Arial" w:hAnsi="Arial" w:cs="Arial"/>
          <w:sz w:val="24"/>
          <w:szCs w:val="24"/>
        </w:rPr>
        <w:t xml:space="preserve"> από το φορέα, ενώ απολύονται οι υποψήφιοι που δεν δικαιούνται πρόσληψης βάσει της νέας κατάταξης. </w:t>
      </w:r>
    </w:p>
    <w:p w:rsidR="00A04D53" w:rsidRPr="00FD3DCB" w:rsidRDefault="00A04D53" w:rsidP="00983B2D">
      <w:pPr>
        <w:pStyle w:val="a0"/>
        <w:spacing w:after="120" w:line="240" w:lineRule="auto"/>
        <w:rPr>
          <w:rFonts w:ascii="Arial" w:hAnsi="Arial" w:cs="Arial"/>
          <w:sz w:val="24"/>
          <w:szCs w:val="24"/>
        </w:rPr>
      </w:pPr>
      <w:r w:rsidRPr="00FD3DCB">
        <w:rPr>
          <w:rFonts w:ascii="Arial" w:hAnsi="Arial" w:cs="Arial"/>
          <w:sz w:val="24"/>
          <w:szCs w:val="24"/>
        </w:rPr>
        <w:t xml:space="preserve">Οι απολυόμενοι λαμβάνουν τις αποδοχές που προβλέπονται για την απασχόλησή τους έως την ημέρα της απόλυσης, χωρίς οποιαδήποτε αποζημίωση από την αιτία αυτή. </w:t>
      </w:r>
    </w:p>
    <w:p w:rsidR="00A04D53" w:rsidRPr="00FD3DCB" w:rsidRDefault="00A04D53" w:rsidP="00983B2D">
      <w:pPr>
        <w:pStyle w:val="a0"/>
        <w:spacing w:after="120" w:line="240" w:lineRule="auto"/>
        <w:rPr>
          <w:rFonts w:ascii="Arial" w:hAnsi="Arial" w:cs="Arial"/>
          <w:sz w:val="24"/>
          <w:szCs w:val="24"/>
        </w:rPr>
      </w:pPr>
      <w:r w:rsidRPr="00FD3DCB">
        <w:rPr>
          <w:rFonts w:ascii="Arial" w:hAnsi="Arial" w:cs="Arial"/>
          <w:sz w:val="24"/>
          <w:szCs w:val="24"/>
        </w:rPr>
        <w:t xml:space="preserve">Προσληφθέντες οι οποίοι αποχωρούν πριν από τη λήξη της σύμβασής τους, </w:t>
      </w:r>
      <w:r w:rsidRPr="00FD3DCB">
        <w:rPr>
          <w:rFonts w:ascii="Arial" w:hAnsi="Arial" w:cs="Arial"/>
          <w:b/>
          <w:sz w:val="24"/>
          <w:szCs w:val="24"/>
        </w:rPr>
        <w:t>αντικαθίστανται</w:t>
      </w:r>
      <w:r w:rsidRPr="00FD3DCB">
        <w:rPr>
          <w:rFonts w:ascii="Arial" w:hAnsi="Arial" w:cs="Arial"/>
          <w:sz w:val="24"/>
          <w:szCs w:val="24"/>
        </w:rPr>
        <w:t xml:space="preserve"> με άλλους από τους εγγεγραμμένους και διαθέσιμους στον πίνακα της οικείας ειδικότητας, κατά τη σειρά εγγραφής τους σε αυτόν.</w:t>
      </w:r>
    </w:p>
    <w:p w:rsidR="00A04D53" w:rsidRPr="00FD3DCB" w:rsidRDefault="00A04D53" w:rsidP="00983B2D">
      <w:pPr>
        <w:pStyle w:val="a0"/>
        <w:spacing w:after="120" w:line="240" w:lineRule="auto"/>
        <w:rPr>
          <w:rFonts w:ascii="Arial" w:hAnsi="Arial" w:cs="Arial"/>
          <w:sz w:val="24"/>
          <w:szCs w:val="24"/>
        </w:rPr>
      </w:pPr>
      <w:r w:rsidRPr="00FD3DCB">
        <w:rPr>
          <w:rFonts w:ascii="Arial" w:hAnsi="Arial" w:cs="Arial"/>
          <w:bCs/>
          <w:sz w:val="24"/>
          <w:szCs w:val="24"/>
        </w:rPr>
        <w:t xml:space="preserve">Σε κάθε περίπτωση, οι </w:t>
      </w:r>
      <w:r w:rsidRPr="00FD3DCB">
        <w:rPr>
          <w:rFonts w:ascii="Arial" w:hAnsi="Arial" w:cs="Arial"/>
          <w:sz w:val="24"/>
          <w:szCs w:val="24"/>
        </w:rPr>
        <w:t xml:space="preserve">υποψήφιοι που προσλαμβάνονται είτε κατόπιν αναμόρφωσης των πινάκων από το ΑΣΕΠ είτε λόγω αντικατάστασης αποχωρούντων υποψηφίων, απασχολούνται για το </w:t>
      </w:r>
      <w:r w:rsidRPr="00FD3DCB">
        <w:rPr>
          <w:rFonts w:ascii="Arial" w:hAnsi="Arial" w:cs="Arial"/>
          <w:b/>
          <w:sz w:val="24"/>
          <w:szCs w:val="24"/>
        </w:rPr>
        <w:t>υπολειπόμενο</w:t>
      </w:r>
      <w:r w:rsidRPr="00FD3DCB">
        <w:rPr>
          <w:rFonts w:ascii="Arial" w:hAnsi="Arial" w:cs="Arial"/>
          <w:sz w:val="24"/>
          <w:szCs w:val="24"/>
        </w:rPr>
        <w:t xml:space="preserve">, κατά περίπτωση, χρονικό διάστημα και μέχρι συμπληρώσεως της </w:t>
      </w:r>
      <w:r w:rsidRPr="00FD3DCB">
        <w:rPr>
          <w:rFonts w:ascii="Arial" w:hAnsi="Arial" w:cs="Arial"/>
          <w:b/>
          <w:sz w:val="24"/>
          <w:szCs w:val="24"/>
        </w:rPr>
        <w:t>εγκεκριμένης διάρκειας</w:t>
      </w:r>
      <w:r w:rsidRPr="00FD3DCB">
        <w:rPr>
          <w:rFonts w:ascii="Arial" w:hAnsi="Arial" w:cs="Arial"/>
          <w:sz w:val="24"/>
          <w:szCs w:val="24"/>
        </w:rPr>
        <w:t xml:space="preserve"> της σύμβασης εργασίας ορισμένου χρόνου.</w:t>
      </w:r>
    </w:p>
    <w:p w:rsidR="00A04D53" w:rsidRPr="00FD3DCB" w:rsidRDefault="00A04D53" w:rsidP="00983B2D">
      <w:pPr>
        <w:autoSpaceDE w:val="0"/>
        <w:autoSpaceDN w:val="0"/>
        <w:adjustRightInd w:val="0"/>
        <w:spacing w:before="120" w:after="240"/>
        <w:jc w:val="both"/>
        <w:rPr>
          <w:rFonts w:ascii="Arial" w:hAnsi="Arial" w:cs="Arial"/>
          <w:color w:val="000000"/>
          <w:szCs w:val="24"/>
        </w:rPr>
      </w:pPr>
      <w:r w:rsidRPr="00033207">
        <w:rPr>
          <w:rFonts w:ascii="Arial" w:hAnsi="Arial" w:cs="Arial"/>
          <w:color w:val="000000"/>
          <w:szCs w:val="24"/>
          <w:u w:val="single"/>
        </w:rPr>
        <w:t xml:space="preserve">Υποψήφιοι που επιλέγονται για πρόσληψη, προκειμένου να ελεγχθεί, </w:t>
      </w:r>
      <w:r w:rsidRPr="0023448E">
        <w:rPr>
          <w:rFonts w:ascii="Arial" w:hAnsi="Arial" w:cs="Arial"/>
          <w:b/>
          <w:color w:val="000000"/>
          <w:szCs w:val="24"/>
          <w:u w:val="single"/>
        </w:rPr>
        <w:t>εκ νέου</w:t>
      </w:r>
      <w:r w:rsidRPr="00033207">
        <w:rPr>
          <w:rFonts w:ascii="Arial" w:hAnsi="Arial" w:cs="Arial"/>
          <w:color w:val="000000"/>
          <w:szCs w:val="24"/>
          <w:u w:val="single"/>
        </w:rPr>
        <w:t xml:space="preserve">, το κώλυμα της </w:t>
      </w:r>
      <w:r w:rsidRPr="0023448E">
        <w:rPr>
          <w:rFonts w:ascii="Arial" w:hAnsi="Arial" w:cs="Arial"/>
          <w:b/>
          <w:color w:val="000000"/>
          <w:szCs w:val="24"/>
          <w:u w:val="single"/>
        </w:rPr>
        <w:t>οκτάμηνης απασχόλησης</w:t>
      </w:r>
      <w:r w:rsidRPr="00033207">
        <w:rPr>
          <w:rFonts w:ascii="Arial" w:hAnsi="Arial" w:cs="Arial"/>
          <w:color w:val="000000"/>
          <w:szCs w:val="24"/>
          <w:u w:val="single"/>
        </w:rPr>
        <w:t>,</w:t>
      </w:r>
      <w:r w:rsidRPr="00FD3DCB">
        <w:rPr>
          <w:rFonts w:ascii="Arial" w:hAnsi="Arial" w:cs="Arial"/>
          <w:color w:val="000000"/>
          <w:szCs w:val="24"/>
        </w:rPr>
        <w:t xml:space="preserve">  πρέπει</w:t>
      </w:r>
      <w:r w:rsidRPr="00FD3DCB">
        <w:rPr>
          <w:rFonts w:ascii="Arial" w:hAnsi="Arial" w:cs="Arial"/>
          <w:b/>
          <w:color w:val="000000"/>
          <w:szCs w:val="24"/>
        </w:rPr>
        <w:t xml:space="preserve"> </w:t>
      </w:r>
      <w:r w:rsidRPr="00FD3DCB">
        <w:rPr>
          <w:rFonts w:ascii="Arial" w:hAnsi="Arial" w:cs="Arial"/>
          <w:color w:val="000000"/>
          <w:szCs w:val="24"/>
        </w:rPr>
        <w:t xml:space="preserve">κατά την ημέρα ανάληψης των καθηκόντων τους να υποβάλουν στο φορέα </w:t>
      </w:r>
      <w:r w:rsidRPr="00FD3DCB">
        <w:rPr>
          <w:rFonts w:ascii="Arial" w:hAnsi="Arial" w:cs="Arial"/>
          <w:b/>
          <w:color w:val="000000"/>
          <w:szCs w:val="24"/>
        </w:rPr>
        <w:t>υπεύθυνη δήλωση</w:t>
      </w:r>
      <w:r w:rsidRPr="00FD3DCB">
        <w:rPr>
          <w:rFonts w:ascii="Arial" w:hAnsi="Arial" w:cs="Arial"/>
          <w:color w:val="000000"/>
          <w:szCs w:val="24"/>
        </w:rPr>
        <w:t xml:space="preserve"> κατά το άρθρο 8 του ν.1599/1986 στην οποία </w:t>
      </w:r>
      <w:r w:rsidRPr="00FD3DCB">
        <w:rPr>
          <w:rFonts w:ascii="Arial" w:hAnsi="Arial" w:cs="Arial"/>
          <w:b/>
          <w:color w:val="000000"/>
          <w:szCs w:val="24"/>
        </w:rPr>
        <w:t>να δηλώνουν ότι</w:t>
      </w:r>
      <w:r w:rsidRPr="00FD3DCB">
        <w:rPr>
          <w:rFonts w:ascii="Arial" w:hAnsi="Arial" w:cs="Arial"/>
          <w:color w:val="000000"/>
          <w:szCs w:val="24"/>
        </w:rPr>
        <w:t xml:space="preserve"> από την ημερομηνία υποβολής της αίτησης συμμετοχής τους στη διαδικασία έως και την ημερομηνία πρόσληψης </w:t>
      </w:r>
      <w:r w:rsidRPr="00FD3DCB">
        <w:rPr>
          <w:rFonts w:ascii="Arial" w:hAnsi="Arial" w:cs="Arial"/>
          <w:b/>
          <w:color w:val="000000"/>
          <w:szCs w:val="24"/>
        </w:rPr>
        <w:t>δεν έχουν απασχοληθεί</w:t>
      </w:r>
      <w:r w:rsidRPr="00FD3DCB">
        <w:rPr>
          <w:rFonts w:ascii="Arial" w:hAnsi="Arial" w:cs="Arial"/>
          <w:color w:val="000000"/>
          <w:szCs w:val="24"/>
        </w:rPr>
        <w:t xml:space="preserve"> </w:t>
      </w:r>
      <w:r w:rsidRPr="00FD3DCB">
        <w:rPr>
          <w:rFonts w:ascii="Arial" w:hAnsi="Arial" w:cs="Arial"/>
          <w:b/>
          <w:color w:val="000000"/>
          <w:szCs w:val="24"/>
        </w:rPr>
        <w:t>ή έχουν απασχοληθεί</w:t>
      </w:r>
      <w:r w:rsidRPr="00FD3DCB">
        <w:rPr>
          <w:rFonts w:ascii="Arial" w:hAnsi="Arial" w:cs="Arial"/>
          <w:color w:val="000000"/>
          <w:szCs w:val="24"/>
        </w:rPr>
        <w:t xml:space="preserve"> (δηλώνεται το χρονικό διάστημα </w:t>
      </w:r>
      <w:r>
        <w:rPr>
          <w:rFonts w:ascii="Arial" w:hAnsi="Arial" w:cs="Arial"/>
          <w:color w:val="000000"/>
          <w:szCs w:val="24"/>
        </w:rPr>
        <w:t xml:space="preserve">και ο φορέας </w:t>
      </w:r>
      <w:r w:rsidRPr="00FD3DCB">
        <w:rPr>
          <w:rFonts w:ascii="Arial" w:hAnsi="Arial" w:cs="Arial"/>
          <w:color w:val="000000"/>
          <w:szCs w:val="24"/>
        </w:rPr>
        <w:t xml:space="preserve">απασχόλησης) με σύμβαση εργασίας ορισμένου χρόνου για την αντιμετώπιση εποχιακών ή άλλων περιοδικών ή πρόσκαιρων αναγκών </w:t>
      </w:r>
      <w:r w:rsidRPr="00FD3DCB">
        <w:rPr>
          <w:rFonts w:ascii="Arial" w:hAnsi="Arial" w:cs="Arial"/>
          <w:b/>
          <w:color w:val="000000"/>
          <w:szCs w:val="24"/>
        </w:rPr>
        <w:t>σε φορέα του δημόσιου ή ευρύτερου δημόσιου τομέα</w:t>
      </w:r>
      <w:r w:rsidRPr="00FD3DCB">
        <w:rPr>
          <w:rFonts w:ascii="Arial" w:hAnsi="Arial" w:cs="Arial"/>
          <w:color w:val="000000"/>
          <w:szCs w:val="24"/>
        </w:rPr>
        <w:t xml:space="preserve"> του άρθρου 1 παρ. 1 του </w:t>
      </w:r>
      <w:r>
        <w:rPr>
          <w:rFonts w:ascii="Arial" w:hAnsi="Arial" w:cs="Arial"/>
          <w:color w:val="000000"/>
          <w:szCs w:val="24"/>
        </w:rPr>
        <w:t>Ν</w:t>
      </w:r>
      <w:r w:rsidRPr="00FD3DCB">
        <w:rPr>
          <w:rFonts w:ascii="Arial" w:hAnsi="Arial" w:cs="Arial"/>
          <w:color w:val="000000"/>
          <w:szCs w:val="24"/>
        </w:rPr>
        <w:t>.</w:t>
      </w:r>
      <w:r>
        <w:rPr>
          <w:rFonts w:ascii="Arial" w:hAnsi="Arial" w:cs="Arial"/>
          <w:color w:val="000000"/>
          <w:szCs w:val="24"/>
        </w:rPr>
        <w:t xml:space="preserve"> </w:t>
      </w:r>
      <w:r w:rsidRPr="00FD3DCB">
        <w:rPr>
          <w:rFonts w:ascii="Arial" w:hAnsi="Arial" w:cs="Arial"/>
          <w:color w:val="000000"/>
          <w:szCs w:val="24"/>
        </w:rPr>
        <w:t xml:space="preserve">3812/2009. </w:t>
      </w:r>
      <w:r w:rsidRPr="00033207">
        <w:rPr>
          <w:rFonts w:ascii="Arial" w:hAnsi="Arial" w:cs="Arial"/>
          <w:color w:val="000000"/>
          <w:szCs w:val="24"/>
          <w:u w:val="single"/>
        </w:rPr>
        <w:t>Σε περίπτωση μη υποβολής της ανωτέρω υπεύθυνης δήλωσης, η σχετική απόφαση πρόσληψης ανακαλείται.</w:t>
      </w:r>
      <w:r w:rsidRPr="00FD3DCB">
        <w:rPr>
          <w:rFonts w:ascii="Arial" w:hAnsi="Arial" w:cs="Arial"/>
          <w:color w:val="000000"/>
          <w:szCs w:val="24"/>
        </w:rPr>
        <w:t xml:space="preserve"> Εάν η δήλωση είναι ψευδής ή ανακριβής, η σύμβαση εργασίας είναι αυτοδικαίως άκυρη και η πρόσληψη ανακαλείται υποχρεωτικά. Στις ανωτέρω περιπτώσεις, οι επιλεγέντες ή προσληφθέντες υποψήφιοι αντικαθίστανται με άλλους από τους εγγεγραμμένους και διαθέσιμους στον πίνακα της οικείας ειδικότητας, κατά τη σειρά εγγραφής τους σε αυτόν. </w:t>
      </w:r>
    </w:p>
    <w:p w:rsidR="00A04D53" w:rsidRPr="002C420A" w:rsidRDefault="00A04D53" w:rsidP="002C420A">
      <w:pPr>
        <w:pBdr>
          <w:top w:val="single" w:sz="4" w:space="6" w:color="auto"/>
          <w:left w:val="single" w:sz="4" w:space="4" w:color="auto"/>
          <w:bottom w:val="single" w:sz="4" w:space="9" w:color="auto"/>
          <w:right w:val="single" w:sz="4" w:space="4" w:color="auto"/>
        </w:pBdr>
        <w:tabs>
          <w:tab w:val="left" w:pos="567"/>
        </w:tabs>
        <w:spacing w:after="40" w:line="260" w:lineRule="exact"/>
        <w:ind w:left="113" w:right="113"/>
        <w:jc w:val="both"/>
        <w:rPr>
          <w:rFonts w:ascii="Arial" w:hAnsi="Arial" w:cs="Arial"/>
          <w:b/>
          <w:szCs w:val="24"/>
        </w:rPr>
      </w:pPr>
      <w:r w:rsidRPr="002C420A">
        <w:rPr>
          <w:rFonts w:ascii="Arial" w:hAnsi="Arial" w:cs="Arial"/>
          <w:b/>
          <w:szCs w:val="24"/>
          <w:u w:val="single"/>
        </w:rPr>
        <w:t>ΑΝΑΠΟΣΠΑΣΤΟ ΤΜΗΜΑ</w:t>
      </w:r>
      <w:r w:rsidRPr="002C420A">
        <w:rPr>
          <w:rFonts w:ascii="Arial" w:hAnsi="Arial" w:cs="Arial"/>
          <w:b/>
          <w:szCs w:val="24"/>
        </w:rPr>
        <w:t xml:space="preserve"> της παρούσας ανακοίνωσης αποτελεί και το </w:t>
      </w:r>
      <w:r w:rsidRPr="002C420A">
        <w:rPr>
          <w:rFonts w:ascii="Arial" w:hAnsi="Arial" w:cs="Arial"/>
          <w:b/>
          <w:i/>
          <w:iCs/>
          <w:szCs w:val="24"/>
        </w:rPr>
        <w:t>«Παράρτημα Ανακοινώσεων Συμβάσεων Εργασίας Ορισμένου Χρόνου</w:t>
      </w:r>
      <w:r w:rsidRPr="002C420A">
        <w:rPr>
          <w:rFonts w:ascii="Arial" w:hAnsi="Arial" w:cs="Arial"/>
          <w:b/>
          <w:szCs w:val="24"/>
        </w:rPr>
        <w:t xml:space="preserve"> </w:t>
      </w:r>
      <w:r w:rsidRPr="002C420A">
        <w:rPr>
          <w:rFonts w:ascii="Arial" w:hAnsi="Arial" w:cs="Arial"/>
          <w:b/>
          <w:i/>
          <w:szCs w:val="24"/>
        </w:rPr>
        <w:t>(ΣΟΧ/ΔΕΗ) για την πρόσληψη σε Λιγνιτωρυχεία, Σταθμούς Παραγωγής (ΑΗΣ/ΥΗΣ) και αυτόνομους και τοπικούς Σταθμούς Παραγωγής των νησιών (ΑΣΠ/ΤΣΠ) της ΔΕΗ ΑΕ</w:t>
      </w:r>
      <w:r w:rsidRPr="002C420A">
        <w:rPr>
          <w:rFonts w:ascii="Arial" w:hAnsi="Arial" w:cs="Arial"/>
          <w:b/>
          <w:i/>
          <w:iCs/>
          <w:szCs w:val="24"/>
        </w:rPr>
        <w:t>»</w:t>
      </w:r>
      <w:r w:rsidRPr="002C420A">
        <w:rPr>
          <w:rFonts w:ascii="Arial" w:hAnsi="Arial" w:cs="Arial"/>
          <w:b/>
          <w:szCs w:val="24"/>
        </w:rPr>
        <w:t xml:space="preserve"> με σήμανση έκδοσης «</w:t>
      </w:r>
      <w:r w:rsidRPr="003B6F64">
        <w:rPr>
          <w:rFonts w:ascii="Arial" w:hAnsi="Arial" w:cs="Arial"/>
          <w:b/>
          <w:szCs w:val="24"/>
          <w:highlight w:val="yellow"/>
          <w:u w:val="single"/>
        </w:rPr>
        <w:t>3</w:t>
      </w:r>
      <w:r w:rsidRPr="002C420A">
        <w:rPr>
          <w:rFonts w:ascii="Arial" w:hAnsi="Arial" w:cs="Arial"/>
          <w:b/>
          <w:szCs w:val="24"/>
          <w:highlight w:val="yellow"/>
          <w:u w:val="single"/>
        </w:rPr>
        <w:t>0-03-2017</w:t>
      </w:r>
      <w:r w:rsidRPr="002C420A">
        <w:rPr>
          <w:rFonts w:ascii="Arial" w:hAnsi="Arial" w:cs="Arial"/>
          <w:b/>
          <w:szCs w:val="24"/>
        </w:rPr>
        <w:t xml:space="preserve">», το οποίο περιλαμβάνει: </w:t>
      </w:r>
      <w:r w:rsidRPr="002C420A">
        <w:rPr>
          <w:rFonts w:ascii="Arial" w:hAnsi="Arial" w:cs="Arial"/>
          <w:b/>
          <w:szCs w:val="24"/>
          <w:lang w:val="en-US"/>
        </w:rPr>
        <w:t>i</w:t>
      </w:r>
      <w:r w:rsidRPr="002C420A">
        <w:rPr>
          <w:rFonts w:ascii="Arial" w:hAnsi="Arial" w:cs="Arial"/>
          <w:b/>
          <w:szCs w:val="24"/>
        </w:rPr>
        <w:t xml:space="preserve">) οδηγίες για τη συμπλήρωση της αίτησης – υπεύθυνης δήλωσης με κωδικό </w:t>
      </w:r>
      <w:r w:rsidRPr="002C420A">
        <w:rPr>
          <w:rFonts w:ascii="Arial" w:hAnsi="Arial" w:cs="Arial"/>
          <w:b/>
          <w:szCs w:val="24"/>
          <w:u w:val="single"/>
        </w:rPr>
        <w:t>ΕΝΤΥΠΟ ΑΣΕΠ  ΣΟΧ.ΔΕΗ-ΛΙΓ/ΧΕΙΑ.ΑΗΣ/ΥΗΣ.ΑΣΠ/</w:t>
      </w:r>
      <w:r w:rsidRPr="002C420A">
        <w:rPr>
          <w:rFonts w:ascii="Arial" w:hAnsi="Arial" w:cs="Arial"/>
          <w:b/>
          <w:szCs w:val="24"/>
          <w:highlight w:val="yellow"/>
          <w:u w:val="single"/>
        </w:rPr>
        <w:t>ΤΣΠ.3,</w:t>
      </w:r>
      <w:r w:rsidRPr="002C420A">
        <w:rPr>
          <w:rFonts w:ascii="Arial" w:hAnsi="Arial" w:cs="Arial"/>
          <w:b/>
          <w:szCs w:val="24"/>
        </w:rPr>
        <w:t xml:space="preserve"> </w:t>
      </w:r>
      <w:r w:rsidRPr="002C420A">
        <w:rPr>
          <w:rFonts w:ascii="Arial" w:hAnsi="Arial" w:cs="Arial"/>
          <w:b/>
          <w:szCs w:val="24"/>
          <w:lang w:val="en-US"/>
        </w:rPr>
        <w:t>ii</w:t>
      </w:r>
      <w:r w:rsidRPr="002C420A">
        <w:rPr>
          <w:rFonts w:ascii="Arial" w:hAnsi="Arial" w:cs="Arial"/>
          <w:b/>
          <w:szCs w:val="24"/>
        </w:rPr>
        <w:t xml:space="preserve">) επισημάνσεις σχετικά με τα προσόντα και τα βαθμολογούμενα κριτήρια κατάταξης των υποψηφίων σύμφωνα με τις ισχύουσες κανονιστικές ρυθμίσεις· και </w:t>
      </w:r>
      <w:r w:rsidRPr="002C420A">
        <w:rPr>
          <w:rFonts w:ascii="Arial" w:hAnsi="Arial" w:cs="Arial"/>
          <w:b/>
          <w:szCs w:val="24"/>
          <w:lang w:val="en-US"/>
        </w:rPr>
        <w:t>iii</w:t>
      </w:r>
      <w:r w:rsidRPr="002C420A">
        <w:rPr>
          <w:rFonts w:ascii="Arial" w:hAnsi="Arial" w:cs="Arial"/>
          <w:b/>
          <w:szCs w:val="24"/>
        </w:rPr>
        <w:t xml:space="preserve">) τα δικαιολογητικά που απαιτούνται για την έγκυρη συμμετοχή τους στη διαδικασία επιλογής. </w:t>
      </w:r>
    </w:p>
    <w:p w:rsidR="00A04D53" w:rsidRPr="002C420A" w:rsidRDefault="00A04D53" w:rsidP="009A0750">
      <w:pPr>
        <w:pBdr>
          <w:top w:val="single" w:sz="4" w:space="6" w:color="auto"/>
          <w:left w:val="single" w:sz="4" w:space="4" w:color="auto"/>
          <w:bottom w:val="single" w:sz="4" w:space="9" w:color="auto"/>
          <w:right w:val="single" w:sz="4" w:space="4" w:color="auto"/>
        </w:pBdr>
        <w:tabs>
          <w:tab w:val="left" w:pos="567"/>
        </w:tabs>
        <w:spacing w:after="40" w:line="260" w:lineRule="exact"/>
        <w:ind w:left="113" w:right="113" w:firstLine="227"/>
        <w:jc w:val="both"/>
        <w:rPr>
          <w:rFonts w:ascii="Arial" w:hAnsi="Arial" w:cs="Arial"/>
          <w:b/>
          <w:szCs w:val="24"/>
        </w:rPr>
      </w:pPr>
      <w:r w:rsidRPr="002C420A">
        <w:rPr>
          <w:rFonts w:ascii="Arial" w:hAnsi="Arial" w:cs="Arial"/>
          <w:b/>
          <w:szCs w:val="24"/>
        </w:rPr>
        <w:t>Οι ενδιαφερόμενοι μπορούν να έχουν πρόσβαση στο Παράρτημα αυτό μέσω των διαδικτυακών τόπων της ΔΕΗ ΑΕ (</w:t>
      </w:r>
      <w:r w:rsidRPr="002C420A">
        <w:rPr>
          <w:rFonts w:ascii="Arial" w:hAnsi="Arial" w:cs="Arial"/>
          <w:b/>
          <w:szCs w:val="24"/>
          <w:lang w:val="en-US"/>
        </w:rPr>
        <w:t>www</w:t>
      </w:r>
      <w:r w:rsidRPr="002C420A">
        <w:rPr>
          <w:rFonts w:ascii="Arial" w:hAnsi="Arial" w:cs="Arial"/>
          <w:b/>
          <w:szCs w:val="24"/>
        </w:rPr>
        <w:t>.</w:t>
      </w:r>
      <w:r w:rsidRPr="002C420A">
        <w:rPr>
          <w:rFonts w:ascii="Arial" w:hAnsi="Arial" w:cs="Arial"/>
          <w:b/>
          <w:szCs w:val="24"/>
          <w:lang w:val="en-US"/>
        </w:rPr>
        <w:t>dei</w:t>
      </w:r>
      <w:r w:rsidRPr="002C420A">
        <w:rPr>
          <w:rFonts w:ascii="Arial" w:hAnsi="Arial" w:cs="Arial"/>
          <w:b/>
          <w:szCs w:val="24"/>
        </w:rPr>
        <w:t>.</w:t>
      </w:r>
      <w:r w:rsidRPr="002C420A">
        <w:rPr>
          <w:rFonts w:ascii="Arial" w:hAnsi="Arial" w:cs="Arial"/>
          <w:b/>
          <w:szCs w:val="24"/>
          <w:lang w:val="en-US"/>
        </w:rPr>
        <w:t>gr</w:t>
      </w:r>
      <w:r w:rsidRPr="002C420A">
        <w:rPr>
          <w:rFonts w:ascii="Arial" w:hAnsi="Arial" w:cs="Arial"/>
          <w:b/>
          <w:szCs w:val="24"/>
        </w:rPr>
        <w:t>), καθώς και του ΑΣΕΠ (</w:t>
      </w:r>
      <w:r w:rsidRPr="002C420A">
        <w:rPr>
          <w:rFonts w:ascii="Arial" w:hAnsi="Arial" w:cs="Arial"/>
          <w:b/>
          <w:szCs w:val="24"/>
          <w:lang w:val="en-US"/>
        </w:rPr>
        <w:t>www</w:t>
      </w:r>
      <w:r w:rsidRPr="002C420A">
        <w:rPr>
          <w:rFonts w:ascii="Arial" w:hAnsi="Arial" w:cs="Arial"/>
          <w:b/>
          <w:szCs w:val="24"/>
        </w:rPr>
        <w:t>.</w:t>
      </w:r>
      <w:r w:rsidRPr="002C420A">
        <w:rPr>
          <w:rFonts w:ascii="Arial" w:hAnsi="Arial" w:cs="Arial"/>
          <w:b/>
          <w:szCs w:val="24"/>
          <w:lang w:val="en-US"/>
        </w:rPr>
        <w:t>asep</w:t>
      </w:r>
      <w:r w:rsidRPr="002C420A">
        <w:rPr>
          <w:rFonts w:ascii="Arial" w:hAnsi="Arial" w:cs="Arial"/>
          <w:b/>
          <w:szCs w:val="24"/>
        </w:rPr>
        <w:t>.</w:t>
      </w:r>
      <w:r w:rsidRPr="002C420A">
        <w:rPr>
          <w:rFonts w:ascii="Arial" w:hAnsi="Arial" w:cs="Arial"/>
          <w:b/>
          <w:szCs w:val="24"/>
          <w:lang w:val="en-US"/>
        </w:rPr>
        <w:t>gr</w:t>
      </w:r>
      <w:r w:rsidRPr="002C420A">
        <w:rPr>
          <w:rFonts w:ascii="Arial" w:hAnsi="Arial" w:cs="Arial"/>
          <w:b/>
          <w:szCs w:val="24"/>
        </w:rPr>
        <w:t xml:space="preserve">) μέσω της ίδιας διαδρομής που ακολουθείται και για την αναζήτηση του εντύπου της αίτησης δηλαδή: Κεντρική σελίδα </w:t>
      </w:r>
      <w:r w:rsidRPr="002C420A">
        <w:rPr>
          <w:rFonts w:ascii="Arial" w:hAnsi="Arial" w:cs="Arial"/>
          <w:b/>
          <w:szCs w:val="24"/>
        </w:rPr>
        <w:sym w:font="Wingdings" w:char="F0E0"/>
      </w:r>
      <w:r w:rsidRPr="002C420A">
        <w:rPr>
          <w:rFonts w:ascii="Arial" w:hAnsi="Arial" w:cs="Arial"/>
          <w:b/>
          <w:szCs w:val="24"/>
        </w:rPr>
        <w:t xml:space="preserve"> Πολίτες </w:t>
      </w:r>
      <w:r w:rsidRPr="002C420A">
        <w:rPr>
          <w:rFonts w:ascii="Arial" w:hAnsi="Arial" w:cs="Arial"/>
          <w:b/>
          <w:szCs w:val="24"/>
        </w:rPr>
        <w:sym w:font="Wingdings" w:char="F0E0"/>
      </w:r>
      <w:r w:rsidRPr="002C420A">
        <w:rPr>
          <w:rFonts w:ascii="Arial" w:hAnsi="Arial" w:cs="Arial"/>
          <w:b/>
          <w:szCs w:val="24"/>
        </w:rPr>
        <w:t xml:space="preserve"> Έντυπα – Διαδικασίες </w:t>
      </w:r>
      <w:r w:rsidRPr="002C420A">
        <w:rPr>
          <w:rFonts w:ascii="Arial" w:hAnsi="Arial" w:cs="Arial"/>
          <w:b/>
          <w:szCs w:val="24"/>
        </w:rPr>
        <w:sym w:font="Wingdings" w:char="F0E0"/>
      </w:r>
      <w:r w:rsidRPr="002C420A">
        <w:rPr>
          <w:rFonts w:ascii="Arial" w:hAnsi="Arial" w:cs="Arial"/>
          <w:b/>
          <w:szCs w:val="24"/>
        </w:rPr>
        <w:t xml:space="preserve"> Διαγωνισμών Φορέων </w:t>
      </w:r>
      <w:r w:rsidRPr="002C420A">
        <w:rPr>
          <w:rFonts w:ascii="Arial" w:hAnsi="Arial" w:cs="Arial"/>
          <w:b/>
          <w:szCs w:val="24"/>
        </w:rPr>
        <w:sym w:font="Wingdings" w:char="F0E0"/>
      </w:r>
      <w:r w:rsidRPr="002C420A">
        <w:rPr>
          <w:rFonts w:ascii="Arial" w:hAnsi="Arial" w:cs="Arial"/>
          <w:b/>
          <w:szCs w:val="24"/>
        </w:rPr>
        <w:t xml:space="preserve"> Ορ. Χρόνου ΣΟΧ.</w:t>
      </w:r>
    </w:p>
    <w:p w:rsidR="00A04D53" w:rsidRPr="002C420A" w:rsidRDefault="00A04D53" w:rsidP="00C73D5C">
      <w:pPr>
        <w:spacing w:line="280" w:lineRule="exact"/>
        <w:ind w:left="4253"/>
        <w:jc w:val="center"/>
        <w:rPr>
          <w:rFonts w:ascii="Arial" w:hAnsi="Arial" w:cs="Arial"/>
          <w:b/>
          <w:szCs w:val="24"/>
        </w:rPr>
      </w:pPr>
    </w:p>
    <w:p w:rsidR="00A04D53" w:rsidRPr="002C420A" w:rsidRDefault="00A04D53" w:rsidP="00C73D5C">
      <w:pPr>
        <w:spacing w:line="280" w:lineRule="exact"/>
        <w:ind w:left="4253"/>
        <w:jc w:val="center"/>
        <w:rPr>
          <w:rFonts w:ascii="Arial" w:hAnsi="Arial" w:cs="Arial"/>
          <w:b/>
          <w:szCs w:val="24"/>
        </w:rPr>
      </w:pPr>
    </w:p>
    <w:p w:rsidR="00A04D53" w:rsidRPr="00803A9A" w:rsidRDefault="00A04D53" w:rsidP="00C73D5C">
      <w:pPr>
        <w:spacing w:line="280" w:lineRule="exact"/>
        <w:ind w:left="4253"/>
        <w:jc w:val="center"/>
        <w:rPr>
          <w:rFonts w:ascii="Arial" w:hAnsi="Arial" w:cs="Arial"/>
          <w:b/>
          <w:sz w:val="22"/>
          <w:szCs w:val="22"/>
        </w:rPr>
      </w:pPr>
      <w:r w:rsidRPr="00803A9A">
        <w:rPr>
          <w:rFonts w:ascii="Arial" w:hAnsi="Arial" w:cs="Arial"/>
          <w:b/>
          <w:sz w:val="22"/>
          <w:szCs w:val="22"/>
        </w:rPr>
        <w:t xml:space="preserve">Για τη ΔΕΗ </w:t>
      </w:r>
      <w:r w:rsidRPr="00803A9A">
        <w:rPr>
          <w:rFonts w:ascii="Arial" w:hAnsi="Arial" w:cs="Arial"/>
          <w:b/>
          <w:sz w:val="22"/>
          <w:szCs w:val="22"/>
          <w:lang w:val="en-US"/>
        </w:rPr>
        <w:t>A</w:t>
      </w:r>
      <w:r w:rsidRPr="00803A9A">
        <w:rPr>
          <w:rFonts w:ascii="Arial" w:hAnsi="Arial" w:cs="Arial"/>
          <w:b/>
          <w:sz w:val="22"/>
          <w:szCs w:val="22"/>
        </w:rPr>
        <w:t>.</w:t>
      </w:r>
      <w:r w:rsidRPr="00803A9A">
        <w:rPr>
          <w:rFonts w:ascii="Arial" w:hAnsi="Arial" w:cs="Arial"/>
          <w:b/>
          <w:sz w:val="22"/>
          <w:szCs w:val="22"/>
          <w:lang w:val="en-US"/>
        </w:rPr>
        <w:t>E</w:t>
      </w:r>
      <w:r w:rsidRPr="00803A9A">
        <w:rPr>
          <w:rFonts w:ascii="Arial" w:hAnsi="Arial" w:cs="Arial"/>
          <w:b/>
          <w:sz w:val="22"/>
          <w:szCs w:val="22"/>
        </w:rPr>
        <w:t>.</w:t>
      </w:r>
    </w:p>
    <w:p w:rsidR="00A04D53" w:rsidRDefault="00A04D53" w:rsidP="00C73D5C">
      <w:pPr>
        <w:spacing w:line="280" w:lineRule="exact"/>
        <w:ind w:left="4253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</w:t>
      </w:r>
    </w:p>
    <w:p w:rsidR="00A04D53" w:rsidRDefault="00A04D53" w:rsidP="00C73D5C">
      <w:pPr>
        <w:spacing w:line="280" w:lineRule="exact"/>
        <w:ind w:left="4253"/>
        <w:jc w:val="center"/>
        <w:rPr>
          <w:rFonts w:ascii="Arial" w:hAnsi="Arial" w:cs="Arial"/>
          <w:b/>
          <w:sz w:val="22"/>
          <w:szCs w:val="22"/>
        </w:rPr>
      </w:pPr>
    </w:p>
    <w:p w:rsidR="00A04D53" w:rsidRDefault="00A04D53" w:rsidP="00C73D5C">
      <w:pPr>
        <w:spacing w:line="280" w:lineRule="exact"/>
        <w:ind w:left="4253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Δημήτριος  Παπαβραμίδης</w:t>
      </w:r>
    </w:p>
    <w:p w:rsidR="00A04D53" w:rsidRDefault="00A04D53" w:rsidP="00C73D5C">
      <w:pPr>
        <w:spacing w:line="280" w:lineRule="exact"/>
        <w:ind w:left="4253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</w:t>
      </w:r>
      <w:r w:rsidRPr="00803A9A">
        <w:rPr>
          <w:rFonts w:ascii="Arial" w:hAnsi="Arial" w:cs="Arial"/>
          <w:b/>
          <w:sz w:val="22"/>
          <w:szCs w:val="22"/>
        </w:rPr>
        <w:t>Διευθυντής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803A9A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Κλάδου</w:t>
      </w:r>
    </w:p>
    <w:p w:rsidR="00A04D53" w:rsidRPr="00D74024" w:rsidRDefault="00A04D53" w:rsidP="00C73D5C">
      <w:pPr>
        <w:spacing w:line="280" w:lineRule="exact"/>
        <w:ind w:left="4253"/>
        <w:jc w:val="center"/>
      </w:pPr>
      <w:r>
        <w:rPr>
          <w:rFonts w:ascii="Arial" w:hAnsi="Arial" w:cs="Arial"/>
          <w:b/>
          <w:sz w:val="22"/>
          <w:szCs w:val="22"/>
        </w:rPr>
        <w:t>ΑΗΣ Μελίτης</w:t>
      </w:r>
    </w:p>
    <w:sectPr w:rsidR="00A04D53" w:rsidRPr="00D74024" w:rsidSect="002D749B">
      <w:footerReference w:type="even" r:id="rId9"/>
      <w:footerReference w:type="default" r:id="rId10"/>
      <w:pgSz w:w="11906" w:h="16838" w:code="9"/>
      <w:pgMar w:top="993" w:right="1134" w:bottom="1276" w:left="1134" w:header="720" w:footer="720" w:gutter="0"/>
      <w:cols w:space="720"/>
      <w:rtlGutter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4D53" w:rsidRDefault="00A04D53">
      <w:r>
        <w:separator/>
      </w:r>
    </w:p>
  </w:endnote>
  <w:endnote w:type="continuationSeparator" w:id="0">
    <w:p w:rsidR="00A04D53" w:rsidRDefault="00A04D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A1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A1"/>
    <w:family w:val="swiss"/>
    <w:pitch w:val="variable"/>
    <w:sig w:usb0="61002A87" w:usb1="80000000" w:usb2="00000008" w:usb3="00000000" w:csb0="000101FF" w:csb1="00000000"/>
  </w:font>
  <w:font w:name="Arial Έντονα"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Arial,Bold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D53" w:rsidRPr="00064FEB" w:rsidRDefault="00A04D53">
    <w:pPr>
      <w:pStyle w:val="Footer"/>
      <w:framePr w:wrap="auto" w:vAnchor="text" w:hAnchor="margin" w:xAlign="center" w:y="1"/>
      <w:rPr>
        <w:rStyle w:val="PageNumber"/>
        <w:color w:val="333399"/>
        <w:szCs w:val="24"/>
      </w:rPr>
    </w:pPr>
    <w:r w:rsidRPr="00064FEB">
      <w:rPr>
        <w:rStyle w:val="PageNumber"/>
        <w:color w:val="333399"/>
        <w:szCs w:val="24"/>
      </w:rPr>
      <w:fldChar w:fldCharType="begin"/>
    </w:r>
    <w:r w:rsidRPr="00064FEB">
      <w:rPr>
        <w:rStyle w:val="PageNumber"/>
        <w:color w:val="333399"/>
        <w:szCs w:val="24"/>
      </w:rPr>
      <w:instrText xml:space="preserve">PAGE  </w:instrText>
    </w:r>
    <w:r w:rsidRPr="00064FEB">
      <w:rPr>
        <w:rStyle w:val="PageNumber"/>
        <w:color w:val="333399"/>
        <w:szCs w:val="24"/>
      </w:rPr>
      <w:fldChar w:fldCharType="separate"/>
    </w:r>
    <w:r w:rsidRPr="00064FEB">
      <w:rPr>
        <w:rStyle w:val="PageNumber"/>
        <w:noProof/>
        <w:color w:val="333399"/>
        <w:szCs w:val="24"/>
      </w:rPr>
      <w:t>1</w:t>
    </w:r>
    <w:r w:rsidRPr="00064FEB">
      <w:rPr>
        <w:rStyle w:val="PageNumber"/>
        <w:color w:val="333399"/>
        <w:szCs w:val="24"/>
      </w:rPr>
      <w:fldChar w:fldCharType="end"/>
    </w:r>
  </w:p>
  <w:p w:rsidR="00A04D53" w:rsidRPr="00064FEB" w:rsidRDefault="00A04D53">
    <w:pPr>
      <w:pStyle w:val="Footer"/>
      <w:rPr>
        <w:color w:val="333399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D53" w:rsidRPr="00005406" w:rsidRDefault="00A04D53" w:rsidP="00550084">
    <w:pPr>
      <w:pStyle w:val="Footer"/>
      <w:spacing w:before="60"/>
      <w:jc w:val="center"/>
      <w:rPr>
        <w:rFonts w:ascii="Arial" w:hAnsi="Arial"/>
        <w:sz w:val="20"/>
      </w:rPr>
    </w:pPr>
    <w:r w:rsidRPr="00005406">
      <w:rPr>
        <w:rFonts w:ascii="Arial" w:hAnsi="Arial"/>
        <w:sz w:val="20"/>
      </w:rPr>
      <w:t xml:space="preserve">Σελίδα </w:t>
    </w:r>
    <w:r w:rsidRPr="00005406">
      <w:rPr>
        <w:rStyle w:val="PageNumber"/>
        <w:sz w:val="20"/>
        <w:szCs w:val="24"/>
      </w:rPr>
      <w:fldChar w:fldCharType="begin"/>
    </w:r>
    <w:r w:rsidRPr="00005406">
      <w:rPr>
        <w:rStyle w:val="PageNumber"/>
        <w:sz w:val="20"/>
        <w:szCs w:val="24"/>
      </w:rPr>
      <w:instrText xml:space="preserve"> PAGE </w:instrText>
    </w:r>
    <w:r w:rsidRPr="00005406">
      <w:rPr>
        <w:rStyle w:val="PageNumber"/>
        <w:sz w:val="20"/>
        <w:szCs w:val="24"/>
      </w:rPr>
      <w:fldChar w:fldCharType="separate"/>
    </w:r>
    <w:r>
      <w:rPr>
        <w:rStyle w:val="PageNumber"/>
        <w:noProof/>
        <w:sz w:val="20"/>
        <w:szCs w:val="24"/>
      </w:rPr>
      <w:t>20</w:t>
    </w:r>
    <w:r w:rsidRPr="00005406">
      <w:rPr>
        <w:rStyle w:val="PageNumber"/>
        <w:sz w:val="20"/>
        <w:szCs w:val="24"/>
      </w:rPr>
      <w:fldChar w:fldCharType="end"/>
    </w:r>
    <w:r w:rsidRPr="00005406">
      <w:rPr>
        <w:rStyle w:val="PageNumber"/>
        <w:sz w:val="20"/>
        <w:szCs w:val="24"/>
      </w:rPr>
      <w:t xml:space="preserve"> από </w:t>
    </w:r>
    <w:r w:rsidRPr="00005406">
      <w:rPr>
        <w:rStyle w:val="PageNumber"/>
        <w:sz w:val="20"/>
        <w:szCs w:val="24"/>
      </w:rPr>
      <w:fldChar w:fldCharType="begin"/>
    </w:r>
    <w:r w:rsidRPr="00005406">
      <w:rPr>
        <w:rStyle w:val="PageNumber"/>
        <w:sz w:val="20"/>
        <w:szCs w:val="24"/>
      </w:rPr>
      <w:instrText xml:space="preserve"> NUMPAGES </w:instrText>
    </w:r>
    <w:r w:rsidRPr="00005406">
      <w:rPr>
        <w:rStyle w:val="PageNumber"/>
        <w:sz w:val="20"/>
        <w:szCs w:val="24"/>
      </w:rPr>
      <w:fldChar w:fldCharType="separate"/>
    </w:r>
    <w:r>
      <w:rPr>
        <w:rStyle w:val="PageNumber"/>
        <w:noProof/>
        <w:sz w:val="20"/>
        <w:szCs w:val="24"/>
      </w:rPr>
      <w:t>20</w:t>
    </w:r>
    <w:r w:rsidRPr="00005406">
      <w:rPr>
        <w:rStyle w:val="PageNumber"/>
        <w:sz w:val="20"/>
        <w:szCs w:val="24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4D53" w:rsidRDefault="00A04D53">
      <w:r>
        <w:separator/>
      </w:r>
    </w:p>
  </w:footnote>
  <w:footnote w:type="continuationSeparator" w:id="0">
    <w:p w:rsidR="00A04D53" w:rsidRDefault="00A04D5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3532874"/>
    <w:multiLevelType w:val="singleLevel"/>
    <w:tmpl w:val="9FAE7AA0"/>
    <w:lvl w:ilvl="0">
      <w:start w:val="1"/>
      <w:numFmt w:val="bullet"/>
      <w:pStyle w:val="CharCharChar"/>
      <w:lvlText w:val="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</w:rPr>
    </w:lvl>
  </w:abstractNum>
  <w:abstractNum w:abstractNumId="2">
    <w:nsid w:val="05D735F9"/>
    <w:multiLevelType w:val="hybridMultilevel"/>
    <w:tmpl w:val="7B04E4D6"/>
    <w:lvl w:ilvl="0" w:tplc="35FA4810">
      <w:start w:val="1"/>
      <w:numFmt w:val="bullet"/>
      <w:lvlText w:val=""/>
      <w:lvlJc w:val="left"/>
      <w:pPr>
        <w:tabs>
          <w:tab w:val="num" w:pos="990"/>
        </w:tabs>
        <w:ind w:left="990" w:hanging="366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6D430CF"/>
    <w:multiLevelType w:val="hybridMultilevel"/>
    <w:tmpl w:val="43F68276"/>
    <w:lvl w:ilvl="0" w:tplc="7C72C2E4">
      <w:numFmt w:val="bullet"/>
      <w:lvlText w:val=""/>
      <w:lvlJc w:val="left"/>
      <w:pPr>
        <w:ind w:left="833" w:hanging="360"/>
      </w:pPr>
      <w:rPr>
        <w:rFonts w:ascii="Symbol" w:eastAsia="Times New Roman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4">
    <w:nsid w:val="0D966B5D"/>
    <w:multiLevelType w:val="hybridMultilevel"/>
    <w:tmpl w:val="69369D2A"/>
    <w:lvl w:ilvl="0" w:tplc="8A463F36">
      <w:start w:val="1"/>
      <w:numFmt w:val="decimal"/>
      <w:lvlText w:val="%1)"/>
      <w:lvlJc w:val="left"/>
      <w:pPr>
        <w:ind w:left="445" w:hanging="360"/>
      </w:pPr>
      <w:rPr>
        <w:rFonts w:cs="Times New Roman" w:hint="default"/>
        <w:b/>
        <w:sz w:val="22"/>
      </w:rPr>
    </w:lvl>
    <w:lvl w:ilvl="1" w:tplc="04080019" w:tentative="1">
      <w:start w:val="1"/>
      <w:numFmt w:val="lowerLetter"/>
      <w:lvlText w:val="%2."/>
      <w:lvlJc w:val="left"/>
      <w:pPr>
        <w:ind w:left="1165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1885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605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325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045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4765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485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205" w:hanging="180"/>
      </w:pPr>
      <w:rPr>
        <w:rFonts w:cs="Times New Roman"/>
      </w:rPr>
    </w:lvl>
  </w:abstractNum>
  <w:abstractNum w:abstractNumId="5">
    <w:nsid w:val="0F990A48"/>
    <w:multiLevelType w:val="hybridMultilevel"/>
    <w:tmpl w:val="55B8D252"/>
    <w:lvl w:ilvl="0" w:tplc="F5E26FCE">
      <w:start w:val="1"/>
      <w:numFmt w:val="bullet"/>
      <w:lvlText w:val=""/>
      <w:lvlJc w:val="left"/>
      <w:pPr>
        <w:ind w:left="720" w:hanging="360"/>
      </w:pPr>
      <w:rPr>
        <w:rFonts w:ascii="Wingdings" w:hAnsi="Wingdings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0FB66F47"/>
    <w:multiLevelType w:val="hybridMultilevel"/>
    <w:tmpl w:val="AF3C0C68"/>
    <w:lvl w:ilvl="0" w:tplc="F5E26FCE">
      <w:start w:val="1"/>
      <w:numFmt w:val="bullet"/>
      <w:lvlText w:val=""/>
      <w:lvlJc w:val="left"/>
      <w:pPr>
        <w:ind w:left="63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7">
    <w:nsid w:val="1233716D"/>
    <w:multiLevelType w:val="hybridMultilevel"/>
    <w:tmpl w:val="736C851E"/>
    <w:lvl w:ilvl="0" w:tplc="7C72C2E4">
      <w:numFmt w:val="bullet"/>
      <w:lvlText w:val="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5602C2A"/>
    <w:multiLevelType w:val="hybridMultilevel"/>
    <w:tmpl w:val="1B1EBEFA"/>
    <w:lvl w:ilvl="0" w:tplc="0408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9">
    <w:nsid w:val="16783C71"/>
    <w:multiLevelType w:val="hybridMultilevel"/>
    <w:tmpl w:val="8DEAF38E"/>
    <w:lvl w:ilvl="0" w:tplc="18A4C498">
      <w:start w:val="1"/>
      <w:numFmt w:val="decimal"/>
      <w:lvlText w:val="%1)"/>
      <w:lvlJc w:val="left"/>
      <w:pPr>
        <w:ind w:left="473" w:hanging="360"/>
      </w:pPr>
      <w:rPr>
        <w:rFonts w:cs="Times New Roman"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193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1913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633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353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073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4793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513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233" w:hanging="180"/>
      </w:pPr>
      <w:rPr>
        <w:rFonts w:cs="Times New Roman"/>
      </w:rPr>
    </w:lvl>
  </w:abstractNum>
  <w:abstractNum w:abstractNumId="10">
    <w:nsid w:val="1FE255FE"/>
    <w:multiLevelType w:val="hybridMultilevel"/>
    <w:tmpl w:val="12164EA8"/>
    <w:lvl w:ilvl="0" w:tplc="34728280">
      <w:start w:val="1"/>
      <w:numFmt w:val="decimal"/>
      <w:lvlText w:val="%1)"/>
      <w:lvlJc w:val="left"/>
      <w:pPr>
        <w:ind w:left="480" w:hanging="360"/>
      </w:pPr>
      <w:rPr>
        <w:rFonts w:cs="Times New Roman"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20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192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64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36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08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480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52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240" w:hanging="180"/>
      </w:pPr>
      <w:rPr>
        <w:rFonts w:cs="Times New Roman"/>
      </w:rPr>
    </w:lvl>
  </w:abstractNum>
  <w:abstractNum w:abstractNumId="11">
    <w:nsid w:val="21EE57A7"/>
    <w:multiLevelType w:val="hybridMultilevel"/>
    <w:tmpl w:val="80BE8EDA"/>
    <w:lvl w:ilvl="0" w:tplc="7C72C2E4">
      <w:numFmt w:val="bullet"/>
      <w:lvlText w:val=""/>
      <w:lvlJc w:val="left"/>
      <w:pPr>
        <w:ind w:left="1117" w:hanging="360"/>
      </w:pPr>
      <w:rPr>
        <w:rFonts w:ascii="Symbol" w:eastAsia="Times New Roman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2">
    <w:nsid w:val="23570B5D"/>
    <w:multiLevelType w:val="hybridMultilevel"/>
    <w:tmpl w:val="B11852E4"/>
    <w:lvl w:ilvl="0" w:tplc="0408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24051866"/>
    <w:multiLevelType w:val="hybridMultilevel"/>
    <w:tmpl w:val="76F403E0"/>
    <w:lvl w:ilvl="0" w:tplc="F5E26FCE">
      <w:start w:val="1"/>
      <w:numFmt w:val="bullet"/>
      <w:lvlText w:val=""/>
      <w:lvlJc w:val="left"/>
      <w:pPr>
        <w:tabs>
          <w:tab w:val="num" w:pos="366"/>
        </w:tabs>
        <w:ind w:left="366" w:hanging="366"/>
      </w:pPr>
      <w:rPr>
        <w:rFonts w:ascii="Wingdings" w:hAnsi="Wingdings" w:hint="default"/>
      </w:rPr>
    </w:lvl>
    <w:lvl w:ilvl="1" w:tplc="0C4076A8">
      <w:start w:val="1"/>
      <w:numFmt w:val="bullet"/>
      <w:lvlText w:val=""/>
      <w:lvlJc w:val="left"/>
      <w:pPr>
        <w:tabs>
          <w:tab w:val="num" w:pos="816"/>
        </w:tabs>
        <w:ind w:left="816" w:hanging="360"/>
      </w:pPr>
      <w:rPr>
        <w:rFonts w:ascii="Symbol" w:hAnsi="Symbol" w:hint="default"/>
        <w:color w:val="auto"/>
      </w:rPr>
    </w:lvl>
    <w:lvl w:ilvl="2" w:tplc="04080005" w:tentative="1">
      <w:start w:val="1"/>
      <w:numFmt w:val="bullet"/>
      <w:lvlText w:val=""/>
      <w:lvlJc w:val="left"/>
      <w:pPr>
        <w:tabs>
          <w:tab w:val="num" w:pos="1536"/>
        </w:tabs>
        <w:ind w:left="153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256"/>
        </w:tabs>
        <w:ind w:left="225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2976"/>
        </w:tabs>
        <w:ind w:left="2976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3696"/>
        </w:tabs>
        <w:ind w:left="369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4416"/>
        </w:tabs>
        <w:ind w:left="441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136"/>
        </w:tabs>
        <w:ind w:left="5136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5856"/>
        </w:tabs>
        <w:ind w:left="5856" w:hanging="360"/>
      </w:pPr>
      <w:rPr>
        <w:rFonts w:ascii="Wingdings" w:hAnsi="Wingdings" w:hint="default"/>
      </w:rPr>
    </w:lvl>
  </w:abstractNum>
  <w:abstractNum w:abstractNumId="14">
    <w:nsid w:val="242F5E29"/>
    <w:multiLevelType w:val="hybridMultilevel"/>
    <w:tmpl w:val="356CD110"/>
    <w:lvl w:ilvl="0" w:tplc="F5E26FCE">
      <w:start w:val="1"/>
      <w:numFmt w:val="bullet"/>
      <w:lvlText w:val=""/>
      <w:lvlJc w:val="left"/>
      <w:pPr>
        <w:ind w:left="1089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809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9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9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9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9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9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9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9" w:hanging="360"/>
      </w:pPr>
      <w:rPr>
        <w:rFonts w:ascii="Wingdings" w:hAnsi="Wingdings" w:hint="default"/>
      </w:rPr>
    </w:lvl>
  </w:abstractNum>
  <w:abstractNum w:abstractNumId="15">
    <w:nsid w:val="27E65079"/>
    <w:multiLevelType w:val="hybridMultilevel"/>
    <w:tmpl w:val="04707F2C"/>
    <w:lvl w:ilvl="0" w:tplc="7C72C2E4">
      <w:numFmt w:val="bullet"/>
      <w:lvlText w:val="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2232808"/>
    <w:multiLevelType w:val="hybridMultilevel"/>
    <w:tmpl w:val="20E6907C"/>
    <w:lvl w:ilvl="0" w:tplc="F5E26FCE">
      <w:start w:val="1"/>
      <w:numFmt w:val="bullet"/>
      <w:lvlText w:val="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2367A28"/>
    <w:multiLevelType w:val="hybridMultilevel"/>
    <w:tmpl w:val="28B27D2E"/>
    <w:lvl w:ilvl="0" w:tplc="7C72C2E4">
      <w:numFmt w:val="bullet"/>
      <w:lvlText w:val=""/>
      <w:lvlJc w:val="left"/>
      <w:pPr>
        <w:ind w:left="833" w:hanging="360"/>
      </w:pPr>
      <w:rPr>
        <w:rFonts w:ascii="Symbol" w:eastAsia="Times New Roman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8">
    <w:nsid w:val="32FC2857"/>
    <w:multiLevelType w:val="hybridMultilevel"/>
    <w:tmpl w:val="32B008CC"/>
    <w:lvl w:ilvl="0" w:tplc="7A5ED0C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33D65B02"/>
    <w:multiLevelType w:val="hybridMultilevel"/>
    <w:tmpl w:val="54F81F40"/>
    <w:lvl w:ilvl="0" w:tplc="EB82847E">
      <w:start w:val="1"/>
      <w:numFmt w:val="decimal"/>
      <w:lvlText w:val="%1)"/>
      <w:lvlJc w:val="left"/>
      <w:pPr>
        <w:ind w:left="700" w:hanging="360"/>
      </w:pPr>
      <w:rPr>
        <w:rFonts w:cs="Times New Roman"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2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4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6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58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0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2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4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60" w:hanging="180"/>
      </w:pPr>
      <w:rPr>
        <w:rFonts w:cs="Times New Roman"/>
      </w:rPr>
    </w:lvl>
  </w:abstractNum>
  <w:abstractNum w:abstractNumId="20">
    <w:nsid w:val="37310F8F"/>
    <w:multiLevelType w:val="hybridMultilevel"/>
    <w:tmpl w:val="40A68F2C"/>
    <w:lvl w:ilvl="0" w:tplc="F5E26FCE">
      <w:start w:val="1"/>
      <w:numFmt w:val="bullet"/>
      <w:lvlText w:val=""/>
      <w:lvlJc w:val="left"/>
      <w:pPr>
        <w:tabs>
          <w:tab w:val="num" w:pos="1260"/>
        </w:tabs>
        <w:ind w:left="1260" w:hanging="366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710"/>
        </w:tabs>
        <w:ind w:left="171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430"/>
        </w:tabs>
        <w:ind w:left="243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3150"/>
        </w:tabs>
        <w:ind w:left="315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870"/>
        </w:tabs>
        <w:ind w:left="387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590"/>
        </w:tabs>
        <w:ind w:left="459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310"/>
        </w:tabs>
        <w:ind w:left="531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6030"/>
        </w:tabs>
        <w:ind w:left="603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750"/>
        </w:tabs>
        <w:ind w:left="6750" w:hanging="360"/>
      </w:pPr>
      <w:rPr>
        <w:rFonts w:ascii="Wingdings" w:hAnsi="Wingdings" w:hint="default"/>
      </w:rPr>
    </w:lvl>
  </w:abstractNum>
  <w:abstractNum w:abstractNumId="21">
    <w:nsid w:val="4195243E"/>
    <w:multiLevelType w:val="hybridMultilevel"/>
    <w:tmpl w:val="9842A8A6"/>
    <w:lvl w:ilvl="0" w:tplc="7AF23792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b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425E483E"/>
    <w:multiLevelType w:val="hybridMultilevel"/>
    <w:tmpl w:val="849846EC"/>
    <w:lvl w:ilvl="0" w:tplc="A47E0D8E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448F5F68"/>
    <w:multiLevelType w:val="hybridMultilevel"/>
    <w:tmpl w:val="AABA4D9E"/>
    <w:lvl w:ilvl="0" w:tplc="7C72C2E4">
      <w:numFmt w:val="bullet"/>
      <w:lvlText w:val=""/>
      <w:lvlJc w:val="left"/>
      <w:pPr>
        <w:ind w:left="833" w:hanging="360"/>
      </w:pPr>
      <w:rPr>
        <w:rFonts w:ascii="Symbol" w:eastAsia="Times New Roman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24">
    <w:nsid w:val="45047C7B"/>
    <w:multiLevelType w:val="hybridMultilevel"/>
    <w:tmpl w:val="82160344"/>
    <w:lvl w:ilvl="0" w:tplc="B2ACF1D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2"/>
      </w:rPr>
    </w:lvl>
    <w:lvl w:ilvl="1" w:tplc="040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>
    <w:nsid w:val="455341DF"/>
    <w:multiLevelType w:val="hybridMultilevel"/>
    <w:tmpl w:val="A9E8A03A"/>
    <w:lvl w:ilvl="0" w:tplc="0408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080003">
      <w:start w:val="1"/>
      <w:numFmt w:val="bullet"/>
      <w:lvlText w:val="o"/>
      <w:lvlJc w:val="left"/>
      <w:pPr>
        <w:ind w:left="1891" w:hanging="360"/>
      </w:pPr>
      <w:rPr>
        <w:rFonts w:ascii="Courier New" w:hAnsi="Courier New" w:hint="default"/>
      </w:rPr>
    </w:lvl>
    <w:lvl w:ilvl="2" w:tplc="04080005">
      <w:start w:val="1"/>
      <w:numFmt w:val="bullet"/>
      <w:lvlText w:val=""/>
      <w:lvlJc w:val="left"/>
      <w:pPr>
        <w:ind w:left="2611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3331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4051" w:hanging="360"/>
      </w:pPr>
      <w:rPr>
        <w:rFonts w:ascii="Courier New" w:hAnsi="Courier New" w:hint="default"/>
      </w:rPr>
    </w:lvl>
    <w:lvl w:ilvl="5" w:tplc="04080005">
      <w:start w:val="1"/>
      <w:numFmt w:val="bullet"/>
      <w:lvlText w:val=""/>
      <w:lvlJc w:val="left"/>
      <w:pPr>
        <w:ind w:left="4771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491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6211" w:hanging="360"/>
      </w:pPr>
      <w:rPr>
        <w:rFonts w:ascii="Courier New" w:hAnsi="Courier New" w:hint="default"/>
      </w:rPr>
    </w:lvl>
    <w:lvl w:ilvl="8" w:tplc="04080005">
      <w:start w:val="1"/>
      <w:numFmt w:val="bullet"/>
      <w:lvlText w:val=""/>
      <w:lvlJc w:val="left"/>
      <w:pPr>
        <w:ind w:left="6931" w:hanging="360"/>
      </w:pPr>
      <w:rPr>
        <w:rFonts w:ascii="Wingdings" w:hAnsi="Wingdings" w:hint="default"/>
      </w:rPr>
    </w:lvl>
  </w:abstractNum>
  <w:abstractNum w:abstractNumId="26">
    <w:nsid w:val="47636AF4"/>
    <w:multiLevelType w:val="hybridMultilevel"/>
    <w:tmpl w:val="3B98BE36"/>
    <w:lvl w:ilvl="0" w:tplc="A8BA82C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Arial" w:hAnsi="Arial" w:cs="Arial" w:hint="default"/>
        <w:b/>
        <w:i w:val="0"/>
      </w:rPr>
    </w:lvl>
    <w:lvl w:ilvl="1" w:tplc="040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>
    <w:nsid w:val="47F70CC2"/>
    <w:multiLevelType w:val="hybridMultilevel"/>
    <w:tmpl w:val="3B7EC47E"/>
    <w:lvl w:ilvl="0" w:tplc="F5E26FCE">
      <w:start w:val="1"/>
      <w:numFmt w:val="bullet"/>
      <w:lvlText w:val=""/>
      <w:lvlJc w:val="left"/>
      <w:pPr>
        <w:ind w:left="833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28">
    <w:nsid w:val="48040A3F"/>
    <w:multiLevelType w:val="hybridMultilevel"/>
    <w:tmpl w:val="5C489394"/>
    <w:lvl w:ilvl="0" w:tplc="FFFFFFFF">
      <w:start w:val="1"/>
      <w:numFmt w:val="bullet"/>
      <w:lvlText w:val=""/>
      <w:lvlJc w:val="left"/>
      <w:pPr>
        <w:ind w:left="720" w:hanging="360"/>
      </w:pPr>
      <w:rPr>
        <w:rFonts w:ascii="Wingdings" w:hAnsi="Wingdings" w:hint="default"/>
        <w:b w:val="0"/>
        <w:i w:val="0"/>
        <w:sz w:val="22"/>
        <w:u w:val="none"/>
      </w:rPr>
    </w:lvl>
    <w:lvl w:ilvl="1" w:tplc="4E66FC9A">
      <w:start w:val="1"/>
      <w:numFmt w:val="bullet"/>
      <w:lvlText w:val=""/>
      <w:lvlJc w:val="left"/>
      <w:pPr>
        <w:tabs>
          <w:tab w:val="num" w:pos="810"/>
        </w:tabs>
        <w:ind w:left="1363" w:hanging="283"/>
      </w:pPr>
      <w:rPr>
        <w:rFonts w:ascii="Wingdings" w:hAnsi="Wingdings" w:hint="default"/>
        <w:b w:val="0"/>
        <w:i w:val="0"/>
        <w:sz w:val="22"/>
        <w:u w:val="none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85C3C25"/>
    <w:multiLevelType w:val="hybridMultilevel"/>
    <w:tmpl w:val="12DA8564"/>
    <w:lvl w:ilvl="0" w:tplc="F5E26FCE">
      <w:start w:val="1"/>
      <w:numFmt w:val="bullet"/>
      <w:lvlText w:val=""/>
      <w:lvlJc w:val="left"/>
      <w:pPr>
        <w:ind w:left="1117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30">
    <w:nsid w:val="495C2387"/>
    <w:multiLevelType w:val="hybridMultilevel"/>
    <w:tmpl w:val="3BB28112"/>
    <w:lvl w:ilvl="0" w:tplc="2268319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521C4AFE"/>
    <w:multiLevelType w:val="hybridMultilevel"/>
    <w:tmpl w:val="A4E6BE86"/>
    <w:lvl w:ilvl="0" w:tplc="51082EF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>
    <w:nsid w:val="52D04458"/>
    <w:multiLevelType w:val="hybridMultilevel"/>
    <w:tmpl w:val="44F6E706"/>
    <w:lvl w:ilvl="0" w:tplc="F5E26FCE">
      <w:start w:val="1"/>
      <w:numFmt w:val="bullet"/>
      <w:lvlText w:val=""/>
      <w:lvlJc w:val="left"/>
      <w:pPr>
        <w:ind w:left="1553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273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993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713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433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5153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873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593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7313" w:hanging="360"/>
      </w:pPr>
      <w:rPr>
        <w:rFonts w:ascii="Wingdings" w:hAnsi="Wingdings" w:hint="default"/>
      </w:rPr>
    </w:lvl>
  </w:abstractNum>
  <w:abstractNum w:abstractNumId="33">
    <w:nsid w:val="5BCF5E58"/>
    <w:multiLevelType w:val="hybridMultilevel"/>
    <w:tmpl w:val="A0CC5570"/>
    <w:lvl w:ilvl="0" w:tplc="3E60695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67B3141C"/>
    <w:multiLevelType w:val="hybridMultilevel"/>
    <w:tmpl w:val="83A831DA"/>
    <w:lvl w:ilvl="0" w:tplc="F5E26FCE">
      <w:start w:val="1"/>
      <w:numFmt w:val="bullet"/>
      <w:lvlText w:val="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8513C03"/>
    <w:multiLevelType w:val="singleLevel"/>
    <w:tmpl w:val="FFFFFFFF"/>
    <w:lvl w:ilvl="0">
      <w:start w:val="1"/>
      <w:numFmt w:val="bullet"/>
      <w:lvlText w:val=""/>
      <w:legacy w:legacy="1" w:legacySpace="0" w:legacyIndent="283"/>
      <w:lvlJc w:val="left"/>
      <w:pPr>
        <w:ind w:left="283" w:hanging="283"/>
      </w:pPr>
      <w:rPr>
        <w:rFonts w:ascii="Wingdings" w:hAnsi="Wingdings" w:hint="default"/>
        <w:b w:val="0"/>
        <w:i w:val="0"/>
        <w:sz w:val="22"/>
        <w:u w:val="none"/>
      </w:rPr>
    </w:lvl>
  </w:abstractNum>
  <w:abstractNum w:abstractNumId="36">
    <w:nsid w:val="6FCD695B"/>
    <w:multiLevelType w:val="hybridMultilevel"/>
    <w:tmpl w:val="19A0833A"/>
    <w:lvl w:ilvl="0" w:tplc="0408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37">
    <w:nsid w:val="70CA38C8"/>
    <w:multiLevelType w:val="hybridMultilevel"/>
    <w:tmpl w:val="73E69C48"/>
    <w:lvl w:ilvl="0" w:tplc="CE5E6B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8">
    <w:nsid w:val="75300C30"/>
    <w:multiLevelType w:val="hybridMultilevel"/>
    <w:tmpl w:val="A18E4F0C"/>
    <w:lvl w:ilvl="0" w:tplc="7C72C2E4">
      <w:numFmt w:val="bullet"/>
      <w:lvlText w:val=""/>
      <w:lvlJc w:val="left"/>
      <w:pPr>
        <w:ind w:left="833" w:hanging="360"/>
      </w:pPr>
      <w:rPr>
        <w:rFonts w:ascii="Symbol" w:eastAsia="Times New Roman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39">
    <w:nsid w:val="75394DB7"/>
    <w:multiLevelType w:val="hybridMultilevel"/>
    <w:tmpl w:val="3B62B0C0"/>
    <w:lvl w:ilvl="0" w:tplc="7C72C2E4">
      <w:numFmt w:val="bullet"/>
      <w:lvlText w:val="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>
    <w:nsid w:val="75AF7D7B"/>
    <w:multiLevelType w:val="hybridMultilevel"/>
    <w:tmpl w:val="70B41B06"/>
    <w:lvl w:ilvl="0" w:tplc="F5E26FCE">
      <w:start w:val="1"/>
      <w:numFmt w:val="bullet"/>
      <w:lvlText w:val=""/>
      <w:lvlJc w:val="left"/>
      <w:pPr>
        <w:tabs>
          <w:tab w:val="num" w:pos="1260"/>
        </w:tabs>
        <w:ind w:left="1260" w:hanging="366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710"/>
        </w:tabs>
        <w:ind w:left="171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430"/>
        </w:tabs>
        <w:ind w:left="243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3150"/>
        </w:tabs>
        <w:ind w:left="315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870"/>
        </w:tabs>
        <w:ind w:left="387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590"/>
        </w:tabs>
        <w:ind w:left="459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310"/>
        </w:tabs>
        <w:ind w:left="531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6030"/>
        </w:tabs>
        <w:ind w:left="603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750"/>
        </w:tabs>
        <w:ind w:left="6750" w:hanging="360"/>
      </w:pPr>
      <w:rPr>
        <w:rFonts w:ascii="Wingdings" w:hAnsi="Wingdings" w:hint="default"/>
      </w:rPr>
    </w:lvl>
  </w:abstractNum>
  <w:abstractNum w:abstractNumId="41">
    <w:nsid w:val="79F91055"/>
    <w:multiLevelType w:val="hybridMultilevel"/>
    <w:tmpl w:val="EB2EEE52"/>
    <w:lvl w:ilvl="0" w:tplc="1BE81026">
      <w:start w:val="1"/>
      <w:numFmt w:val="decimal"/>
      <w:lvlText w:val="%1)"/>
      <w:lvlJc w:val="left"/>
      <w:pPr>
        <w:tabs>
          <w:tab w:val="num" w:pos="984"/>
        </w:tabs>
        <w:ind w:left="984" w:hanging="360"/>
      </w:pPr>
      <w:rPr>
        <w:rFonts w:cs="Times New Roman" w:hint="default"/>
        <w:b/>
        <w:sz w:val="22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704"/>
        </w:tabs>
        <w:ind w:left="1704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424"/>
        </w:tabs>
        <w:ind w:left="2424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3144"/>
        </w:tabs>
        <w:ind w:left="3144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864"/>
        </w:tabs>
        <w:ind w:left="3864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584"/>
        </w:tabs>
        <w:ind w:left="4584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304"/>
        </w:tabs>
        <w:ind w:left="5304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6024"/>
        </w:tabs>
        <w:ind w:left="6024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744"/>
        </w:tabs>
        <w:ind w:left="6744" w:hanging="180"/>
      </w:pPr>
      <w:rPr>
        <w:rFonts w:cs="Times New Roman"/>
      </w:rPr>
    </w:lvl>
  </w:abstractNum>
  <w:abstractNum w:abstractNumId="42">
    <w:nsid w:val="7ABF3C29"/>
    <w:multiLevelType w:val="hybridMultilevel"/>
    <w:tmpl w:val="B73E4A7E"/>
    <w:lvl w:ilvl="0" w:tplc="B55E5888">
      <w:start w:val="60"/>
      <w:numFmt w:val="bullet"/>
      <w:lvlText w:val=""/>
      <w:lvlJc w:val="left"/>
      <w:pPr>
        <w:ind w:left="615" w:hanging="360"/>
      </w:pPr>
      <w:rPr>
        <w:rFonts w:ascii="Symbol" w:eastAsia="Times New Roman" w:hAnsi="Symbol" w:hint="default"/>
        <w:b/>
      </w:rPr>
    </w:lvl>
    <w:lvl w:ilvl="1" w:tplc="04080003" w:tentative="1">
      <w:start w:val="1"/>
      <w:numFmt w:val="bullet"/>
      <w:lvlText w:val="o"/>
      <w:lvlJc w:val="left"/>
      <w:pPr>
        <w:ind w:left="1335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77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495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655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</w:abstractNum>
  <w:abstractNum w:abstractNumId="43">
    <w:nsid w:val="7DBD19A9"/>
    <w:multiLevelType w:val="singleLevel"/>
    <w:tmpl w:val="FFFFFFFF"/>
    <w:lvl w:ilvl="0">
      <w:start w:val="1"/>
      <w:numFmt w:val="bullet"/>
      <w:lvlText w:val=""/>
      <w:legacy w:legacy="1" w:legacySpace="0" w:legacyIndent="283"/>
      <w:lvlJc w:val="left"/>
      <w:pPr>
        <w:ind w:left="283" w:hanging="283"/>
      </w:pPr>
      <w:rPr>
        <w:rFonts w:ascii="Wingdings" w:hAnsi="Wingdings" w:hint="default"/>
        <w:b w:val="0"/>
        <w:i w:val="0"/>
        <w:sz w:val="22"/>
        <w:u w:val="none"/>
      </w:rPr>
    </w:lvl>
  </w:abstractNum>
  <w:num w:numId="1">
    <w:abstractNumId w:val="26"/>
  </w:num>
  <w:num w:numId="2">
    <w:abstractNumId w:val="1"/>
  </w:num>
  <w:num w:numId="3">
    <w:abstractNumId w:val="30"/>
  </w:num>
  <w:num w:numId="4">
    <w:abstractNumId w:val="20"/>
  </w:num>
  <w:num w:numId="5">
    <w:abstractNumId w:val="40"/>
  </w:num>
  <w:num w:numId="6">
    <w:abstractNumId w:val="13"/>
  </w:num>
  <w:num w:numId="7">
    <w:abstractNumId w:val="2"/>
  </w:num>
  <w:num w:numId="8">
    <w:abstractNumId w:val="21"/>
  </w:num>
  <w:num w:numId="9">
    <w:abstractNumId w:val="43"/>
  </w:num>
  <w:num w:numId="10">
    <w:abstractNumId w:val="0"/>
    <w:lvlOverride w:ilvl="0">
      <w:lvl w:ilvl="0">
        <w:start w:val="1"/>
        <w:numFmt w:val="bullet"/>
        <w:lvlText w:val=""/>
        <w:legacy w:legacy="1" w:legacySpace="0" w:legacyIndent="283"/>
        <w:lvlJc w:val="left"/>
        <w:pPr>
          <w:ind w:left="553" w:hanging="283"/>
        </w:pPr>
        <w:rPr>
          <w:rFonts w:ascii="Symbol" w:hAnsi="Symbol" w:hint="default"/>
        </w:rPr>
      </w:lvl>
    </w:lvlOverride>
  </w:num>
  <w:num w:numId="11">
    <w:abstractNumId w:val="35"/>
  </w:num>
  <w:num w:numId="12">
    <w:abstractNumId w:val="28"/>
  </w:num>
  <w:num w:numId="13">
    <w:abstractNumId w:val="25"/>
  </w:num>
  <w:num w:numId="14">
    <w:abstractNumId w:val="39"/>
  </w:num>
  <w:num w:numId="15">
    <w:abstractNumId w:val="7"/>
  </w:num>
  <w:num w:numId="16">
    <w:abstractNumId w:val="15"/>
  </w:num>
  <w:num w:numId="17">
    <w:abstractNumId w:val="5"/>
  </w:num>
  <w:num w:numId="18">
    <w:abstractNumId w:val="14"/>
  </w:num>
  <w:num w:numId="19">
    <w:abstractNumId w:val="32"/>
  </w:num>
  <w:num w:numId="20">
    <w:abstractNumId w:val="23"/>
  </w:num>
  <w:num w:numId="21">
    <w:abstractNumId w:val="3"/>
  </w:num>
  <w:num w:numId="22">
    <w:abstractNumId w:val="17"/>
  </w:num>
  <w:num w:numId="23">
    <w:abstractNumId w:val="38"/>
  </w:num>
  <w:num w:numId="24">
    <w:abstractNumId w:val="36"/>
  </w:num>
  <w:num w:numId="25">
    <w:abstractNumId w:val="8"/>
  </w:num>
  <w:num w:numId="26">
    <w:abstractNumId w:val="27"/>
  </w:num>
  <w:num w:numId="27">
    <w:abstractNumId w:val="34"/>
  </w:num>
  <w:num w:numId="28">
    <w:abstractNumId w:val="16"/>
  </w:num>
  <w:num w:numId="29">
    <w:abstractNumId w:val="11"/>
  </w:num>
  <w:num w:numId="30">
    <w:abstractNumId w:val="29"/>
  </w:num>
  <w:num w:numId="31">
    <w:abstractNumId w:val="6"/>
  </w:num>
  <w:num w:numId="3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5"/>
  </w:num>
  <w:num w:numId="35">
    <w:abstractNumId w:val="31"/>
  </w:num>
  <w:num w:numId="36">
    <w:abstractNumId w:val="41"/>
  </w:num>
  <w:num w:numId="37">
    <w:abstractNumId w:val="10"/>
  </w:num>
  <w:num w:numId="38">
    <w:abstractNumId w:val="4"/>
  </w:num>
  <w:num w:numId="39">
    <w:abstractNumId w:val="22"/>
  </w:num>
  <w:num w:numId="40">
    <w:abstractNumId w:val="9"/>
  </w:num>
  <w:num w:numId="41">
    <w:abstractNumId w:val="19"/>
  </w:num>
  <w:num w:numId="42">
    <w:abstractNumId w:val="18"/>
  </w:num>
  <w:num w:numId="43">
    <w:abstractNumId w:val="33"/>
  </w:num>
  <w:num w:numId="44">
    <w:abstractNumId w:val="42"/>
  </w:num>
  <w:num w:numId="45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0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FA8"/>
    <w:rsid w:val="00000078"/>
    <w:rsid w:val="0000018A"/>
    <w:rsid w:val="00000725"/>
    <w:rsid w:val="000013F4"/>
    <w:rsid w:val="00001C22"/>
    <w:rsid w:val="0000248C"/>
    <w:rsid w:val="00003A3F"/>
    <w:rsid w:val="00004280"/>
    <w:rsid w:val="000042CE"/>
    <w:rsid w:val="00004365"/>
    <w:rsid w:val="00005406"/>
    <w:rsid w:val="00005F34"/>
    <w:rsid w:val="0000619F"/>
    <w:rsid w:val="00006874"/>
    <w:rsid w:val="000071CD"/>
    <w:rsid w:val="000079F5"/>
    <w:rsid w:val="00010BCD"/>
    <w:rsid w:val="000113A7"/>
    <w:rsid w:val="00011BDA"/>
    <w:rsid w:val="00013BFD"/>
    <w:rsid w:val="00013DAE"/>
    <w:rsid w:val="000144EB"/>
    <w:rsid w:val="000148CE"/>
    <w:rsid w:val="00014DC5"/>
    <w:rsid w:val="000162CF"/>
    <w:rsid w:val="00017745"/>
    <w:rsid w:val="00017FE6"/>
    <w:rsid w:val="000201C4"/>
    <w:rsid w:val="000203F2"/>
    <w:rsid w:val="0002054D"/>
    <w:rsid w:val="000208CF"/>
    <w:rsid w:val="000217B3"/>
    <w:rsid w:val="000242A5"/>
    <w:rsid w:val="0002432C"/>
    <w:rsid w:val="00025663"/>
    <w:rsid w:val="000256E6"/>
    <w:rsid w:val="00030954"/>
    <w:rsid w:val="000310E1"/>
    <w:rsid w:val="00031451"/>
    <w:rsid w:val="000314D5"/>
    <w:rsid w:val="00032DD6"/>
    <w:rsid w:val="00032E79"/>
    <w:rsid w:val="000330D3"/>
    <w:rsid w:val="00033207"/>
    <w:rsid w:val="0003597A"/>
    <w:rsid w:val="00036369"/>
    <w:rsid w:val="00036FA5"/>
    <w:rsid w:val="00037C80"/>
    <w:rsid w:val="00037D94"/>
    <w:rsid w:val="000423A0"/>
    <w:rsid w:val="000426EE"/>
    <w:rsid w:val="00042E03"/>
    <w:rsid w:val="00042F02"/>
    <w:rsid w:val="00043548"/>
    <w:rsid w:val="00046678"/>
    <w:rsid w:val="000471DE"/>
    <w:rsid w:val="000502AA"/>
    <w:rsid w:val="00050D6F"/>
    <w:rsid w:val="00050DEE"/>
    <w:rsid w:val="00050F80"/>
    <w:rsid w:val="00052E43"/>
    <w:rsid w:val="00052EBB"/>
    <w:rsid w:val="0005434B"/>
    <w:rsid w:val="0005450E"/>
    <w:rsid w:val="000552E8"/>
    <w:rsid w:val="000557A5"/>
    <w:rsid w:val="00056EB1"/>
    <w:rsid w:val="000577AC"/>
    <w:rsid w:val="0006192D"/>
    <w:rsid w:val="000637E9"/>
    <w:rsid w:val="00064272"/>
    <w:rsid w:val="00064475"/>
    <w:rsid w:val="00064FEB"/>
    <w:rsid w:val="000657CB"/>
    <w:rsid w:val="00066D4F"/>
    <w:rsid w:val="00067269"/>
    <w:rsid w:val="00067821"/>
    <w:rsid w:val="000707E2"/>
    <w:rsid w:val="000718F8"/>
    <w:rsid w:val="00071C9F"/>
    <w:rsid w:val="000728EE"/>
    <w:rsid w:val="0007295A"/>
    <w:rsid w:val="00073011"/>
    <w:rsid w:val="000732D7"/>
    <w:rsid w:val="00073E1F"/>
    <w:rsid w:val="00074233"/>
    <w:rsid w:val="0007497B"/>
    <w:rsid w:val="00076512"/>
    <w:rsid w:val="000765E7"/>
    <w:rsid w:val="0007670C"/>
    <w:rsid w:val="0008013E"/>
    <w:rsid w:val="00080A07"/>
    <w:rsid w:val="00080C38"/>
    <w:rsid w:val="000813ED"/>
    <w:rsid w:val="00081C0F"/>
    <w:rsid w:val="00084A03"/>
    <w:rsid w:val="0008502C"/>
    <w:rsid w:val="00085114"/>
    <w:rsid w:val="0008678F"/>
    <w:rsid w:val="00086EFE"/>
    <w:rsid w:val="00087127"/>
    <w:rsid w:val="00087867"/>
    <w:rsid w:val="00091AD5"/>
    <w:rsid w:val="00092677"/>
    <w:rsid w:val="00092A27"/>
    <w:rsid w:val="000932F3"/>
    <w:rsid w:val="000933CE"/>
    <w:rsid w:val="00093516"/>
    <w:rsid w:val="00093C8F"/>
    <w:rsid w:val="0009588D"/>
    <w:rsid w:val="000958FD"/>
    <w:rsid w:val="000A116E"/>
    <w:rsid w:val="000A2559"/>
    <w:rsid w:val="000A31DE"/>
    <w:rsid w:val="000A3E3B"/>
    <w:rsid w:val="000A607E"/>
    <w:rsid w:val="000A6660"/>
    <w:rsid w:val="000B093C"/>
    <w:rsid w:val="000B1647"/>
    <w:rsid w:val="000B1EE5"/>
    <w:rsid w:val="000B4799"/>
    <w:rsid w:val="000B492C"/>
    <w:rsid w:val="000B49BC"/>
    <w:rsid w:val="000B4D5E"/>
    <w:rsid w:val="000B53C6"/>
    <w:rsid w:val="000B5B76"/>
    <w:rsid w:val="000B5C5D"/>
    <w:rsid w:val="000B62EB"/>
    <w:rsid w:val="000B719C"/>
    <w:rsid w:val="000B7F5B"/>
    <w:rsid w:val="000B7FFC"/>
    <w:rsid w:val="000C0744"/>
    <w:rsid w:val="000C0AF0"/>
    <w:rsid w:val="000C1765"/>
    <w:rsid w:val="000C17F3"/>
    <w:rsid w:val="000C17FC"/>
    <w:rsid w:val="000C2DF4"/>
    <w:rsid w:val="000C2FAD"/>
    <w:rsid w:val="000C346E"/>
    <w:rsid w:val="000C38B6"/>
    <w:rsid w:val="000C4EF6"/>
    <w:rsid w:val="000C50D9"/>
    <w:rsid w:val="000C50DE"/>
    <w:rsid w:val="000D0B68"/>
    <w:rsid w:val="000D0CA3"/>
    <w:rsid w:val="000D0CE2"/>
    <w:rsid w:val="000D206D"/>
    <w:rsid w:val="000D316B"/>
    <w:rsid w:val="000D3825"/>
    <w:rsid w:val="000D48C6"/>
    <w:rsid w:val="000D4BAD"/>
    <w:rsid w:val="000D4CC1"/>
    <w:rsid w:val="000D4F30"/>
    <w:rsid w:val="000D60F6"/>
    <w:rsid w:val="000D615F"/>
    <w:rsid w:val="000D6B16"/>
    <w:rsid w:val="000D7E3E"/>
    <w:rsid w:val="000E107B"/>
    <w:rsid w:val="000E4693"/>
    <w:rsid w:val="000E4D4D"/>
    <w:rsid w:val="000E56FE"/>
    <w:rsid w:val="000F00AB"/>
    <w:rsid w:val="000F0484"/>
    <w:rsid w:val="000F0512"/>
    <w:rsid w:val="000F1705"/>
    <w:rsid w:val="000F4850"/>
    <w:rsid w:val="000F5410"/>
    <w:rsid w:val="000F5747"/>
    <w:rsid w:val="000F5E91"/>
    <w:rsid w:val="000F5EFA"/>
    <w:rsid w:val="000F6648"/>
    <w:rsid w:val="00100054"/>
    <w:rsid w:val="001017BB"/>
    <w:rsid w:val="00101F83"/>
    <w:rsid w:val="00102556"/>
    <w:rsid w:val="00103D2C"/>
    <w:rsid w:val="0010564C"/>
    <w:rsid w:val="00106C58"/>
    <w:rsid w:val="00110C83"/>
    <w:rsid w:val="00110CDB"/>
    <w:rsid w:val="00110E16"/>
    <w:rsid w:val="00111349"/>
    <w:rsid w:val="00113676"/>
    <w:rsid w:val="00115BFE"/>
    <w:rsid w:val="001168A4"/>
    <w:rsid w:val="00116AB6"/>
    <w:rsid w:val="00117078"/>
    <w:rsid w:val="001179A9"/>
    <w:rsid w:val="0012028A"/>
    <w:rsid w:val="00120BED"/>
    <w:rsid w:val="00121454"/>
    <w:rsid w:val="00121F63"/>
    <w:rsid w:val="001222A8"/>
    <w:rsid w:val="0012354D"/>
    <w:rsid w:val="001246EA"/>
    <w:rsid w:val="0012559E"/>
    <w:rsid w:val="0012597F"/>
    <w:rsid w:val="00125FDA"/>
    <w:rsid w:val="00126873"/>
    <w:rsid w:val="00126B06"/>
    <w:rsid w:val="00126BC2"/>
    <w:rsid w:val="00127492"/>
    <w:rsid w:val="00127C12"/>
    <w:rsid w:val="001302E8"/>
    <w:rsid w:val="00130337"/>
    <w:rsid w:val="00130349"/>
    <w:rsid w:val="00130DBA"/>
    <w:rsid w:val="00131B0A"/>
    <w:rsid w:val="001325D6"/>
    <w:rsid w:val="00133D04"/>
    <w:rsid w:val="001340BC"/>
    <w:rsid w:val="0013499C"/>
    <w:rsid w:val="00135E25"/>
    <w:rsid w:val="00135E34"/>
    <w:rsid w:val="001363EF"/>
    <w:rsid w:val="00136912"/>
    <w:rsid w:val="00136AD5"/>
    <w:rsid w:val="00137A1D"/>
    <w:rsid w:val="00140767"/>
    <w:rsid w:val="001409D5"/>
    <w:rsid w:val="00140D77"/>
    <w:rsid w:val="001412D9"/>
    <w:rsid w:val="0014379D"/>
    <w:rsid w:val="00143F46"/>
    <w:rsid w:val="00146637"/>
    <w:rsid w:val="00147328"/>
    <w:rsid w:val="00147969"/>
    <w:rsid w:val="001479F3"/>
    <w:rsid w:val="00147F26"/>
    <w:rsid w:val="001500D4"/>
    <w:rsid w:val="00150300"/>
    <w:rsid w:val="00150398"/>
    <w:rsid w:val="001507D4"/>
    <w:rsid w:val="0015100A"/>
    <w:rsid w:val="00151AD2"/>
    <w:rsid w:val="00152643"/>
    <w:rsid w:val="001529E3"/>
    <w:rsid w:val="00153A4D"/>
    <w:rsid w:val="00154CAD"/>
    <w:rsid w:val="0015646C"/>
    <w:rsid w:val="00157BF8"/>
    <w:rsid w:val="00161211"/>
    <w:rsid w:val="00162170"/>
    <w:rsid w:val="001621A3"/>
    <w:rsid w:val="001637CB"/>
    <w:rsid w:val="00163FFF"/>
    <w:rsid w:val="0016445E"/>
    <w:rsid w:val="001648B2"/>
    <w:rsid w:val="00164FF8"/>
    <w:rsid w:val="00166CAF"/>
    <w:rsid w:val="00170905"/>
    <w:rsid w:val="00171F86"/>
    <w:rsid w:val="0017237C"/>
    <w:rsid w:val="001733B9"/>
    <w:rsid w:val="00174477"/>
    <w:rsid w:val="001755D2"/>
    <w:rsid w:val="00175694"/>
    <w:rsid w:val="001760B8"/>
    <w:rsid w:val="0017632A"/>
    <w:rsid w:val="0017682F"/>
    <w:rsid w:val="00177A64"/>
    <w:rsid w:val="001808BF"/>
    <w:rsid w:val="0018194B"/>
    <w:rsid w:val="00181A09"/>
    <w:rsid w:val="00182E5E"/>
    <w:rsid w:val="001864A7"/>
    <w:rsid w:val="00187EEE"/>
    <w:rsid w:val="001902BF"/>
    <w:rsid w:val="001902D7"/>
    <w:rsid w:val="00190A41"/>
    <w:rsid w:val="00191F2A"/>
    <w:rsid w:val="0019209A"/>
    <w:rsid w:val="00193892"/>
    <w:rsid w:val="00193958"/>
    <w:rsid w:val="0019449C"/>
    <w:rsid w:val="001944CC"/>
    <w:rsid w:val="00194929"/>
    <w:rsid w:val="00194B35"/>
    <w:rsid w:val="001955C6"/>
    <w:rsid w:val="0019672B"/>
    <w:rsid w:val="00196DEB"/>
    <w:rsid w:val="001A0C94"/>
    <w:rsid w:val="001A10EA"/>
    <w:rsid w:val="001A12B7"/>
    <w:rsid w:val="001A12E0"/>
    <w:rsid w:val="001A2D9B"/>
    <w:rsid w:val="001A2E96"/>
    <w:rsid w:val="001A38EF"/>
    <w:rsid w:val="001A3C4F"/>
    <w:rsid w:val="001A5046"/>
    <w:rsid w:val="001A5896"/>
    <w:rsid w:val="001A656F"/>
    <w:rsid w:val="001A6D2F"/>
    <w:rsid w:val="001A772C"/>
    <w:rsid w:val="001A7FDC"/>
    <w:rsid w:val="001B08EE"/>
    <w:rsid w:val="001B0907"/>
    <w:rsid w:val="001B11F7"/>
    <w:rsid w:val="001B22A8"/>
    <w:rsid w:val="001B351D"/>
    <w:rsid w:val="001B4C19"/>
    <w:rsid w:val="001B5CBD"/>
    <w:rsid w:val="001B6105"/>
    <w:rsid w:val="001B66A6"/>
    <w:rsid w:val="001B6F26"/>
    <w:rsid w:val="001B7C85"/>
    <w:rsid w:val="001C0342"/>
    <w:rsid w:val="001C0A27"/>
    <w:rsid w:val="001C107A"/>
    <w:rsid w:val="001C1AC4"/>
    <w:rsid w:val="001C267B"/>
    <w:rsid w:val="001C274D"/>
    <w:rsid w:val="001C3027"/>
    <w:rsid w:val="001C3480"/>
    <w:rsid w:val="001C5727"/>
    <w:rsid w:val="001C6332"/>
    <w:rsid w:val="001C6CDE"/>
    <w:rsid w:val="001C769C"/>
    <w:rsid w:val="001C7774"/>
    <w:rsid w:val="001C77DC"/>
    <w:rsid w:val="001C7B41"/>
    <w:rsid w:val="001C7E8B"/>
    <w:rsid w:val="001D140D"/>
    <w:rsid w:val="001D2325"/>
    <w:rsid w:val="001D2616"/>
    <w:rsid w:val="001D2982"/>
    <w:rsid w:val="001D2EB2"/>
    <w:rsid w:val="001D38F2"/>
    <w:rsid w:val="001D3BCE"/>
    <w:rsid w:val="001D4242"/>
    <w:rsid w:val="001D5A65"/>
    <w:rsid w:val="001D6C93"/>
    <w:rsid w:val="001E095F"/>
    <w:rsid w:val="001E1B42"/>
    <w:rsid w:val="001E1BC3"/>
    <w:rsid w:val="001E317D"/>
    <w:rsid w:val="001E52A8"/>
    <w:rsid w:val="001E5FCF"/>
    <w:rsid w:val="001E668D"/>
    <w:rsid w:val="001E6E3A"/>
    <w:rsid w:val="001E701F"/>
    <w:rsid w:val="001E711A"/>
    <w:rsid w:val="001F08A1"/>
    <w:rsid w:val="001F0F79"/>
    <w:rsid w:val="001F1CC4"/>
    <w:rsid w:val="001F27E1"/>
    <w:rsid w:val="001F2A7F"/>
    <w:rsid w:val="001F2CB1"/>
    <w:rsid w:val="001F36CD"/>
    <w:rsid w:val="001F372A"/>
    <w:rsid w:val="001F37B9"/>
    <w:rsid w:val="001F3855"/>
    <w:rsid w:val="001F43D0"/>
    <w:rsid w:val="001F49A0"/>
    <w:rsid w:val="001F586D"/>
    <w:rsid w:val="001F6F23"/>
    <w:rsid w:val="001F7179"/>
    <w:rsid w:val="001F71D4"/>
    <w:rsid w:val="001F7265"/>
    <w:rsid w:val="001F7424"/>
    <w:rsid w:val="001F779C"/>
    <w:rsid w:val="001F7FC7"/>
    <w:rsid w:val="002009CD"/>
    <w:rsid w:val="002009F0"/>
    <w:rsid w:val="00200CB7"/>
    <w:rsid w:val="00200F28"/>
    <w:rsid w:val="002014C8"/>
    <w:rsid w:val="00202304"/>
    <w:rsid w:val="0020438F"/>
    <w:rsid w:val="00206195"/>
    <w:rsid w:val="002076D2"/>
    <w:rsid w:val="002111FC"/>
    <w:rsid w:val="00211AA5"/>
    <w:rsid w:val="00211D6F"/>
    <w:rsid w:val="00214377"/>
    <w:rsid w:val="002159CF"/>
    <w:rsid w:val="00215DAB"/>
    <w:rsid w:val="002162B3"/>
    <w:rsid w:val="002173EE"/>
    <w:rsid w:val="0022115C"/>
    <w:rsid w:val="002218F6"/>
    <w:rsid w:val="00221ABC"/>
    <w:rsid w:val="00221D13"/>
    <w:rsid w:val="00221D6F"/>
    <w:rsid w:val="002224C8"/>
    <w:rsid w:val="00222AE4"/>
    <w:rsid w:val="0022437C"/>
    <w:rsid w:val="00224C29"/>
    <w:rsid w:val="00225033"/>
    <w:rsid w:val="00225303"/>
    <w:rsid w:val="002258A9"/>
    <w:rsid w:val="00225EBF"/>
    <w:rsid w:val="002270AC"/>
    <w:rsid w:val="00227AD9"/>
    <w:rsid w:val="002302FC"/>
    <w:rsid w:val="002331BF"/>
    <w:rsid w:val="002336B5"/>
    <w:rsid w:val="0023448E"/>
    <w:rsid w:val="0023578D"/>
    <w:rsid w:val="00237C4D"/>
    <w:rsid w:val="00240851"/>
    <w:rsid w:val="0024163E"/>
    <w:rsid w:val="00242588"/>
    <w:rsid w:val="00245DB4"/>
    <w:rsid w:val="00246605"/>
    <w:rsid w:val="00246967"/>
    <w:rsid w:val="00247234"/>
    <w:rsid w:val="0024736F"/>
    <w:rsid w:val="0025040F"/>
    <w:rsid w:val="002504E4"/>
    <w:rsid w:val="002508A8"/>
    <w:rsid w:val="00250DC7"/>
    <w:rsid w:val="002515EB"/>
    <w:rsid w:val="00251D1E"/>
    <w:rsid w:val="00251FCB"/>
    <w:rsid w:val="00252586"/>
    <w:rsid w:val="00253089"/>
    <w:rsid w:val="002537F9"/>
    <w:rsid w:val="00253898"/>
    <w:rsid w:val="0025494F"/>
    <w:rsid w:val="00255B19"/>
    <w:rsid w:val="002607BC"/>
    <w:rsid w:val="00261779"/>
    <w:rsid w:val="00262B69"/>
    <w:rsid w:val="002630AA"/>
    <w:rsid w:val="002633D0"/>
    <w:rsid w:val="002637F3"/>
    <w:rsid w:val="0026436F"/>
    <w:rsid w:val="00265522"/>
    <w:rsid w:val="00266BC5"/>
    <w:rsid w:val="00266D3E"/>
    <w:rsid w:val="00267BD8"/>
    <w:rsid w:val="00267DD3"/>
    <w:rsid w:val="002701EB"/>
    <w:rsid w:val="002716F8"/>
    <w:rsid w:val="00271819"/>
    <w:rsid w:val="002719BF"/>
    <w:rsid w:val="00273D3E"/>
    <w:rsid w:val="00274024"/>
    <w:rsid w:val="002756EF"/>
    <w:rsid w:val="00276FE7"/>
    <w:rsid w:val="00277239"/>
    <w:rsid w:val="002778F6"/>
    <w:rsid w:val="00280357"/>
    <w:rsid w:val="00281544"/>
    <w:rsid w:val="00285634"/>
    <w:rsid w:val="00285708"/>
    <w:rsid w:val="00286A58"/>
    <w:rsid w:val="00286F51"/>
    <w:rsid w:val="00287EED"/>
    <w:rsid w:val="0029022E"/>
    <w:rsid w:val="00290429"/>
    <w:rsid w:val="002915C8"/>
    <w:rsid w:val="002933B1"/>
    <w:rsid w:val="00293652"/>
    <w:rsid w:val="002947F2"/>
    <w:rsid w:val="002956B0"/>
    <w:rsid w:val="00295DAE"/>
    <w:rsid w:val="002A0650"/>
    <w:rsid w:val="002A2242"/>
    <w:rsid w:val="002A406A"/>
    <w:rsid w:val="002A49C9"/>
    <w:rsid w:val="002A4B0C"/>
    <w:rsid w:val="002A59F3"/>
    <w:rsid w:val="002A61D9"/>
    <w:rsid w:val="002A6A17"/>
    <w:rsid w:val="002A764D"/>
    <w:rsid w:val="002B0588"/>
    <w:rsid w:val="002B1013"/>
    <w:rsid w:val="002B182F"/>
    <w:rsid w:val="002B237F"/>
    <w:rsid w:val="002B30DA"/>
    <w:rsid w:val="002B3908"/>
    <w:rsid w:val="002B4872"/>
    <w:rsid w:val="002B4B52"/>
    <w:rsid w:val="002B4FFA"/>
    <w:rsid w:val="002B68CF"/>
    <w:rsid w:val="002B71CB"/>
    <w:rsid w:val="002B7793"/>
    <w:rsid w:val="002B7829"/>
    <w:rsid w:val="002C14C6"/>
    <w:rsid w:val="002C1EE6"/>
    <w:rsid w:val="002C1F4F"/>
    <w:rsid w:val="002C2076"/>
    <w:rsid w:val="002C2D66"/>
    <w:rsid w:val="002C3234"/>
    <w:rsid w:val="002C360F"/>
    <w:rsid w:val="002C3677"/>
    <w:rsid w:val="002C420A"/>
    <w:rsid w:val="002C48CC"/>
    <w:rsid w:val="002C6290"/>
    <w:rsid w:val="002C7863"/>
    <w:rsid w:val="002C7ED2"/>
    <w:rsid w:val="002D1202"/>
    <w:rsid w:val="002D34C1"/>
    <w:rsid w:val="002D3C84"/>
    <w:rsid w:val="002D5E8E"/>
    <w:rsid w:val="002D6391"/>
    <w:rsid w:val="002D749B"/>
    <w:rsid w:val="002D7F00"/>
    <w:rsid w:val="002E0C62"/>
    <w:rsid w:val="002E1439"/>
    <w:rsid w:val="002E2834"/>
    <w:rsid w:val="002E62A8"/>
    <w:rsid w:val="002E6ED5"/>
    <w:rsid w:val="002E76CD"/>
    <w:rsid w:val="002F0CBA"/>
    <w:rsid w:val="002F3699"/>
    <w:rsid w:val="002F4314"/>
    <w:rsid w:val="002F5C99"/>
    <w:rsid w:val="002F62E0"/>
    <w:rsid w:val="002F68D4"/>
    <w:rsid w:val="002F749E"/>
    <w:rsid w:val="002F7A86"/>
    <w:rsid w:val="003009F7"/>
    <w:rsid w:val="00300C5C"/>
    <w:rsid w:val="003011D8"/>
    <w:rsid w:val="003015DE"/>
    <w:rsid w:val="00301EE2"/>
    <w:rsid w:val="00302FE9"/>
    <w:rsid w:val="00303693"/>
    <w:rsid w:val="00304900"/>
    <w:rsid w:val="00304A49"/>
    <w:rsid w:val="00304C5E"/>
    <w:rsid w:val="00306A52"/>
    <w:rsid w:val="00306A88"/>
    <w:rsid w:val="00306CDC"/>
    <w:rsid w:val="00306CDF"/>
    <w:rsid w:val="00306F31"/>
    <w:rsid w:val="00307466"/>
    <w:rsid w:val="003076E5"/>
    <w:rsid w:val="00307867"/>
    <w:rsid w:val="003109F3"/>
    <w:rsid w:val="00310F1F"/>
    <w:rsid w:val="003111D5"/>
    <w:rsid w:val="00311CDB"/>
    <w:rsid w:val="0031252C"/>
    <w:rsid w:val="003130D3"/>
    <w:rsid w:val="00313932"/>
    <w:rsid w:val="00314874"/>
    <w:rsid w:val="00315E42"/>
    <w:rsid w:val="003162E4"/>
    <w:rsid w:val="0031749E"/>
    <w:rsid w:val="00320173"/>
    <w:rsid w:val="003204D3"/>
    <w:rsid w:val="003208B2"/>
    <w:rsid w:val="00320A51"/>
    <w:rsid w:val="00321DBB"/>
    <w:rsid w:val="00323079"/>
    <w:rsid w:val="00323C3C"/>
    <w:rsid w:val="00324781"/>
    <w:rsid w:val="00326D1B"/>
    <w:rsid w:val="00326D68"/>
    <w:rsid w:val="003272B3"/>
    <w:rsid w:val="00331DD0"/>
    <w:rsid w:val="00332F07"/>
    <w:rsid w:val="003332AC"/>
    <w:rsid w:val="00333D23"/>
    <w:rsid w:val="00333EF3"/>
    <w:rsid w:val="00334887"/>
    <w:rsid w:val="0033498C"/>
    <w:rsid w:val="00334F26"/>
    <w:rsid w:val="00335333"/>
    <w:rsid w:val="00336585"/>
    <w:rsid w:val="00336B1B"/>
    <w:rsid w:val="00336E7D"/>
    <w:rsid w:val="003372F7"/>
    <w:rsid w:val="003376AD"/>
    <w:rsid w:val="00337EFA"/>
    <w:rsid w:val="003404DD"/>
    <w:rsid w:val="00340ACC"/>
    <w:rsid w:val="0034124D"/>
    <w:rsid w:val="00341811"/>
    <w:rsid w:val="00341CA8"/>
    <w:rsid w:val="00342193"/>
    <w:rsid w:val="00343FB0"/>
    <w:rsid w:val="003447FE"/>
    <w:rsid w:val="0034549E"/>
    <w:rsid w:val="003455C9"/>
    <w:rsid w:val="00350C4D"/>
    <w:rsid w:val="00351966"/>
    <w:rsid w:val="00351A6D"/>
    <w:rsid w:val="00352853"/>
    <w:rsid w:val="00352CD7"/>
    <w:rsid w:val="00353E2B"/>
    <w:rsid w:val="0035469A"/>
    <w:rsid w:val="003552F6"/>
    <w:rsid w:val="00355325"/>
    <w:rsid w:val="00355A7B"/>
    <w:rsid w:val="00355D1D"/>
    <w:rsid w:val="00355F7C"/>
    <w:rsid w:val="00356468"/>
    <w:rsid w:val="003579DA"/>
    <w:rsid w:val="0036060C"/>
    <w:rsid w:val="003616E4"/>
    <w:rsid w:val="00361805"/>
    <w:rsid w:val="0036211B"/>
    <w:rsid w:val="003625D6"/>
    <w:rsid w:val="00362FA7"/>
    <w:rsid w:val="00364AA9"/>
    <w:rsid w:val="00366711"/>
    <w:rsid w:val="003702FD"/>
    <w:rsid w:val="003704D4"/>
    <w:rsid w:val="00370C26"/>
    <w:rsid w:val="00370CD7"/>
    <w:rsid w:val="00371727"/>
    <w:rsid w:val="003724EA"/>
    <w:rsid w:val="00374BF2"/>
    <w:rsid w:val="003753AC"/>
    <w:rsid w:val="003768CE"/>
    <w:rsid w:val="00376C50"/>
    <w:rsid w:val="0038005A"/>
    <w:rsid w:val="003801B7"/>
    <w:rsid w:val="00380A66"/>
    <w:rsid w:val="0038105D"/>
    <w:rsid w:val="00382ED8"/>
    <w:rsid w:val="00383395"/>
    <w:rsid w:val="0038379D"/>
    <w:rsid w:val="00384635"/>
    <w:rsid w:val="0038488D"/>
    <w:rsid w:val="00384E7E"/>
    <w:rsid w:val="00384FEA"/>
    <w:rsid w:val="00385370"/>
    <w:rsid w:val="0038574C"/>
    <w:rsid w:val="00385796"/>
    <w:rsid w:val="0038648E"/>
    <w:rsid w:val="00386DD8"/>
    <w:rsid w:val="0038711B"/>
    <w:rsid w:val="00390576"/>
    <w:rsid w:val="00390645"/>
    <w:rsid w:val="0039085A"/>
    <w:rsid w:val="003919FC"/>
    <w:rsid w:val="00392012"/>
    <w:rsid w:val="003925BF"/>
    <w:rsid w:val="003934FB"/>
    <w:rsid w:val="0039368F"/>
    <w:rsid w:val="00393D5E"/>
    <w:rsid w:val="0039449E"/>
    <w:rsid w:val="00394DED"/>
    <w:rsid w:val="00395315"/>
    <w:rsid w:val="00395BA0"/>
    <w:rsid w:val="00395C59"/>
    <w:rsid w:val="00396B41"/>
    <w:rsid w:val="003A00C5"/>
    <w:rsid w:val="003A0DDB"/>
    <w:rsid w:val="003A25B5"/>
    <w:rsid w:val="003A2CA4"/>
    <w:rsid w:val="003A30AA"/>
    <w:rsid w:val="003A31E0"/>
    <w:rsid w:val="003A39C8"/>
    <w:rsid w:val="003A415B"/>
    <w:rsid w:val="003A5226"/>
    <w:rsid w:val="003A616C"/>
    <w:rsid w:val="003A6294"/>
    <w:rsid w:val="003A62A0"/>
    <w:rsid w:val="003A63DF"/>
    <w:rsid w:val="003A6A1D"/>
    <w:rsid w:val="003A795F"/>
    <w:rsid w:val="003A7A9E"/>
    <w:rsid w:val="003B1906"/>
    <w:rsid w:val="003B2A72"/>
    <w:rsid w:val="003B317A"/>
    <w:rsid w:val="003B4767"/>
    <w:rsid w:val="003B4C84"/>
    <w:rsid w:val="003B51A3"/>
    <w:rsid w:val="003B51C3"/>
    <w:rsid w:val="003B5307"/>
    <w:rsid w:val="003B578B"/>
    <w:rsid w:val="003B6D5E"/>
    <w:rsid w:val="003B6F64"/>
    <w:rsid w:val="003B79E1"/>
    <w:rsid w:val="003B7FE0"/>
    <w:rsid w:val="003C0499"/>
    <w:rsid w:val="003C1191"/>
    <w:rsid w:val="003C1521"/>
    <w:rsid w:val="003C185F"/>
    <w:rsid w:val="003C1CD1"/>
    <w:rsid w:val="003C1E74"/>
    <w:rsid w:val="003C3536"/>
    <w:rsid w:val="003C3563"/>
    <w:rsid w:val="003C4945"/>
    <w:rsid w:val="003C7334"/>
    <w:rsid w:val="003D03F1"/>
    <w:rsid w:val="003D0C0C"/>
    <w:rsid w:val="003D2CF7"/>
    <w:rsid w:val="003D39FA"/>
    <w:rsid w:val="003D52C3"/>
    <w:rsid w:val="003D5A64"/>
    <w:rsid w:val="003D5B5F"/>
    <w:rsid w:val="003D6B17"/>
    <w:rsid w:val="003D6BA7"/>
    <w:rsid w:val="003D6BD0"/>
    <w:rsid w:val="003E174A"/>
    <w:rsid w:val="003E1BD3"/>
    <w:rsid w:val="003E1DB3"/>
    <w:rsid w:val="003E1FD4"/>
    <w:rsid w:val="003E20BF"/>
    <w:rsid w:val="003E2BDF"/>
    <w:rsid w:val="003E2F11"/>
    <w:rsid w:val="003E3076"/>
    <w:rsid w:val="003E3DD1"/>
    <w:rsid w:val="003E5BE7"/>
    <w:rsid w:val="003E6E96"/>
    <w:rsid w:val="003E789C"/>
    <w:rsid w:val="003F0570"/>
    <w:rsid w:val="003F11D0"/>
    <w:rsid w:val="003F149B"/>
    <w:rsid w:val="003F1F0A"/>
    <w:rsid w:val="003F20ED"/>
    <w:rsid w:val="003F2F1F"/>
    <w:rsid w:val="003F3C1D"/>
    <w:rsid w:val="003F46CC"/>
    <w:rsid w:val="003F5E47"/>
    <w:rsid w:val="003F6F6A"/>
    <w:rsid w:val="00400EFC"/>
    <w:rsid w:val="00401073"/>
    <w:rsid w:val="00401709"/>
    <w:rsid w:val="00401DFA"/>
    <w:rsid w:val="004026C7"/>
    <w:rsid w:val="00402B15"/>
    <w:rsid w:val="00403A02"/>
    <w:rsid w:val="00403CE8"/>
    <w:rsid w:val="00403E5E"/>
    <w:rsid w:val="00404693"/>
    <w:rsid w:val="004049DA"/>
    <w:rsid w:val="00404AF2"/>
    <w:rsid w:val="004056CE"/>
    <w:rsid w:val="00405962"/>
    <w:rsid w:val="004073B6"/>
    <w:rsid w:val="00410867"/>
    <w:rsid w:val="00410A52"/>
    <w:rsid w:val="00410DAA"/>
    <w:rsid w:val="00411CDB"/>
    <w:rsid w:val="00415046"/>
    <w:rsid w:val="00416E56"/>
    <w:rsid w:val="004170BE"/>
    <w:rsid w:val="004172D8"/>
    <w:rsid w:val="0041753C"/>
    <w:rsid w:val="00420BD6"/>
    <w:rsid w:val="00420D02"/>
    <w:rsid w:val="004210F7"/>
    <w:rsid w:val="004217F0"/>
    <w:rsid w:val="00421C7D"/>
    <w:rsid w:val="0042278F"/>
    <w:rsid w:val="0042281A"/>
    <w:rsid w:val="00422B48"/>
    <w:rsid w:val="00423A3F"/>
    <w:rsid w:val="00423E73"/>
    <w:rsid w:val="00423EA4"/>
    <w:rsid w:val="004245EB"/>
    <w:rsid w:val="00424E3C"/>
    <w:rsid w:val="00424E61"/>
    <w:rsid w:val="00425310"/>
    <w:rsid w:val="004254B4"/>
    <w:rsid w:val="004257C9"/>
    <w:rsid w:val="00425D78"/>
    <w:rsid w:val="00425F28"/>
    <w:rsid w:val="00425FB5"/>
    <w:rsid w:val="004261E1"/>
    <w:rsid w:val="004262CE"/>
    <w:rsid w:val="00426543"/>
    <w:rsid w:val="00430190"/>
    <w:rsid w:val="00430870"/>
    <w:rsid w:val="004308BA"/>
    <w:rsid w:val="00432906"/>
    <w:rsid w:val="00432BC9"/>
    <w:rsid w:val="00433B50"/>
    <w:rsid w:val="0043479A"/>
    <w:rsid w:val="00434B75"/>
    <w:rsid w:val="00435237"/>
    <w:rsid w:val="00436635"/>
    <w:rsid w:val="00436971"/>
    <w:rsid w:val="0043714F"/>
    <w:rsid w:val="00440078"/>
    <w:rsid w:val="00440664"/>
    <w:rsid w:val="004406EA"/>
    <w:rsid w:val="0044217C"/>
    <w:rsid w:val="0044300D"/>
    <w:rsid w:val="00443FA0"/>
    <w:rsid w:val="004442FC"/>
    <w:rsid w:val="004444E7"/>
    <w:rsid w:val="00444FFE"/>
    <w:rsid w:val="004459E0"/>
    <w:rsid w:val="004459E5"/>
    <w:rsid w:val="00446275"/>
    <w:rsid w:val="00446CA9"/>
    <w:rsid w:val="00447126"/>
    <w:rsid w:val="00451305"/>
    <w:rsid w:val="004518A8"/>
    <w:rsid w:val="004528C5"/>
    <w:rsid w:val="004535DB"/>
    <w:rsid w:val="00453A85"/>
    <w:rsid w:val="004559BF"/>
    <w:rsid w:val="004559FC"/>
    <w:rsid w:val="00455DB1"/>
    <w:rsid w:val="004603C3"/>
    <w:rsid w:val="004609B4"/>
    <w:rsid w:val="00460F86"/>
    <w:rsid w:val="00461194"/>
    <w:rsid w:val="00461B4C"/>
    <w:rsid w:val="004636D5"/>
    <w:rsid w:val="00466209"/>
    <w:rsid w:val="00466330"/>
    <w:rsid w:val="00466694"/>
    <w:rsid w:val="004700D1"/>
    <w:rsid w:val="00470DFD"/>
    <w:rsid w:val="00472585"/>
    <w:rsid w:val="00472948"/>
    <w:rsid w:val="00472B1C"/>
    <w:rsid w:val="00473938"/>
    <w:rsid w:val="00474A1B"/>
    <w:rsid w:val="00474E5F"/>
    <w:rsid w:val="004759B2"/>
    <w:rsid w:val="00475C43"/>
    <w:rsid w:val="00475FED"/>
    <w:rsid w:val="004765A6"/>
    <w:rsid w:val="004770BB"/>
    <w:rsid w:val="00477A04"/>
    <w:rsid w:val="00477B15"/>
    <w:rsid w:val="00481929"/>
    <w:rsid w:val="00481C86"/>
    <w:rsid w:val="00482707"/>
    <w:rsid w:val="00482A82"/>
    <w:rsid w:val="00482DAE"/>
    <w:rsid w:val="00482FE4"/>
    <w:rsid w:val="004831A9"/>
    <w:rsid w:val="004831FC"/>
    <w:rsid w:val="00483B55"/>
    <w:rsid w:val="00483F32"/>
    <w:rsid w:val="004849D8"/>
    <w:rsid w:val="00484BE6"/>
    <w:rsid w:val="00484F78"/>
    <w:rsid w:val="00485B8F"/>
    <w:rsid w:val="00490FD1"/>
    <w:rsid w:val="004911A3"/>
    <w:rsid w:val="0049329F"/>
    <w:rsid w:val="00494077"/>
    <w:rsid w:val="00495EF1"/>
    <w:rsid w:val="004A0DD1"/>
    <w:rsid w:val="004A0F50"/>
    <w:rsid w:val="004A1AAB"/>
    <w:rsid w:val="004A1ADE"/>
    <w:rsid w:val="004A269E"/>
    <w:rsid w:val="004A2A01"/>
    <w:rsid w:val="004A3BC3"/>
    <w:rsid w:val="004A41EC"/>
    <w:rsid w:val="004A4F15"/>
    <w:rsid w:val="004A540C"/>
    <w:rsid w:val="004A5BAF"/>
    <w:rsid w:val="004A6ECE"/>
    <w:rsid w:val="004A7A77"/>
    <w:rsid w:val="004B0169"/>
    <w:rsid w:val="004B029E"/>
    <w:rsid w:val="004B0E9D"/>
    <w:rsid w:val="004B0EEE"/>
    <w:rsid w:val="004B14F8"/>
    <w:rsid w:val="004B1773"/>
    <w:rsid w:val="004B17AA"/>
    <w:rsid w:val="004B2953"/>
    <w:rsid w:val="004B33D2"/>
    <w:rsid w:val="004B4607"/>
    <w:rsid w:val="004B4AA8"/>
    <w:rsid w:val="004B509D"/>
    <w:rsid w:val="004C12DA"/>
    <w:rsid w:val="004C1D8C"/>
    <w:rsid w:val="004C1FA0"/>
    <w:rsid w:val="004C22F4"/>
    <w:rsid w:val="004C4160"/>
    <w:rsid w:val="004C467A"/>
    <w:rsid w:val="004C4DED"/>
    <w:rsid w:val="004C5C9C"/>
    <w:rsid w:val="004C7277"/>
    <w:rsid w:val="004C751C"/>
    <w:rsid w:val="004D06D3"/>
    <w:rsid w:val="004D0E1C"/>
    <w:rsid w:val="004D31D2"/>
    <w:rsid w:val="004D32BC"/>
    <w:rsid w:val="004D33BE"/>
    <w:rsid w:val="004D33C2"/>
    <w:rsid w:val="004D600E"/>
    <w:rsid w:val="004D715B"/>
    <w:rsid w:val="004D7750"/>
    <w:rsid w:val="004D7A35"/>
    <w:rsid w:val="004D7F8A"/>
    <w:rsid w:val="004E13B0"/>
    <w:rsid w:val="004E14CB"/>
    <w:rsid w:val="004E1AD4"/>
    <w:rsid w:val="004E1CAB"/>
    <w:rsid w:val="004E1DA7"/>
    <w:rsid w:val="004E2F33"/>
    <w:rsid w:val="004E319C"/>
    <w:rsid w:val="004E3ECF"/>
    <w:rsid w:val="004E3F69"/>
    <w:rsid w:val="004E42BD"/>
    <w:rsid w:val="004E4464"/>
    <w:rsid w:val="004E4E26"/>
    <w:rsid w:val="004E77C2"/>
    <w:rsid w:val="004F1B6D"/>
    <w:rsid w:val="004F2502"/>
    <w:rsid w:val="004F30FD"/>
    <w:rsid w:val="004F3B65"/>
    <w:rsid w:val="004F4A70"/>
    <w:rsid w:val="004F4ADF"/>
    <w:rsid w:val="004F5B9C"/>
    <w:rsid w:val="004F5E74"/>
    <w:rsid w:val="004F667E"/>
    <w:rsid w:val="004F6832"/>
    <w:rsid w:val="004F6DB6"/>
    <w:rsid w:val="004F720F"/>
    <w:rsid w:val="004F7900"/>
    <w:rsid w:val="00500A0D"/>
    <w:rsid w:val="00501374"/>
    <w:rsid w:val="0050184F"/>
    <w:rsid w:val="00503EA6"/>
    <w:rsid w:val="0050444B"/>
    <w:rsid w:val="005052C8"/>
    <w:rsid w:val="00505EEC"/>
    <w:rsid w:val="00510FF9"/>
    <w:rsid w:val="00511269"/>
    <w:rsid w:val="00511513"/>
    <w:rsid w:val="005115E1"/>
    <w:rsid w:val="00512DDA"/>
    <w:rsid w:val="005133B9"/>
    <w:rsid w:val="00513F67"/>
    <w:rsid w:val="0051498D"/>
    <w:rsid w:val="005151CE"/>
    <w:rsid w:val="00515C48"/>
    <w:rsid w:val="00515E26"/>
    <w:rsid w:val="00515EB4"/>
    <w:rsid w:val="00516048"/>
    <w:rsid w:val="00516890"/>
    <w:rsid w:val="00516DD1"/>
    <w:rsid w:val="00516DEC"/>
    <w:rsid w:val="005178CB"/>
    <w:rsid w:val="00520679"/>
    <w:rsid w:val="00521558"/>
    <w:rsid w:val="00522175"/>
    <w:rsid w:val="0052235D"/>
    <w:rsid w:val="00523245"/>
    <w:rsid w:val="005255FD"/>
    <w:rsid w:val="005256A9"/>
    <w:rsid w:val="00525803"/>
    <w:rsid w:val="00525DE6"/>
    <w:rsid w:val="00526075"/>
    <w:rsid w:val="00526D28"/>
    <w:rsid w:val="0052736A"/>
    <w:rsid w:val="00527476"/>
    <w:rsid w:val="005301D4"/>
    <w:rsid w:val="00530237"/>
    <w:rsid w:val="00532AE6"/>
    <w:rsid w:val="00532AFB"/>
    <w:rsid w:val="0053330D"/>
    <w:rsid w:val="005347A3"/>
    <w:rsid w:val="00534859"/>
    <w:rsid w:val="00534CA3"/>
    <w:rsid w:val="00535818"/>
    <w:rsid w:val="00536415"/>
    <w:rsid w:val="00537E31"/>
    <w:rsid w:val="0054140D"/>
    <w:rsid w:val="00542355"/>
    <w:rsid w:val="005431AE"/>
    <w:rsid w:val="005432D5"/>
    <w:rsid w:val="00543A64"/>
    <w:rsid w:val="00543AF3"/>
    <w:rsid w:val="005441BC"/>
    <w:rsid w:val="00544846"/>
    <w:rsid w:val="0054581A"/>
    <w:rsid w:val="00545AA0"/>
    <w:rsid w:val="005476C4"/>
    <w:rsid w:val="00547737"/>
    <w:rsid w:val="005477FB"/>
    <w:rsid w:val="00547E36"/>
    <w:rsid w:val="00550084"/>
    <w:rsid w:val="00551457"/>
    <w:rsid w:val="00551C68"/>
    <w:rsid w:val="00552F3E"/>
    <w:rsid w:val="00552FCF"/>
    <w:rsid w:val="005544ED"/>
    <w:rsid w:val="00554E65"/>
    <w:rsid w:val="005554A5"/>
    <w:rsid w:val="00555C3A"/>
    <w:rsid w:val="00556973"/>
    <w:rsid w:val="00556B5E"/>
    <w:rsid w:val="00556D6E"/>
    <w:rsid w:val="00556FEA"/>
    <w:rsid w:val="00557309"/>
    <w:rsid w:val="00557486"/>
    <w:rsid w:val="00557840"/>
    <w:rsid w:val="00557C5A"/>
    <w:rsid w:val="00561FB7"/>
    <w:rsid w:val="00562E73"/>
    <w:rsid w:val="0056370D"/>
    <w:rsid w:val="00564C21"/>
    <w:rsid w:val="00565434"/>
    <w:rsid w:val="00566353"/>
    <w:rsid w:val="005676D0"/>
    <w:rsid w:val="00567C00"/>
    <w:rsid w:val="005713B9"/>
    <w:rsid w:val="005720C9"/>
    <w:rsid w:val="005723A5"/>
    <w:rsid w:val="005729A6"/>
    <w:rsid w:val="00572E3D"/>
    <w:rsid w:val="00574164"/>
    <w:rsid w:val="005742A6"/>
    <w:rsid w:val="005743CC"/>
    <w:rsid w:val="00574C91"/>
    <w:rsid w:val="0057505D"/>
    <w:rsid w:val="0057573B"/>
    <w:rsid w:val="00576055"/>
    <w:rsid w:val="00576DFC"/>
    <w:rsid w:val="00577EEA"/>
    <w:rsid w:val="005800A2"/>
    <w:rsid w:val="00580AE9"/>
    <w:rsid w:val="00580C79"/>
    <w:rsid w:val="00580CDF"/>
    <w:rsid w:val="00581CB1"/>
    <w:rsid w:val="005823D3"/>
    <w:rsid w:val="00582730"/>
    <w:rsid w:val="00582F21"/>
    <w:rsid w:val="00583234"/>
    <w:rsid w:val="00583580"/>
    <w:rsid w:val="0058374B"/>
    <w:rsid w:val="00583DE6"/>
    <w:rsid w:val="005875C7"/>
    <w:rsid w:val="0059009C"/>
    <w:rsid w:val="00590692"/>
    <w:rsid w:val="00591E23"/>
    <w:rsid w:val="005937D5"/>
    <w:rsid w:val="00593AE5"/>
    <w:rsid w:val="00593B76"/>
    <w:rsid w:val="0059404D"/>
    <w:rsid w:val="0059446D"/>
    <w:rsid w:val="00594CDB"/>
    <w:rsid w:val="00594FFD"/>
    <w:rsid w:val="005956C6"/>
    <w:rsid w:val="005976CD"/>
    <w:rsid w:val="005978E1"/>
    <w:rsid w:val="00597B3E"/>
    <w:rsid w:val="005A2EF9"/>
    <w:rsid w:val="005A2F62"/>
    <w:rsid w:val="005A3BA4"/>
    <w:rsid w:val="005A3FE0"/>
    <w:rsid w:val="005A4F34"/>
    <w:rsid w:val="005A54DA"/>
    <w:rsid w:val="005A66E2"/>
    <w:rsid w:val="005A7004"/>
    <w:rsid w:val="005A71A1"/>
    <w:rsid w:val="005A71FC"/>
    <w:rsid w:val="005A725F"/>
    <w:rsid w:val="005A76D0"/>
    <w:rsid w:val="005A7B65"/>
    <w:rsid w:val="005A7FCD"/>
    <w:rsid w:val="005B0572"/>
    <w:rsid w:val="005B1FA3"/>
    <w:rsid w:val="005B1FC7"/>
    <w:rsid w:val="005B2B17"/>
    <w:rsid w:val="005B2D71"/>
    <w:rsid w:val="005B31AC"/>
    <w:rsid w:val="005B3AEE"/>
    <w:rsid w:val="005B7412"/>
    <w:rsid w:val="005B74AA"/>
    <w:rsid w:val="005C06B0"/>
    <w:rsid w:val="005C0C02"/>
    <w:rsid w:val="005C23B9"/>
    <w:rsid w:val="005C30DE"/>
    <w:rsid w:val="005C406C"/>
    <w:rsid w:val="005C4145"/>
    <w:rsid w:val="005C4CBC"/>
    <w:rsid w:val="005C502D"/>
    <w:rsid w:val="005C52F5"/>
    <w:rsid w:val="005C5640"/>
    <w:rsid w:val="005C6BA4"/>
    <w:rsid w:val="005D1838"/>
    <w:rsid w:val="005D1D1F"/>
    <w:rsid w:val="005D2312"/>
    <w:rsid w:val="005D2B5F"/>
    <w:rsid w:val="005D3928"/>
    <w:rsid w:val="005D3CDD"/>
    <w:rsid w:val="005D3E3D"/>
    <w:rsid w:val="005D4528"/>
    <w:rsid w:val="005D4D4C"/>
    <w:rsid w:val="005D529A"/>
    <w:rsid w:val="005D60A4"/>
    <w:rsid w:val="005D62B6"/>
    <w:rsid w:val="005D694D"/>
    <w:rsid w:val="005E199D"/>
    <w:rsid w:val="005E1B8C"/>
    <w:rsid w:val="005E1F02"/>
    <w:rsid w:val="005E2D15"/>
    <w:rsid w:val="005E3029"/>
    <w:rsid w:val="005E32C5"/>
    <w:rsid w:val="005E3CAC"/>
    <w:rsid w:val="005E4051"/>
    <w:rsid w:val="005E433D"/>
    <w:rsid w:val="005E6ED4"/>
    <w:rsid w:val="005E7D2B"/>
    <w:rsid w:val="005E7EAA"/>
    <w:rsid w:val="005F0A33"/>
    <w:rsid w:val="005F2115"/>
    <w:rsid w:val="005F2959"/>
    <w:rsid w:val="005F2B39"/>
    <w:rsid w:val="005F3187"/>
    <w:rsid w:val="005F366A"/>
    <w:rsid w:val="005F3BD7"/>
    <w:rsid w:val="005F460F"/>
    <w:rsid w:val="005F504F"/>
    <w:rsid w:val="005F558C"/>
    <w:rsid w:val="005F62D0"/>
    <w:rsid w:val="005F7017"/>
    <w:rsid w:val="005F71D3"/>
    <w:rsid w:val="005F7618"/>
    <w:rsid w:val="00600270"/>
    <w:rsid w:val="00601D63"/>
    <w:rsid w:val="00601EFD"/>
    <w:rsid w:val="006020CF"/>
    <w:rsid w:val="00602A59"/>
    <w:rsid w:val="00605C48"/>
    <w:rsid w:val="00605EBD"/>
    <w:rsid w:val="006072AA"/>
    <w:rsid w:val="006078CA"/>
    <w:rsid w:val="0061052E"/>
    <w:rsid w:val="0061072D"/>
    <w:rsid w:val="006108FB"/>
    <w:rsid w:val="00611129"/>
    <w:rsid w:val="00611147"/>
    <w:rsid w:val="00611AD1"/>
    <w:rsid w:val="006122E5"/>
    <w:rsid w:val="0061327A"/>
    <w:rsid w:val="006132BD"/>
    <w:rsid w:val="00613BF4"/>
    <w:rsid w:val="00613CAB"/>
    <w:rsid w:val="00614E17"/>
    <w:rsid w:val="00615D08"/>
    <w:rsid w:val="00615E86"/>
    <w:rsid w:val="00616C2B"/>
    <w:rsid w:val="00622ACD"/>
    <w:rsid w:val="00623772"/>
    <w:rsid w:val="00624386"/>
    <w:rsid w:val="00624E3E"/>
    <w:rsid w:val="00626096"/>
    <w:rsid w:val="00627DA7"/>
    <w:rsid w:val="00630AE6"/>
    <w:rsid w:val="00631A08"/>
    <w:rsid w:val="00632505"/>
    <w:rsid w:val="00633353"/>
    <w:rsid w:val="00634524"/>
    <w:rsid w:val="00635217"/>
    <w:rsid w:val="00636C2A"/>
    <w:rsid w:val="00636F5D"/>
    <w:rsid w:val="00637A0F"/>
    <w:rsid w:val="00640557"/>
    <w:rsid w:val="0064066A"/>
    <w:rsid w:val="00640D62"/>
    <w:rsid w:val="00641340"/>
    <w:rsid w:val="00642204"/>
    <w:rsid w:val="00643462"/>
    <w:rsid w:val="00644CF8"/>
    <w:rsid w:val="00645320"/>
    <w:rsid w:val="00646C25"/>
    <w:rsid w:val="00646F00"/>
    <w:rsid w:val="00646FA3"/>
    <w:rsid w:val="006476FA"/>
    <w:rsid w:val="00647E32"/>
    <w:rsid w:val="006519F4"/>
    <w:rsid w:val="00652948"/>
    <w:rsid w:val="00653127"/>
    <w:rsid w:val="00653A34"/>
    <w:rsid w:val="00654C4E"/>
    <w:rsid w:val="006558DA"/>
    <w:rsid w:val="00656DEA"/>
    <w:rsid w:val="00660FE3"/>
    <w:rsid w:val="006616D1"/>
    <w:rsid w:val="00661740"/>
    <w:rsid w:val="00664BEC"/>
    <w:rsid w:val="00665D39"/>
    <w:rsid w:val="00666520"/>
    <w:rsid w:val="006665C3"/>
    <w:rsid w:val="00666F91"/>
    <w:rsid w:val="00667842"/>
    <w:rsid w:val="00667953"/>
    <w:rsid w:val="006705EB"/>
    <w:rsid w:val="0067121C"/>
    <w:rsid w:val="00671473"/>
    <w:rsid w:val="0067150E"/>
    <w:rsid w:val="00672136"/>
    <w:rsid w:val="00672F2A"/>
    <w:rsid w:val="00675307"/>
    <w:rsid w:val="006759F5"/>
    <w:rsid w:val="0067713F"/>
    <w:rsid w:val="00681037"/>
    <w:rsid w:val="00681540"/>
    <w:rsid w:val="00682549"/>
    <w:rsid w:val="0068301E"/>
    <w:rsid w:val="006831B2"/>
    <w:rsid w:val="00683592"/>
    <w:rsid w:val="00683BA6"/>
    <w:rsid w:val="0068425C"/>
    <w:rsid w:val="0068534B"/>
    <w:rsid w:val="00686623"/>
    <w:rsid w:val="00687BA5"/>
    <w:rsid w:val="00687C7B"/>
    <w:rsid w:val="00691D22"/>
    <w:rsid w:val="00692F38"/>
    <w:rsid w:val="00693327"/>
    <w:rsid w:val="006934A5"/>
    <w:rsid w:val="00693606"/>
    <w:rsid w:val="006937D0"/>
    <w:rsid w:val="006946D8"/>
    <w:rsid w:val="00695484"/>
    <w:rsid w:val="00696609"/>
    <w:rsid w:val="00696959"/>
    <w:rsid w:val="0069784C"/>
    <w:rsid w:val="006A07CD"/>
    <w:rsid w:val="006A1E2A"/>
    <w:rsid w:val="006A2051"/>
    <w:rsid w:val="006A26A9"/>
    <w:rsid w:val="006A26FD"/>
    <w:rsid w:val="006A3156"/>
    <w:rsid w:val="006A463B"/>
    <w:rsid w:val="006A4A0F"/>
    <w:rsid w:val="006A504C"/>
    <w:rsid w:val="006A55C3"/>
    <w:rsid w:val="006A59B1"/>
    <w:rsid w:val="006A61D7"/>
    <w:rsid w:val="006A7050"/>
    <w:rsid w:val="006B064F"/>
    <w:rsid w:val="006B0658"/>
    <w:rsid w:val="006B07FC"/>
    <w:rsid w:val="006B0D7D"/>
    <w:rsid w:val="006B1979"/>
    <w:rsid w:val="006B253B"/>
    <w:rsid w:val="006B3A8B"/>
    <w:rsid w:val="006B43DF"/>
    <w:rsid w:val="006B44AE"/>
    <w:rsid w:val="006B723C"/>
    <w:rsid w:val="006C1C9F"/>
    <w:rsid w:val="006C2278"/>
    <w:rsid w:val="006C2615"/>
    <w:rsid w:val="006C2AE4"/>
    <w:rsid w:val="006C2DB9"/>
    <w:rsid w:val="006C304E"/>
    <w:rsid w:val="006C3BC9"/>
    <w:rsid w:val="006C50AF"/>
    <w:rsid w:val="006C555A"/>
    <w:rsid w:val="006C5F34"/>
    <w:rsid w:val="006C672C"/>
    <w:rsid w:val="006C6793"/>
    <w:rsid w:val="006C6A15"/>
    <w:rsid w:val="006D2143"/>
    <w:rsid w:val="006D2360"/>
    <w:rsid w:val="006D2BA1"/>
    <w:rsid w:val="006D4024"/>
    <w:rsid w:val="006D4075"/>
    <w:rsid w:val="006D5282"/>
    <w:rsid w:val="006D7110"/>
    <w:rsid w:val="006D712E"/>
    <w:rsid w:val="006D7243"/>
    <w:rsid w:val="006D76EB"/>
    <w:rsid w:val="006E01AE"/>
    <w:rsid w:val="006E0396"/>
    <w:rsid w:val="006E08D0"/>
    <w:rsid w:val="006E0EB2"/>
    <w:rsid w:val="006E18A1"/>
    <w:rsid w:val="006E408D"/>
    <w:rsid w:val="006E47A2"/>
    <w:rsid w:val="006E5B34"/>
    <w:rsid w:val="006E5C08"/>
    <w:rsid w:val="006F0CD2"/>
    <w:rsid w:val="006F251E"/>
    <w:rsid w:val="006F2810"/>
    <w:rsid w:val="006F35BC"/>
    <w:rsid w:val="006F4356"/>
    <w:rsid w:val="006F4B56"/>
    <w:rsid w:val="006F5F13"/>
    <w:rsid w:val="006F654B"/>
    <w:rsid w:val="006F6862"/>
    <w:rsid w:val="006F6AFE"/>
    <w:rsid w:val="006F78CF"/>
    <w:rsid w:val="006F7EBE"/>
    <w:rsid w:val="00700B68"/>
    <w:rsid w:val="00700BD0"/>
    <w:rsid w:val="0070187C"/>
    <w:rsid w:val="00702627"/>
    <w:rsid w:val="007026B7"/>
    <w:rsid w:val="00702C91"/>
    <w:rsid w:val="00703290"/>
    <w:rsid w:val="007036AF"/>
    <w:rsid w:val="00703DDA"/>
    <w:rsid w:val="007044A1"/>
    <w:rsid w:val="00704707"/>
    <w:rsid w:val="00705BA6"/>
    <w:rsid w:val="00706068"/>
    <w:rsid w:val="00706D4E"/>
    <w:rsid w:val="0071161F"/>
    <w:rsid w:val="00711773"/>
    <w:rsid w:val="00711B32"/>
    <w:rsid w:val="00712BF5"/>
    <w:rsid w:val="00714609"/>
    <w:rsid w:val="007146A1"/>
    <w:rsid w:val="0071592C"/>
    <w:rsid w:val="00715BAE"/>
    <w:rsid w:val="0071774B"/>
    <w:rsid w:val="00717AE4"/>
    <w:rsid w:val="00717D4A"/>
    <w:rsid w:val="007223FB"/>
    <w:rsid w:val="0072330E"/>
    <w:rsid w:val="007235D7"/>
    <w:rsid w:val="007237A0"/>
    <w:rsid w:val="007241F1"/>
    <w:rsid w:val="00724D43"/>
    <w:rsid w:val="0072527D"/>
    <w:rsid w:val="007255A9"/>
    <w:rsid w:val="0072619C"/>
    <w:rsid w:val="007263E2"/>
    <w:rsid w:val="00726F69"/>
    <w:rsid w:val="00726FEB"/>
    <w:rsid w:val="007272F3"/>
    <w:rsid w:val="0073074F"/>
    <w:rsid w:val="007319E8"/>
    <w:rsid w:val="00731D43"/>
    <w:rsid w:val="00731E3E"/>
    <w:rsid w:val="00732ED3"/>
    <w:rsid w:val="00732F17"/>
    <w:rsid w:val="0073529F"/>
    <w:rsid w:val="007355EA"/>
    <w:rsid w:val="007359DC"/>
    <w:rsid w:val="00736FDD"/>
    <w:rsid w:val="00740464"/>
    <w:rsid w:val="00740A6B"/>
    <w:rsid w:val="00741D73"/>
    <w:rsid w:val="00743ABC"/>
    <w:rsid w:val="007451F6"/>
    <w:rsid w:val="007457D5"/>
    <w:rsid w:val="00746B1E"/>
    <w:rsid w:val="00750A69"/>
    <w:rsid w:val="0075118A"/>
    <w:rsid w:val="00751A5B"/>
    <w:rsid w:val="00751BFA"/>
    <w:rsid w:val="00752617"/>
    <w:rsid w:val="0075298E"/>
    <w:rsid w:val="007532B9"/>
    <w:rsid w:val="00753C11"/>
    <w:rsid w:val="00754597"/>
    <w:rsid w:val="00754D99"/>
    <w:rsid w:val="00755629"/>
    <w:rsid w:val="00756E2C"/>
    <w:rsid w:val="00760AD9"/>
    <w:rsid w:val="00760BAE"/>
    <w:rsid w:val="007615CA"/>
    <w:rsid w:val="00761CD7"/>
    <w:rsid w:val="00764B97"/>
    <w:rsid w:val="00765339"/>
    <w:rsid w:val="007653A6"/>
    <w:rsid w:val="00766D01"/>
    <w:rsid w:val="00766D18"/>
    <w:rsid w:val="007711B4"/>
    <w:rsid w:val="00774ADA"/>
    <w:rsid w:val="0077554D"/>
    <w:rsid w:val="007766FF"/>
    <w:rsid w:val="00776DF0"/>
    <w:rsid w:val="00777577"/>
    <w:rsid w:val="007803DA"/>
    <w:rsid w:val="007804B0"/>
    <w:rsid w:val="0078124E"/>
    <w:rsid w:val="007823F9"/>
    <w:rsid w:val="007836F0"/>
    <w:rsid w:val="00784F97"/>
    <w:rsid w:val="007851CD"/>
    <w:rsid w:val="0078540D"/>
    <w:rsid w:val="0078553C"/>
    <w:rsid w:val="00785766"/>
    <w:rsid w:val="00785EB9"/>
    <w:rsid w:val="00786898"/>
    <w:rsid w:val="00790206"/>
    <w:rsid w:val="00791275"/>
    <w:rsid w:val="00791325"/>
    <w:rsid w:val="00791BC5"/>
    <w:rsid w:val="00793350"/>
    <w:rsid w:val="0079374D"/>
    <w:rsid w:val="007946D9"/>
    <w:rsid w:val="00795011"/>
    <w:rsid w:val="00795A71"/>
    <w:rsid w:val="00795A85"/>
    <w:rsid w:val="00795C4D"/>
    <w:rsid w:val="00795F98"/>
    <w:rsid w:val="007A00FF"/>
    <w:rsid w:val="007A0889"/>
    <w:rsid w:val="007A0892"/>
    <w:rsid w:val="007A10CB"/>
    <w:rsid w:val="007A1381"/>
    <w:rsid w:val="007A16E1"/>
    <w:rsid w:val="007A171B"/>
    <w:rsid w:val="007A1CDF"/>
    <w:rsid w:val="007A21C6"/>
    <w:rsid w:val="007A2F26"/>
    <w:rsid w:val="007A3254"/>
    <w:rsid w:val="007A4271"/>
    <w:rsid w:val="007A4485"/>
    <w:rsid w:val="007A49A4"/>
    <w:rsid w:val="007A67CA"/>
    <w:rsid w:val="007A6A42"/>
    <w:rsid w:val="007A754F"/>
    <w:rsid w:val="007A7DD7"/>
    <w:rsid w:val="007A7F60"/>
    <w:rsid w:val="007B090C"/>
    <w:rsid w:val="007B0F10"/>
    <w:rsid w:val="007B15D1"/>
    <w:rsid w:val="007B1F60"/>
    <w:rsid w:val="007B2EB4"/>
    <w:rsid w:val="007B30B6"/>
    <w:rsid w:val="007B3113"/>
    <w:rsid w:val="007B3521"/>
    <w:rsid w:val="007B380B"/>
    <w:rsid w:val="007B488E"/>
    <w:rsid w:val="007B50EA"/>
    <w:rsid w:val="007B60A6"/>
    <w:rsid w:val="007B6FE3"/>
    <w:rsid w:val="007B7DFD"/>
    <w:rsid w:val="007C05E3"/>
    <w:rsid w:val="007C1F2B"/>
    <w:rsid w:val="007C25B0"/>
    <w:rsid w:val="007C30F5"/>
    <w:rsid w:val="007C344A"/>
    <w:rsid w:val="007C38E0"/>
    <w:rsid w:val="007C3D45"/>
    <w:rsid w:val="007C464C"/>
    <w:rsid w:val="007C539F"/>
    <w:rsid w:val="007C594D"/>
    <w:rsid w:val="007C778D"/>
    <w:rsid w:val="007C783A"/>
    <w:rsid w:val="007C7889"/>
    <w:rsid w:val="007D25B5"/>
    <w:rsid w:val="007D2711"/>
    <w:rsid w:val="007D276C"/>
    <w:rsid w:val="007D43A5"/>
    <w:rsid w:val="007D659D"/>
    <w:rsid w:val="007D7B19"/>
    <w:rsid w:val="007E0221"/>
    <w:rsid w:val="007E1978"/>
    <w:rsid w:val="007E446B"/>
    <w:rsid w:val="007E5F6B"/>
    <w:rsid w:val="007E64DF"/>
    <w:rsid w:val="007E6E5F"/>
    <w:rsid w:val="007E72B3"/>
    <w:rsid w:val="007E7718"/>
    <w:rsid w:val="007F0563"/>
    <w:rsid w:val="007F057D"/>
    <w:rsid w:val="007F07FB"/>
    <w:rsid w:val="007F0917"/>
    <w:rsid w:val="007F0BDD"/>
    <w:rsid w:val="007F1396"/>
    <w:rsid w:val="007F177A"/>
    <w:rsid w:val="007F179E"/>
    <w:rsid w:val="007F1BC7"/>
    <w:rsid w:val="007F2713"/>
    <w:rsid w:val="007F3810"/>
    <w:rsid w:val="007F434E"/>
    <w:rsid w:val="007F48DF"/>
    <w:rsid w:val="007F5765"/>
    <w:rsid w:val="007F58D1"/>
    <w:rsid w:val="007F7109"/>
    <w:rsid w:val="007F781F"/>
    <w:rsid w:val="007F79EC"/>
    <w:rsid w:val="00803221"/>
    <w:rsid w:val="00803A9A"/>
    <w:rsid w:val="00803C88"/>
    <w:rsid w:val="00804144"/>
    <w:rsid w:val="008041C0"/>
    <w:rsid w:val="00804725"/>
    <w:rsid w:val="00804B77"/>
    <w:rsid w:val="0080747F"/>
    <w:rsid w:val="00807984"/>
    <w:rsid w:val="00807A99"/>
    <w:rsid w:val="00812170"/>
    <w:rsid w:val="00813FE7"/>
    <w:rsid w:val="008148DC"/>
    <w:rsid w:val="008151F5"/>
    <w:rsid w:val="00815DAC"/>
    <w:rsid w:val="00816853"/>
    <w:rsid w:val="008168FE"/>
    <w:rsid w:val="008178A5"/>
    <w:rsid w:val="0081794D"/>
    <w:rsid w:val="0082199A"/>
    <w:rsid w:val="00821A63"/>
    <w:rsid w:val="008248B2"/>
    <w:rsid w:val="00824998"/>
    <w:rsid w:val="00824EB5"/>
    <w:rsid w:val="00825DC5"/>
    <w:rsid w:val="008261B1"/>
    <w:rsid w:val="008261C6"/>
    <w:rsid w:val="0082629C"/>
    <w:rsid w:val="0082680F"/>
    <w:rsid w:val="00827C9F"/>
    <w:rsid w:val="00827CE0"/>
    <w:rsid w:val="00827F6A"/>
    <w:rsid w:val="008308D9"/>
    <w:rsid w:val="00830DC4"/>
    <w:rsid w:val="008311FA"/>
    <w:rsid w:val="00831AEB"/>
    <w:rsid w:val="00832226"/>
    <w:rsid w:val="008323D8"/>
    <w:rsid w:val="00832637"/>
    <w:rsid w:val="00832CA9"/>
    <w:rsid w:val="00832EB3"/>
    <w:rsid w:val="00834A85"/>
    <w:rsid w:val="00834AF0"/>
    <w:rsid w:val="00835B0D"/>
    <w:rsid w:val="00836613"/>
    <w:rsid w:val="00836978"/>
    <w:rsid w:val="00836C03"/>
    <w:rsid w:val="00837B57"/>
    <w:rsid w:val="00840143"/>
    <w:rsid w:val="0084304A"/>
    <w:rsid w:val="00844FA6"/>
    <w:rsid w:val="00845415"/>
    <w:rsid w:val="008458B5"/>
    <w:rsid w:val="00845B9B"/>
    <w:rsid w:val="00850761"/>
    <w:rsid w:val="008517E3"/>
    <w:rsid w:val="00853CA2"/>
    <w:rsid w:val="008544E1"/>
    <w:rsid w:val="0085535A"/>
    <w:rsid w:val="00855B06"/>
    <w:rsid w:val="008565F2"/>
    <w:rsid w:val="0086139B"/>
    <w:rsid w:val="00861629"/>
    <w:rsid w:val="00861C5A"/>
    <w:rsid w:val="00861EA5"/>
    <w:rsid w:val="008624D6"/>
    <w:rsid w:val="00862A79"/>
    <w:rsid w:val="008635D8"/>
    <w:rsid w:val="00864010"/>
    <w:rsid w:val="008646ED"/>
    <w:rsid w:val="00864C8D"/>
    <w:rsid w:val="00864F13"/>
    <w:rsid w:val="008654D7"/>
    <w:rsid w:val="00865CD2"/>
    <w:rsid w:val="00866168"/>
    <w:rsid w:val="00867AC5"/>
    <w:rsid w:val="008719ED"/>
    <w:rsid w:val="00871D09"/>
    <w:rsid w:val="008729F4"/>
    <w:rsid w:val="00872E30"/>
    <w:rsid w:val="0087322D"/>
    <w:rsid w:val="008739DE"/>
    <w:rsid w:val="00873E33"/>
    <w:rsid w:val="0087418C"/>
    <w:rsid w:val="00875195"/>
    <w:rsid w:val="008754EE"/>
    <w:rsid w:val="008757A0"/>
    <w:rsid w:val="008777D0"/>
    <w:rsid w:val="0088036A"/>
    <w:rsid w:val="00880898"/>
    <w:rsid w:val="00880C01"/>
    <w:rsid w:val="00881F05"/>
    <w:rsid w:val="0088290E"/>
    <w:rsid w:val="00882A2A"/>
    <w:rsid w:val="00883AAC"/>
    <w:rsid w:val="00883BDB"/>
    <w:rsid w:val="0088415F"/>
    <w:rsid w:val="00884EBB"/>
    <w:rsid w:val="008862AB"/>
    <w:rsid w:val="0088794A"/>
    <w:rsid w:val="00891032"/>
    <w:rsid w:val="00891DB3"/>
    <w:rsid w:val="0089255E"/>
    <w:rsid w:val="00892EED"/>
    <w:rsid w:val="00893003"/>
    <w:rsid w:val="008930E1"/>
    <w:rsid w:val="00893674"/>
    <w:rsid w:val="00894140"/>
    <w:rsid w:val="00894FD0"/>
    <w:rsid w:val="00895572"/>
    <w:rsid w:val="00895D39"/>
    <w:rsid w:val="00896C4F"/>
    <w:rsid w:val="00897286"/>
    <w:rsid w:val="00897545"/>
    <w:rsid w:val="008975E7"/>
    <w:rsid w:val="008A0A9C"/>
    <w:rsid w:val="008A0E8C"/>
    <w:rsid w:val="008A18BA"/>
    <w:rsid w:val="008A2320"/>
    <w:rsid w:val="008A3737"/>
    <w:rsid w:val="008A434C"/>
    <w:rsid w:val="008A44DE"/>
    <w:rsid w:val="008A5912"/>
    <w:rsid w:val="008A5E68"/>
    <w:rsid w:val="008A5F99"/>
    <w:rsid w:val="008A6882"/>
    <w:rsid w:val="008A7528"/>
    <w:rsid w:val="008A7C8A"/>
    <w:rsid w:val="008A7EF4"/>
    <w:rsid w:val="008A7F98"/>
    <w:rsid w:val="008B03B8"/>
    <w:rsid w:val="008B0C82"/>
    <w:rsid w:val="008B135F"/>
    <w:rsid w:val="008B226A"/>
    <w:rsid w:val="008B22B2"/>
    <w:rsid w:val="008B35D9"/>
    <w:rsid w:val="008B3D31"/>
    <w:rsid w:val="008B4D76"/>
    <w:rsid w:val="008B58F9"/>
    <w:rsid w:val="008B6C42"/>
    <w:rsid w:val="008B7D02"/>
    <w:rsid w:val="008B7D73"/>
    <w:rsid w:val="008C157D"/>
    <w:rsid w:val="008C17DF"/>
    <w:rsid w:val="008C19FC"/>
    <w:rsid w:val="008C1B54"/>
    <w:rsid w:val="008C1FBD"/>
    <w:rsid w:val="008C2928"/>
    <w:rsid w:val="008C2EDF"/>
    <w:rsid w:val="008C3A93"/>
    <w:rsid w:val="008C6D9A"/>
    <w:rsid w:val="008C7C42"/>
    <w:rsid w:val="008D0B3A"/>
    <w:rsid w:val="008D2047"/>
    <w:rsid w:val="008D29F3"/>
    <w:rsid w:val="008D389D"/>
    <w:rsid w:val="008D46DC"/>
    <w:rsid w:val="008D48C3"/>
    <w:rsid w:val="008D5DBF"/>
    <w:rsid w:val="008D6160"/>
    <w:rsid w:val="008D654A"/>
    <w:rsid w:val="008D7645"/>
    <w:rsid w:val="008D788F"/>
    <w:rsid w:val="008D7FD2"/>
    <w:rsid w:val="008E227B"/>
    <w:rsid w:val="008E4616"/>
    <w:rsid w:val="008E4AE9"/>
    <w:rsid w:val="008E4CAC"/>
    <w:rsid w:val="008E5E6C"/>
    <w:rsid w:val="008E5F29"/>
    <w:rsid w:val="008E602E"/>
    <w:rsid w:val="008E7108"/>
    <w:rsid w:val="008E73D8"/>
    <w:rsid w:val="008F0542"/>
    <w:rsid w:val="008F0702"/>
    <w:rsid w:val="008F0961"/>
    <w:rsid w:val="008F1B80"/>
    <w:rsid w:val="008F1CCD"/>
    <w:rsid w:val="008F228F"/>
    <w:rsid w:val="008F25E2"/>
    <w:rsid w:val="008F27F3"/>
    <w:rsid w:val="008F42B9"/>
    <w:rsid w:val="008F4F11"/>
    <w:rsid w:val="008F54F9"/>
    <w:rsid w:val="008F63C5"/>
    <w:rsid w:val="008F77FB"/>
    <w:rsid w:val="0090033A"/>
    <w:rsid w:val="009010A9"/>
    <w:rsid w:val="009010CE"/>
    <w:rsid w:val="00901DE2"/>
    <w:rsid w:val="00903B29"/>
    <w:rsid w:val="00903D00"/>
    <w:rsid w:val="00903DF9"/>
    <w:rsid w:val="009051F2"/>
    <w:rsid w:val="00906053"/>
    <w:rsid w:val="009067A9"/>
    <w:rsid w:val="00907C27"/>
    <w:rsid w:val="00907CA8"/>
    <w:rsid w:val="00912831"/>
    <w:rsid w:val="00912A26"/>
    <w:rsid w:val="0091381F"/>
    <w:rsid w:val="00914D57"/>
    <w:rsid w:val="009155F5"/>
    <w:rsid w:val="00915FD8"/>
    <w:rsid w:val="0091648B"/>
    <w:rsid w:val="00917EC9"/>
    <w:rsid w:val="00920311"/>
    <w:rsid w:val="0092044E"/>
    <w:rsid w:val="00920A1D"/>
    <w:rsid w:val="00921B45"/>
    <w:rsid w:val="00922AE4"/>
    <w:rsid w:val="00922C61"/>
    <w:rsid w:val="00923661"/>
    <w:rsid w:val="009237E5"/>
    <w:rsid w:val="00924739"/>
    <w:rsid w:val="0092599B"/>
    <w:rsid w:val="009265B0"/>
    <w:rsid w:val="00926672"/>
    <w:rsid w:val="009269B6"/>
    <w:rsid w:val="00926D8D"/>
    <w:rsid w:val="00926F09"/>
    <w:rsid w:val="00927198"/>
    <w:rsid w:val="0092729D"/>
    <w:rsid w:val="009278CA"/>
    <w:rsid w:val="00931581"/>
    <w:rsid w:val="009328C6"/>
    <w:rsid w:val="00933D96"/>
    <w:rsid w:val="00934B93"/>
    <w:rsid w:val="00935D8E"/>
    <w:rsid w:val="009372A9"/>
    <w:rsid w:val="00937471"/>
    <w:rsid w:val="0094090C"/>
    <w:rsid w:val="00941205"/>
    <w:rsid w:val="009418A3"/>
    <w:rsid w:val="00942055"/>
    <w:rsid w:val="00943E66"/>
    <w:rsid w:val="00944DC2"/>
    <w:rsid w:val="00946343"/>
    <w:rsid w:val="009510BF"/>
    <w:rsid w:val="0095288A"/>
    <w:rsid w:val="0095297D"/>
    <w:rsid w:val="00952A1E"/>
    <w:rsid w:val="00952A58"/>
    <w:rsid w:val="0095333D"/>
    <w:rsid w:val="009533D5"/>
    <w:rsid w:val="00953E04"/>
    <w:rsid w:val="0095443E"/>
    <w:rsid w:val="00954CDF"/>
    <w:rsid w:val="00956F31"/>
    <w:rsid w:val="00957A8E"/>
    <w:rsid w:val="00957B5C"/>
    <w:rsid w:val="00957FAB"/>
    <w:rsid w:val="00960B94"/>
    <w:rsid w:val="0096156A"/>
    <w:rsid w:val="0096183E"/>
    <w:rsid w:val="00961E9A"/>
    <w:rsid w:val="0096258F"/>
    <w:rsid w:val="009626B2"/>
    <w:rsid w:val="0096592E"/>
    <w:rsid w:val="009667C0"/>
    <w:rsid w:val="0097005D"/>
    <w:rsid w:val="00971704"/>
    <w:rsid w:val="0097190C"/>
    <w:rsid w:val="00971E9F"/>
    <w:rsid w:val="00972088"/>
    <w:rsid w:val="00972FC1"/>
    <w:rsid w:val="009732F5"/>
    <w:rsid w:val="009737BE"/>
    <w:rsid w:val="0097424C"/>
    <w:rsid w:val="00974994"/>
    <w:rsid w:val="00975189"/>
    <w:rsid w:val="00976602"/>
    <w:rsid w:val="00977580"/>
    <w:rsid w:val="00977BC4"/>
    <w:rsid w:val="009809BC"/>
    <w:rsid w:val="00980CF3"/>
    <w:rsid w:val="00981D05"/>
    <w:rsid w:val="0098289A"/>
    <w:rsid w:val="009837D9"/>
    <w:rsid w:val="00983A07"/>
    <w:rsid w:val="00983AF0"/>
    <w:rsid w:val="00983B2D"/>
    <w:rsid w:val="00983C26"/>
    <w:rsid w:val="00983E9D"/>
    <w:rsid w:val="00985F79"/>
    <w:rsid w:val="00985FD1"/>
    <w:rsid w:val="00986DFD"/>
    <w:rsid w:val="00987D9A"/>
    <w:rsid w:val="00990F73"/>
    <w:rsid w:val="009916D7"/>
    <w:rsid w:val="00991E0D"/>
    <w:rsid w:val="00991EBC"/>
    <w:rsid w:val="0099333B"/>
    <w:rsid w:val="009943D0"/>
    <w:rsid w:val="0099453B"/>
    <w:rsid w:val="00995DD9"/>
    <w:rsid w:val="0099690F"/>
    <w:rsid w:val="00996B04"/>
    <w:rsid w:val="00996BDC"/>
    <w:rsid w:val="00997A4D"/>
    <w:rsid w:val="009A0345"/>
    <w:rsid w:val="009A0750"/>
    <w:rsid w:val="009A0CF8"/>
    <w:rsid w:val="009A0E89"/>
    <w:rsid w:val="009A1434"/>
    <w:rsid w:val="009A1477"/>
    <w:rsid w:val="009A23F6"/>
    <w:rsid w:val="009A36E4"/>
    <w:rsid w:val="009A3CAC"/>
    <w:rsid w:val="009A403E"/>
    <w:rsid w:val="009A4EB4"/>
    <w:rsid w:val="009A5BD8"/>
    <w:rsid w:val="009A6D27"/>
    <w:rsid w:val="009A7692"/>
    <w:rsid w:val="009B03CD"/>
    <w:rsid w:val="009B0865"/>
    <w:rsid w:val="009B0A55"/>
    <w:rsid w:val="009B2B8A"/>
    <w:rsid w:val="009B3045"/>
    <w:rsid w:val="009B4A57"/>
    <w:rsid w:val="009B4ADB"/>
    <w:rsid w:val="009B513F"/>
    <w:rsid w:val="009B564E"/>
    <w:rsid w:val="009B5FA5"/>
    <w:rsid w:val="009B6196"/>
    <w:rsid w:val="009B6C3E"/>
    <w:rsid w:val="009B77C2"/>
    <w:rsid w:val="009C05CB"/>
    <w:rsid w:val="009C1342"/>
    <w:rsid w:val="009C3201"/>
    <w:rsid w:val="009C386B"/>
    <w:rsid w:val="009C38EB"/>
    <w:rsid w:val="009C44BF"/>
    <w:rsid w:val="009C4EE2"/>
    <w:rsid w:val="009C5A1B"/>
    <w:rsid w:val="009C633C"/>
    <w:rsid w:val="009C6BBE"/>
    <w:rsid w:val="009C739D"/>
    <w:rsid w:val="009C79D1"/>
    <w:rsid w:val="009D093F"/>
    <w:rsid w:val="009D0F0F"/>
    <w:rsid w:val="009D10C1"/>
    <w:rsid w:val="009D1BF4"/>
    <w:rsid w:val="009D4776"/>
    <w:rsid w:val="009D560D"/>
    <w:rsid w:val="009D6174"/>
    <w:rsid w:val="009D635D"/>
    <w:rsid w:val="009D7B8C"/>
    <w:rsid w:val="009E07A0"/>
    <w:rsid w:val="009E0CB2"/>
    <w:rsid w:val="009E0EE0"/>
    <w:rsid w:val="009E20C0"/>
    <w:rsid w:val="009E2138"/>
    <w:rsid w:val="009E2148"/>
    <w:rsid w:val="009E2246"/>
    <w:rsid w:val="009E23A2"/>
    <w:rsid w:val="009E2941"/>
    <w:rsid w:val="009E3170"/>
    <w:rsid w:val="009E374B"/>
    <w:rsid w:val="009E4E0A"/>
    <w:rsid w:val="009E54FD"/>
    <w:rsid w:val="009E5767"/>
    <w:rsid w:val="009E589D"/>
    <w:rsid w:val="009E6EB9"/>
    <w:rsid w:val="009F07CF"/>
    <w:rsid w:val="009F0BC6"/>
    <w:rsid w:val="009F0D00"/>
    <w:rsid w:val="009F16BB"/>
    <w:rsid w:val="009F1F28"/>
    <w:rsid w:val="009F259D"/>
    <w:rsid w:val="009F44C0"/>
    <w:rsid w:val="009F4FA3"/>
    <w:rsid w:val="009F735F"/>
    <w:rsid w:val="009F7A19"/>
    <w:rsid w:val="009F7E8F"/>
    <w:rsid w:val="00A00274"/>
    <w:rsid w:val="00A018AD"/>
    <w:rsid w:val="00A01CF5"/>
    <w:rsid w:val="00A02B46"/>
    <w:rsid w:val="00A034BC"/>
    <w:rsid w:val="00A03515"/>
    <w:rsid w:val="00A03E1D"/>
    <w:rsid w:val="00A04049"/>
    <w:rsid w:val="00A04B18"/>
    <w:rsid w:val="00A04D53"/>
    <w:rsid w:val="00A0739D"/>
    <w:rsid w:val="00A07636"/>
    <w:rsid w:val="00A10FCA"/>
    <w:rsid w:val="00A11D51"/>
    <w:rsid w:val="00A15209"/>
    <w:rsid w:val="00A1599D"/>
    <w:rsid w:val="00A159F9"/>
    <w:rsid w:val="00A16162"/>
    <w:rsid w:val="00A17F06"/>
    <w:rsid w:val="00A20807"/>
    <w:rsid w:val="00A2095D"/>
    <w:rsid w:val="00A209F6"/>
    <w:rsid w:val="00A20DF9"/>
    <w:rsid w:val="00A2129B"/>
    <w:rsid w:val="00A223A3"/>
    <w:rsid w:val="00A22703"/>
    <w:rsid w:val="00A22792"/>
    <w:rsid w:val="00A22B3B"/>
    <w:rsid w:val="00A22C37"/>
    <w:rsid w:val="00A22FD4"/>
    <w:rsid w:val="00A231FF"/>
    <w:rsid w:val="00A25458"/>
    <w:rsid w:val="00A25BEB"/>
    <w:rsid w:val="00A25D2F"/>
    <w:rsid w:val="00A262F1"/>
    <w:rsid w:val="00A30FA9"/>
    <w:rsid w:val="00A311CF"/>
    <w:rsid w:val="00A32325"/>
    <w:rsid w:val="00A327EB"/>
    <w:rsid w:val="00A32898"/>
    <w:rsid w:val="00A337FB"/>
    <w:rsid w:val="00A33DBA"/>
    <w:rsid w:val="00A34D4B"/>
    <w:rsid w:val="00A350F2"/>
    <w:rsid w:val="00A35150"/>
    <w:rsid w:val="00A35E75"/>
    <w:rsid w:val="00A36E89"/>
    <w:rsid w:val="00A3717C"/>
    <w:rsid w:val="00A372FD"/>
    <w:rsid w:val="00A375B6"/>
    <w:rsid w:val="00A37715"/>
    <w:rsid w:val="00A37C42"/>
    <w:rsid w:val="00A405F2"/>
    <w:rsid w:val="00A40672"/>
    <w:rsid w:val="00A418F8"/>
    <w:rsid w:val="00A41D54"/>
    <w:rsid w:val="00A44CAF"/>
    <w:rsid w:val="00A456FE"/>
    <w:rsid w:val="00A464D7"/>
    <w:rsid w:val="00A4660C"/>
    <w:rsid w:val="00A4697D"/>
    <w:rsid w:val="00A47817"/>
    <w:rsid w:val="00A47855"/>
    <w:rsid w:val="00A47A55"/>
    <w:rsid w:val="00A51E4A"/>
    <w:rsid w:val="00A52D2B"/>
    <w:rsid w:val="00A53455"/>
    <w:rsid w:val="00A54B2C"/>
    <w:rsid w:val="00A5539F"/>
    <w:rsid w:val="00A557AE"/>
    <w:rsid w:val="00A56683"/>
    <w:rsid w:val="00A56FF1"/>
    <w:rsid w:val="00A57CFD"/>
    <w:rsid w:val="00A6153A"/>
    <w:rsid w:val="00A61752"/>
    <w:rsid w:val="00A62532"/>
    <w:rsid w:val="00A63F10"/>
    <w:rsid w:val="00A6431F"/>
    <w:rsid w:val="00A64757"/>
    <w:rsid w:val="00A64F45"/>
    <w:rsid w:val="00A664AC"/>
    <w:rsid w:val="00A66772"/>
    <w:rsid w:val="00A670B6"/>
    <w:rsid w:val="00A70453"/>
    <w:rsid w:val="00A70574"/>
    <w:rsid w:val="00A70859"/>
    <w:rsid w:val="00A70D8D"/>
    <w:rsid w:val="00A71A6A"/>
    <w:rsid w:val="00A73F68"/>
    <w:rsid w:val="00A7406C"/>
    <w:rsid w:val="00A741F8"/>
    <w:rsid w:val="00A742D3"/>
    <w:rsid w:val="00A75035"/>
    <w:rsid w:val="00A75109"/>
    <w:rsid w:val="00A7556C"/>
    <w:rsid w:val="00A7617C"/>
    <w:rsid w:val="00A77B03"/>
    <w:rsid w:val="00A77FA8"/>
    <w:rsid w:val="00A83AEB"/>
    <w:rsid w:val="00A83B46"/>
    <w:rsid w:val="00A845FB"/>
    <w:rsid w:val="00A848B3"/>
    <w:rsid w:val="00A853EB"/>
    <w:rsid w:val="00A85A9C"/>
    <w:rsid w:val="00A8667B"/>
    <w:rsid w:val="00A8683E"/>
    <w:rsid w:val="00A873EE"/>
    <w:rsid w:val="00A87517"/>
    <w:rsid w:val="00A87E8D"/>
    <w:rsid w:val="00A90CAD"/>
    <w:rsid w:val="00A90DE7"/>
    <w:rsid w:val="00A90F40"/>
    <w:rsid w:val="00A91332"/>
    <w:rsid w:val="00A91FAC"/>
    <w:rsid w:val="00A92227"/>
    <w:rsid w:val="00A92E61"/>
    <w:rsid w:val="00A93820"/>
    <w:rsid w:val="00A93BB2"/>
    <w:rsid w:val="00A93C5C"/>
    <w:rsid w:val="00A94443"/>
    <w:rsid w:val="00A95626"/>
    <w:rsid w:val="00A964E2"/>
    <w:rsid w:val="00A975A6"/>
    <w:rsid w:val="00AA0058"/>
    <w:rsid w:val="00AA1002"/>
    <w:rsid w:val="00AA1731"/>
    <w:rsid w:val="00AA18B3"/>
    <w:rsid w:val="00AA202A"/>
    <w:rsid w:val="00AA218E"/>
    <w:rsid w:val="00AA3413"/>
    <w:rsid w:val="00AA35D9"/>
    <w:rsid w:val="00AA3673"/>
    <w:rsid w:val="00AA4E44"/>
    <w:rsid w:val="00AA4F48"/>
    <w:rsid w:val="00AA53B5"/>
    <w:rsid w:val="00AA5D52"/>
    <w:rsid w:val="00AA5E22"/>
    <w:rsid w:val="00AA6279"/>
    <w:rsid w:val="00AA63DD"/>
    <w:rsid w:val="00AA651E"/>
    <w:rsid w:val="00AA66B2"/>
    <w:rsid w:val="00AA69AD"/>
    <w:rsid w:val="00AB03A3"/>
    <w:rsid w:val="00AB0F7D"/>
    <w:rsid w:val="00AB235F"/>
    <w:rsid w:val="00AB284F"/>
    <w:rsid w:val="00AB2FC3"/>
    <w:rsid w:val="00AB3169"/>
    <w:rsid w:val="00AB42A8"/>
    <w:rsid w:val="00AB4401"/>
    <w:rsid w:val="00AB7072"/>
    <w:rsid w:val="00AB71D0"/>
    <w:rsid w:val="00AC00B1"/>
    <w:rsid w:val="00AC0DCD"/>
    <w:rsid w:val="00AC0E41"/>
    <w:rsid w:val="00AC2467"/>
    <w:rsid w:val="00AC2912"/>
    <w:rsid w:val="00AC3932"/>
    <w:rsid w:val="00AC3A0E"/>
    <w:rsid w:val="00AC5F04"/>
    <w:rsid w:val="00AC6279"/>
    <w:rsid w:val="00AC67EE"/>
    <w:rsid w:val="00AC6D6C"/>
    <w:rsid w:val="00AC747C"/>
    <w:rsid w:val="00AD169C"/>
    <w:rsid w:val="00AD1D53"/>
    <w:rsid w:val="00AD1D56"/>
    <w:rsid w:val="00AD2FF3"/>
    <w:rsid w:val="00AD32E3"/>
    <w:rsid w:val="00AD3EA7"/>
    <w:rsid w:val="00AD3F94"/>
    <w:rsid w:val="00AD49B8"/>
    <w:rsid w:val="00AD5137"/>
    <w:rsid w:val="00AD704D"/>
    <w:rsid w:val="00AE3600"/>
    <w:rsid w:val="00AE38BE"/>
    <w:rsid w:val="00AE38F9"/>
    <w:rsid w:val="00AE425C"/>
    <w:rsid w:val="00AE661A"/>
    <w:rsid w:val="00AE68B0"/>
    <w:rsid w:val="00AE767B"/>
    <w:rsid w:val="00AE7A7F"/>
    <w:rsid w:val="00AF01BB"/>
    <w:rsid w:val="00AF0ADC"/>
    <w:rsid w:val="00AF3A44"/>
    <w:rsid w:val="00AF6633"/>
    <w:rsid w:val="00AF7726"/>
    <w:rsid w:val="00AF7C1A"/>
    <w:rsid w:val="00AF7D75"/>
    <w:rsid w:val="00B005C0"/>
    <w:rsid w:val="00B0082F"/>
    <w:rsid w:val="00B008DE"/>
    <w:rsid w:val="00B01373"/>
    <w:rsid w:val="00B03B32"/>
    <w:rsid w:val="00B0457C"/>
    <w:rsid w:val="00B048DF"/>
    <w:rsid w:val="00B04A1F"/>
    <w:rsid w:val="00B067AA"/>
    <w:rsid w:val="00B06C33"/>
    <w:rsid w:val="00B07D88"/>
    <w:rsid w:val="00B10274"/>
    <w:rsid w:val="00B108E7"/>
    <w:rsid w:val="00B10CC1"/>
    <w:rsid w:val="00B113D5"/>
    <w:rsid w:val="00B1407E"/>
    <w:rsid w:val="00B14FEE"/>
    <w:rsid w:val="00B15169"/>
    <w:rsid w:val="00B15C92"/>
    <w:rsid w:val="00B17EE7"/>
    <w:rsid w:val="00B207BC"/>
    <w:rsid w:val="00B20805"/>
    <w:rsid w:val="00B20E22"/>
    <w:rsid w:val="00B224F5"/>
    <w:rsid w:val="00B22675"/>
    <w:rsid w:val="00B22BB4"/>
    <w:rsid w:val="00B22E03"/>
    <w:rsid w:val="00B26BC9"/>
    <w:rsid w:val="00B27A57"/>
    <w:rsid w:val="00B27CEC"/>
    <w:rsid w:val="00B30AB6"/>
    <w:rsid w:val="00B30BEE"/>
    <w:rsid w:val="00B31418"/>
    <w:rsid w:val="00B31CDB"/>
    <w:rsid w:val="00B33719"/>
    <w:rsid w:val="00B3374A"/>
    <w:rsid w:val="00B35A43"/>
    <w:rsid w:val="00B36AAF"/>
    <w:rsid w:val="00B36F31"/>
    <w:rsid w:val="00B37286"/>
    <w:rsid w:val="00B37A50"/>
    <w:rsid w:val="00B41720"/>
    <w:rsid w:val="00B42409"/>
    <w:rsid w:val="00B4400E"/>
    <w:rsid w:val="00B459D5"/>
    <w:rsid w:val="00B45D27"/>
    <w:rsid w:val="00B46CCF"/>
    <w:rsid w:val="00B518FB"/>
    <w:rsid w:val="00B51BF1"/>
    <w:rsid w:val="00B524C5"/>
    <w:rsid w:val="00B5341D"/>
    <w:rsid w:val="00B53805"/>
    <w:rsid w:val="00B53F20"/>
    <w:rsid w:val="00B5406D"/>
    <w:rsid w:val="00B54693"/>
    <w:rsid w:val="00B548B3"/>
    <w:rsid w:val="00B54A27"/>
    <w:rsid w:val="00B5668E"/>
    <w:rsid w:val="00B5697A"/>
    <w:rsid w:val="00B5701B"/>
    <w:rsid w:val="00B57289"/>
    <w:rsid w:val="00B60ADC"/>
    <w:rsid w:val="00B60B6E"/>
    <w:rsid w:val="00B61C15"/>
    <w:rsid w:val="00B61CCD"/>
    <w:rsid w:val="00B6227C"/>
    <w:rsid w:val="00B6276E"/>
    <w:rsid w:val="00B62942"/>
    <w:rsid w:val="00B6344C"/>
    <w:rsid w:val="00B6378B"/>
    <w:rsid w:val="00B64BCC"/>
    <w:rsid w:val="00B656A1"/>
    <w:rsid w:val="00B65851"/>
    <w:rsid w:val="00B66AD8"/>
    <w:rsid w:val="00B66AF1"/>
    <w:rsid w:val="00B67057"/>
    <w:rsid w:val="00B67672"/>
    <w:rsid w:val="00B7033E"/>
    <w:rsid w:val="00B706BD"/>
    <w:rsid w:val="00B713B5"/>
    <w:rsid w:val="00B7259A"/>
    <w:rsid w:val="00B734C0"/>
    <w:rsid w:val="00B74816"/>
    <w:rsid w:val="00B7486C"/>
    <w:rsid w:val="00B75A99"/>
    <w:rsid w:val="00B75CC1"/>
    <w:rsid w:val="00B76134"/>
    <w:rsid w:val="00B7686F"/>
    <w:rsid w:val="00B76A8F"/>
    <w:rsid w:val="00B7786E"/>
    <w:rsid w:val="00B8080D"/>
    <w:rsid w:val="00B80876"/>
    <w:rsid w:val="00B82443"/>
    <w:rsid w:val="00B83194"/>
    <w:rsid w:val="00B832D1"/>
    <w:rsid w:val="00B85732"/>
    <w:rsid w:val="00B86FE8"/>
    <w:rsid w:val="00B8715F"/>
    <w:rsid w:val="00B877C6"/>
    <w:rsid w:val="00B90C99"/>
    <w:rsid w:val="00B91A73"/>
    <w:rsid w:val="00B9255A"/>
    <w:rsid w:val="00B92AA4"/>
    <w:rsid w:val="00B93419"/>
    <w:rsid w:val="00B939C6"/>
    <w:rsid w:val="00B93B1C"/>
    <w:rsid w:val="00B96497"/>
    <w:rsid w:val="00B9685A"/>
    <w:rsid w:val="00B97230"/>
    <w:rsid w:val="00BA08D8"/>
    <w:rsid w:val="00BA0A0E"/>
    <w:rsid w:val="00BA1E7B"/>
    <w:rsid w:val="00BA2A0D"/>
    <w:rsid w:val="00BA587B"/>
    <w:rsid w:val="00BA5D1D"/>
    <w:rsid w:val="00BA5FC3"/>
    <w:rsid w:val="00BA661F"/>
    <w:rsid w:val="00BA6788"/>
    <w:rsid w:val="00BA714A"/>
    <w:rsid w:val="00BA7687"/>
    <w:rsid w:val="00BA79E8"/>
    <w:rsid w:val="00BB0154"/>
    <w:rsid w:val="00BB0A42"/>
    <w:rsid w:val="00BB0AE6"/>
    <w:rsid w:val="00BB0BD7"/>
    <w:rsid w:val="00BB107C"/>
    <w:rsid w:val="00BB112D"/>
    <w:rsid w:val="00BB17F2"/>
    <w:rsid w:val="00BB24A5"/>
    <w:rsid w:val="00BB2891"/>
    <w:rsid w:val="00BB2C99"/>
    <w:rsid w:val="00BB6E4D"/>
    <w:rsid w:val="00BB7036"/>
    <w:rsid w:val="00BB77C6"/>
    <w:rsid w:val="00BB7841"/>
    <w:rsid w:val="00BB7CEA"/>
    <w:rsid w:val="00BC0BAC"/>
    <w:rsid w:val="00BC11AF"/>
    <w:rsid w:val="00BC1271"/>
    <w:rsid w:val="00BC133B"/>
    <w:rsid w:val="00BC1361"/>
    <w:rsid w:val="00BC14D5"/>
    <w:rsid w:val="00BC1925"/>
    <w:rsid w:val="00BC1C95"/>
    <w:rsid w:val="00BC1FA8"/>
    <w:rsid w:val="00BC1FAD"/>
    <w:rsid w:val="00BC25AC"/>
    <w:rsid w:val="00BC2864"/>
    <w:rsid w:val="00BC28EF"/>
    <w:rsid w:val="00BC48CA"/>
    <w:rsid w:val="00BC50EF"/>
    <w:rsid w:val="00BC5AB6"/>
    <w:rsid w:val="00BC5B9C"/>
    <w:rsid w:val="00BC5E5E"/>
    <w:rsid w:val="00BC6B8B"/>
    <w:rsid w:val="00BC71A0"/>
    <w:rsid w:val="00BC7268"/>
    <w:rsid w:val="00BC729B"/>
    <w:rsid w:val="00BC73D8"/>
    <w:rsid w:val="00BC77D7"/>
    <w:rsid w:val="00BD1664"/>
    <w:rsid w:val="00BD16E7"/>
    <w:rsid w:val="00BD22BF"/>
    <w:rsid w:val="00BD24AE"/>
    <w:rsid w:val="00BD4069"/>
    <w:rsid w:val="00BD4364"/>
    <w:rsid w:val="00BD47E7"/>
    <w:rsid w:val="00BD4E5E"/>
    <w:rsid w:val="00BD553F"/>
    <w:rsid w:val="00BD5B34"/>
    <w:rsid w:val="00BD5ED2"/>
    <w:rsid w:val="00BD655F"/>
    <w:rsid w:val="00BD691E"/>
    <w:rsid w:val="00BD6B79"/>
    <w:rsid w:val="00BD7287"/>
    <w:rsid w:val="00BE102A"/>
    <w:rsid w:val="00BE118D"/>
    <w:rsid w:val="00BE127E"/>
    <w:rsid w:val="00BE1C3D"/>
    <w:rsid w:val="00BE20BB"/>
    <w:rsid w:val="00BE3628"/>
    <w:rsid w:val="00BE382D"/>
    <w:rsid w:val="00BE391F"/>
    <w:rsid w:val="00BE55F7"/>
    <w:rsid w:val="00BE621F"/>
    <w:rsid w:val="00BE64E2"/>
    <w:rsid w:val="00BE65C8"/>
    <w:rsid w:val="00BE6674"/>
    <w:rsid w:val="00BE7F1E"/>
    <w:rsid w:val="00BF1427"/>
    <w:rsid w:val="00BF17EB"/>
    <w:rsid w:val="00BF3B2A"/>
    <w:rsid w:val="00BF3B99"/>
    <w:rsid w:val="00BF3EE8"/>
    <w:rsid w:val="00BF4163"/>
    <w:rsid w:val="00BF42B0"/>
    <w:rsid w:val="00BF4624"/>
    <w:rsid w:val="00BF5220"/>
    <w:rsid w:val="00BF5373"/>
    <w:rsid w:val="00BF59D9"/>
    <w:rsid w:val="00BF5BEC"/>
    <w:rsid w:val="00BF5F4F"/>
    <w:rsid w:val="00BF6119"/>
    <w:rsid w:val="00BF6744"/>
    <w:rsid w:val="00BF6842"/>
    <w:rsid w:val="00BF7835"/>
    <w:rsid w:val="00BF7D18"/>
    <w:rsid w:val="00C008BF"/>
    <w:rsid w:val="00C014E5"/>
    <w:rsid w:val="00C01850"/>
    <w:rsid w:val="00C01E6C"/>
    <w:rsid w:val="00C02EA6"/>
    <w:rsid w:val="00C0413D"/>
    <w:rsid w:val="00C045E3"/>
    <w:rsid w:val="00C05754"/>
    <w:rsid w:val="00C1002B"/>
    <w:rsid w:val="00C10446"/>
    <w:rsid w:val="00C10A20"/>
    <w:rsid w:val="00C12E62"/>
    <w:rsid w:val="00C13E0E"/>
    <w:rsid w:val="00C14A88"/>
    <w:rsid w:val="00C15201"/>
    <w:rsid w:val="00C156E8"/>
    <w:rsid w:val="00C162D2"/>
    <w:rsid w:val="00C16B2C"/>
    <w:rsid w:val="00C16F71"/>
    <w:rsid w:val="00C172D7"/>
    <w:rsid w:val="00C178F6"/>
    <w:rsid w:val="00C215BD"/>
    <w:rsid w:val="00C218F3"/>
    <w:rsid w:val="00C2278C"/>
    <w:rsid w:val="00C22EBF"/>
    <w:rsid w:val="00C23441"/>
    <w:rsid w:val="00C23CC0"/>
    <w:rsid w:val="00C24196"/>
    <w:rsid w:val="00C26D79"/>
    <w:rsid w:val="00C27AA6"/>
    <w:rsid w:val="00C27B4F"/>
    <w:rsid w:val="00C27E9C"/>
    <w:rsid w:val="00C3146C"/>
    <w:rsid w:val="00C31A5A"/>
    <w:rsid w:val="00C31E81"/>
    <w:rsid w:val="00C3278D"/>
    <w:rsid w:val="00C327BD"/>
    <w:rsid w:val="00C32CF9"/>
    <w:rsid w:val="00C3312C"/>
    <w:rsid w:val="00C34337"/>
    <w:rsid w:val="00C34898"/>
    <w:rsid w:val="00C348BE"/>
    <w:rsid w:val="00C35EB1"/>
    <w:rsid w:val="00C36F35"/>
    <w:rsid w:val="00C373B5"/>
    <w:rsid w:val="00C41ED4"/>
    <w:rsid w:val="00C42177"/>
    <w:rsid w:val="00C42FFB"/>
    <w:rsid w:val="00C43669"/>
    <w:rsid w:val="00C4465C"/>
    <w:rsid w:val="00C44A23"/>
    <w:rsid w:val="00C44DD0"/>
    <w:rsid w:val="00C45097"/>
    <w:rsid w:val="00C468C8"/>
    <w:rsid w:val="00C4790B"/>
    <w:rsid w:val="00C47988"/>
    <w:rsid w:val="00C50367"/>
    <w:rsid w:val="00C507A9"/>
    <w:rsid w:val="00C507D6"/>
    <w:rsid w:val="00C50CFC"/>
    <w:rsid w:val="00C50FAF"/>
    <w:rsid w:val="00C52D42"/>
    <w:rsid w:val="00C52F2C"/>
    <w:rsid w:val="00C53E8C"/>
    <w:rsid w:val="00C549B5"/>
    <w:rsid w:val="00C56965"/>
    <w:rsid w:val="00C56AD9"/>
    <w:rsid w:val="00C5789B"/>
    <w:rsid w:val="00C606C5"/>
    <w:rsid w:val="00C60F81"/>
    <w:rsid w:val="00C62469"/>
    <w:rsid w:val="00C626FB"/>
    <w:rsid w:val="00C62767"/>
    <w:rsid w:val="00C63BAE"/>
    <w:rsid w:val="00C658D1"/>
    <w:rsid w:val="00C66115"/>
    <w:rsid w:val="00C67042"/>
    <w:rsid w:val="00C671DC"/>
    <w:rsid w:val="00C674F5"/>
    <w:rsid w:val="00C67AD3"/>
    <w:rsid w:val="00C731F0"/>
    <w:rsid w:val="00C735E0"/>
    <w:rsid w:val="00C73D5C"/>
    <w:rsid w:val="00C742C0"/>
    <w:rsid w:val="00C743B6"/>
    <w:rsid w:val="00C74A4C"/>
    <w:rsid w:val="00C74C01"/>
    <w:rsid w:val="00C75D52"/>
    <w:rsid w:val="00C769B8"/>
    <w:rsid w:val="00C76C50"/>
    <w:rsid w:val="00C76DDC"/>
    <w:rsid w:val="00C77009"/>
    <w:rsid w:val="00C77192"/>
    <w:rsid w:val="00C8103A"/>
    <w:rsid w:val="00C81338"/>
    <w:rsid w:val="00C81ED8"/>
    <w:rsid w:val="00C82140"/>
    <w:rsid w:val="00C82638"/>
    <w:rsid w:val="00C83354"/>
    <w:rsid w:val="00C84F2F"/>
    <w:rsid w:val="00C86A35"/>
    <w:rsid w:val="00C86C4F"/>
    <w:rsid w:val="00C90FBC"/>
    <w:rsid w:val="00C92339"/>
    <w:rsid w:val="00C92E7E"/>
    <w:rsid w:val="00C9372D"/>
    <w:rsid w:val="00C93E91"/>
    <w:rsid w:val="00C94955"/>
    <w:rsid w:val="00C9516B"/>
    <w:rsid w:val="00C95487"/>
    <w:rsid w:val="00C95AF7"/>
    <w:rsid w:val="00C95B05"/>
    <w:rsid w:val="00C95EF8"/>
    <w:rsid w:val="00C96317"/>
    <w:rsid w:val="00C9656F"/>
    <w:rsid w:val="00C96DF8"/>
    <w:rsid w:val="00C96F5D"/>
    <w:rsid w:val="00C9788B"/>
    <w:rsid w:val="00C97B3A"/>
    <w:rsid w:val="00CA0CE5"/>
    <w:rsid w:val="00CA128E"/>
    <w:rsid w:val="00CA1D6B"/>
    <w:rsid w:val="00CA2C3C"/>
    <w:rsid w:val="00CA3DDD"/>
    <w:rsid w:val="00CA528A"/>
    <w:rsid w:val="00CA5900"/>
    <w:rsid w:val="00CA5AE6"/>
    <w:rsid w:val="00CA5F58"/>
    <w:rsid w:val="00CA6CA6"/>
    <w:rsid w:val="00CA7039"/>
    <w:rsid w:val="00CA71A1"/>
    <w:rsid w:val="00CB07CC"/>
    <w:rsid w:val="00CB0B90"/>
    <w:rsid w:val="00CB227F"/>
    <w:rsid w:val="00CB2872"/>
    <w:rsid w:val="00CB2AFD"/>
    <w:rsid w:val="00CB3FB1"/>
    <w:rsid w:val="00CB410A"/>
    <w:rsid w:val="00CB70BF"/>
    <w:rsid w:val="00CB780B"/>
    <w:rsid w:val="00CB78C0"/>
    <w:rsid w:val="00CC2143"/>
    <w:rsid w:val="00CC25CA"/>
    <w:rsid w:val="00CC3CE3"/>
    <w:rsid w:val="00CC3F42"/>
    <w:rsid w:val="00CC3F7F"/>
    <w:rsid w:val="00CC41CE"/>
    <w:rsid w:val="00CC43A6"/>
    <w:rsid w:val="00CC58D9"/>
    <w:rsid w:val="00CC6589"/>
    <w:rsid w:val="00CC69E6"/>
    <w:rsid w:val="00CC7EB0"/>
    <w:rsid w:val="00CD1915"/>
    <w:rsid w:val="00CD193A"/>
    <w:rsid w:val="00CD1A31"/>
    <w:rsid w:val="00CD2175"/>
    <w:rsid w:val="00CD2B78"/>
    <w:rsid w:val="00CD3BD9"/>
    <w:rsid w:val="00CD4157"/>
    <w:rsid w:val="00CD4211"/>
    <w:rsid w:val="00CD5372"/>
    <w:rsid w:val="00CD55BA"/>
    <w:rsid w:val="00CD73E4"/>
    <w:rsid w:val="00CD7E6A"/>
    <w:rsid w:val="00CD7EDA"/>
    <w:rsid w:val="00CE0D2D"/>
    <w:rsid w:val="00CE0E43"/>
    <w:rsid w:val="00CE1658"/>
    <w:rsid w:val="00CE178B"/>
    <w:rsid w:val="00CE1E5E"/>
    <w:rsid w:val="00CE31DC"/>
    <w:rsid w:val="00CE39E2"/>
    <w:rsid w:val="00CE3D01"/>
    <w:rsid w:val="00CE4E77"/>
    <w:rsid w:val="00CE502C"/>
    <w:rsid w:val="00CE5467"/>
    <w:rsid w:val="00CE5641"/>
    <w:rsid w:val="00CE5EF0"/>
    <w:rsid w:val="00CE6B70"/>
    <w:rsid w:val="00CE728E"/>
    <w:rsid w:val="00CE7880"/>
    <w:rsid w:val="00CF0121"/>
    <w:rsid w:val="00CF017B"/>
    <w:rsid w:val="00CF06D2"/>
    <w:rsid w:val="00CF0C12"/>
    <w:rsid w:val="00CF0D74"/>
    <w:rsid w:val="00CF1351"/>
    <w:rsid w:val="00CF13CA"/>
    <w:rsid w:val="00CF2089"/>
    <w:rsid w:val="00CF270A"/>
    <w:rsid w:val="00CF3079"/>
    <w:rsid w:val="00CF3196"/>
    <w:rsid w:val="00CF3C34"/>
    <w:rsid w:val="00CF437C"/>
    <w:rsid w:val="00CF439E"/>
    <w:rsid w:val="00CF4AC0"/>
    <w:rsid w:val="00CF56AC"/>
    <w:rsid w:val="00CF56ED"/>
    <w:rsid w:val="00CF67C2"/>
    <w:rsid w:val="00CF6931"/>
    <w:rsid w:val="00CF6CA7"/>
    <w:rsid w:val="00CF71EE"/>
    <w:rsid w:val="00D00BC5"/>
    <w:rsid w:val="00D018D6"/>
    <w:rsid w:val="00D01B37"/>
    <w:rsid w:val="00D03130"/>
    <w:rsid w:val="00D03541"/>
    <w:rsid w:val="00D03E76"/>
    <w:rsid w:val="00D04C8B"/>
    <w:rsid w:val="00D05ECB"/>
    <w:rsid w:val="00D06A44"/>
    <w:rsid w:val="00D06AE0"/>
    <w:rsid w:val="00D0704F"/>
    <w:rsid w:val="00D1041F"/>
    <w:rsid w:val="00D10C67"/>
    <w:rsid w:val="00D10E27"/>
    <w:rsid w:val="00D11CA5"/>
    <w:rsid w:val="00D11F49"/>
    <w:rsid w:val="00D12C9B"/>
    <w:rsid w:val="00D1594D"/>
    <w:rsid w:val="00D17645"/>
    <w:rsid w:val="00D1784F"/>
    <w:rsid w:val="00D20524"/>
    <w:rsid w:val="00D20629"/>
    <w:rsid w:val="00D212C2"/>
    <w:rsid w:val="00D2186B"/>
    <w:rsid w:val="00D22B99"/>
    <w:rsid w:val="00D22D7F"/>
    <w:rsid w:val="00D23B6E"/>
    <w:rsid w:val="00D24771"/>
    <w:rsid w:val="00D24A9E"/>
    <w:rsid w:val="00D25606"/>
    <w:rsid w:val="00D25C83"/>
    <w:rsid w:val="00D25FF4"/>
    <w:rsid w:val="00D269A2"/>
    <w:rsid w:val="00D35F76"/>
    <w:rsid w:val="00D36021"/>
    <w:rsid w:val="00D36030"/>
    <w:rsid w:val="00D36FFD"/>
    <w:rsid w:val="00D37639"/>
    <w:rsid w:val="00D428FF"/>
    <w:rsid w:val="00D43CBA"/>
    <w:rsid w:val="00D43FDA"/>
    <w:rsid w:val="00D44B6B"/>
    <w:rsid w:val="00D44CA6"/>
    <w:rsid w:val="00D45297"/>
    <w:rsid w:val="00D45356"/>
    <w:rsid w:val="00D45B6F"/>
    <w:rsid w:val="00D4621D"/>
    <w:rsid w:val="00D4662F"/>
    <w:rsid w:val="00D47175"/>
    <w:rsid w:val="00D47501"/>
    <w:rsid w:val="00D51D17"/>
    <w:rsid w:val="00D521E6"/>
    <w:rsid w:val="00D52AB2"/>
    <w:rsid w:val="00D52D72"/>
    <w:rsid w:val="00D53332"/>
    <w:rsid w:val="00D533B3"/>
    <w:rsid w:val="00D53780"/>
    <w:rsid w:val="00D53E97"/>
    <w:rsid w:val="00D54115"/>
    <w:rsid w:val="00D543B1"/>
    <w:rsid w:val="00D55215"/>
    <w:rsid w:val="00D56855"/>
    <w:rsid w:val="00D56A18"/>
    <w:rsid w:val="00D56FAE"/>
    <w:rsid w:val="00D579EA"/>
    <w:rsid w:val="00D57F08"/>
    <w:rsid w:val="00D60F1F"/>
    <w:rsid w:val="00D61384"/>
    <w:rsid w:val="00D61CDC"/>
    <w:rsid w:val="00D6363D"/>
    <w:rsid w:val="00D63DC8"/>
    <w:rsid w:val="00D65842"/>
    <w:rsid w:val="00D6791B"/>
    <w:rsid w:val="00D67A41"/>
    <w:rsid w:val="00D70CDB"/>
    <w:rsid w:val="00D714A9"/>
    <w:rsid w:val="00D71C97"/>
    <w:rsid w:val="00D73085"/>
    <w:rsid w:val="00D73207"/>
    <w:rsid w:val="00D73EE9"/>
    <w:rsid w:val="00D74024"/>
    <w:rsid w:val="00D748AA"/>
    <w:rsid w:val="00D749CA"/>
    <w:rsid w:val="00D75563"/>
    <w:rsid w:val="00D75EE7"/>
    <w:rsid w:val="00D8016E"/>
    <w:rsid w:val="00D806D7"/>
    <w:rsid w:val="00D81289"/>
    <w:rsid w:val="00D82141"/>
    <w:rsid w:val="00D8227F"/>
    <w:rsid w:val="00D83056"/>
    <w:rsid w:val="00D83449"/>
    <w:rsid w:val="00D8451A"/>
    <w:rsid w:val="00D84999"/>
    <w:rsid w:val="00D851DE"/>
    <w:rsid w:val="00D8663B"/>
    <w:rsid w:val="00D879A3"/>
    <w:rsid w:val="00D9056B"/>
    <w:rsid w:val="00D9217B"/>
    <w:rsid w:val="00D92697"/>
    <w:rsid w:val="00D92C4C"/>
    <w:rsid w:val="00D93099"/>
    <w:rsid w:val="00D93E5E"/>
    <w:rsid w:val="00D93E91"/>
    <w:rsid w:val="00D940AF"/>
    <w:rsid w:val="00D94622"/>
    <w:rsid w:val="00D946E3"/>
    <w:rsid w:val="00D948C4"/>
    <w:rsid w:val="00D948DE"/>
    <w:rsid w:val="00D94F2E"/>
    <w:rsid w:val="00D95519"/>
    <w:rsid w:val="00D96E63"/>
    <w:rsid w:val="00D97C43"/>
    <w:rsid w:val="00DA0BD6"/>
    <w:rsid w:val="00DA166A"/>
    <w:rsid w:val="00DA2315"/>
    <w:rsid w:val="00DA236A"/>
    <w:rsid w:val="00DA36FA"/>
    <w:rsid w:val="00DA405D"/>
    <w:rsid w:val="00DA4A29"/>
    <w:rsid w:val="00DA5D4B"/>
    <w:rsid w:val="00DA6152"/>
    <w:rsid w:val="00DA7AF1"/>
    <w:rsid w:val="00DB0B9B"/>
    <w:rsid w:val="00DB0D07"/>
    <w:rsid w:val="00DB1752"/>
    <w:rsid w:val="00DB2880"/>
    <w:rsid w:val="00DB2AC2"/>
    <w:rsid w:val="00DB592D"/>
    <w:rsid w:val="00DB5AF3"/>
    <w:rsid w:val="00DB61F2"/>
    <w:rsid w:val="00DB6927"/>
    <w:rsid w:val="00DB7A8B"/>
    <w:rsid w:val="00DC0385"/>
    <w:rsid w:val="00DC0C14"/>
    <w:rsid w:val="00DC0C16"/>
    <w:rsid w:val="00DC1072"/>
    <w:rsid w:val="00DC11E3"/>
    <w:rsid w:val="00DC1657"/>
    <w:rsid w:val="00DC1D8D"/>
    <w:rsid w:val="00DC27AC"/>
    <w:rsid w:val="00DC2A05"/>
    <w:rsid w:val="00DC4F2B"/>
    <w:rsid w:val="00DC539D"/>
    <w:rsid w:val="00DC573A"/>
    <w:rsid w:val="00DC57ED"/>
    <w:rsid w:val="00DC5D43"/>
    <w:rsid w:val="00DC65CD"/>
    <w:rsid w:val="00DC7303"/>
    <w:rsid w:val="00DC7548"/>
    <w:rsid w:val="00DD04B8"/>
    <w:rsid w:val="00DD1269"/>
    <w:rsid w:val="00DD1C63"/>
    <w:rsid w:val="00DD1D53"/>
    <w:rsid w:val="00DD1DBA"/>
    <w:rsid w:val="00DD1EBF"/>
    <w:rsid w:val="00DD2005"/>
    <w:rsid w:val="00DD2347"/>
    <w:rsid w:val="00DD3631"/>
    <w:rsid w:val="00DD39F4"/>
    <w:rsid w:val="00DD5011"/>
    <w:rsid w:val="00DD51C5"/>
    <w:rsid w:val="00DD5C4D"/>
    <w:rsid w:val="00DD5E7D"/>
    <w:rsid w:val="00DD6B9A"/>
    <w:rsid w:val="00DD6C20"/>
    <w:rsid w:val="00DD725A"/>
    <w:rsid w:val="00DD7313"/>
    <w:rsid w:val="00DD746F"/>
    <w:rsid w:val="00DE01CD"/>
    <w:rsid w:val="00DE1301"/>
    <w:rsid w:val="00DE2CE0"/>
    <w:rsid w:val="00DE3076"/>
    <w:rsid w:val="00DE45F6"/>
    <w:rsid w:val="00DE4F24"/>
    <w:rsid w:val="00DE5A87"/>
    <w:rsid w:val="00DE636B"/>
    <w:rsid w:val="00DE6DCB"/>
    <w:rsid w:val="00DF001E"/>
    <w:rsid w:val="00DF2374"/>
    <w:rsid w:val="00DF2866"/>
    <w:rsid w:val="00DF3505"/>
    <w:rsid w:val="00DF5A81"/>
    <w:rsid w:val="00DF614F"/>
    <w:rsid w:val="00DF64EF"/>
    <w:rsid w:val="00DF680B"/>
    <w:rsid w:val="00E018CD"/>
    <w:rsid w:val="00E02D64"/>
    <w:rsid w:val="00E04691"/>
    <w:rsid w:val="00E055D9"/>
    <w:rsid w:val="00E06BF5"/>
    <w:rsid w:val="00E0738A"/>
    <w:rsid w:val="00E07424"/>
    <w:rsid w:val="00E108DD"/>
    <w:rsid w:val="00E116D1"/>
    <w:rsid w:val="00E11D1C"/>
    <w:rsid w:val="00E12D7F"/>
    <w:rsid w:val="00E14077"/>
    <w:rsid w:val="00E1411C"/>
    <w:rsid w:val="00E14F25"/>
    <w:rsid w:val="00E151F5"/>
    <w:rsid w:val="00E1591D"/>
    <w:rsid w:val="00E16D98"/>
    <w:rsid w:val="00E17E74"/>
    <w:rsid w:val="00E207F8"/>
    <w:rsid w:val="00E20B94"/>
    <w:rsid w:val="00E20E6C"/>
    <w:rsid w:val="00E219F2"/>
    <w:rsid w:val="00E21CF8"/>
    <w:rsid w:val="00E221E5"/>
    <w:rsid w:val="00E2295E"/>
    <w:rsid w:val="00E22A06"/>
    <w:rsid w:val="00E22F9F"/>
    <w:rsid w:val="00E2328B"/>
    <w:rsid w:val="00E23E0F"/>
    <w:rsid w:val="00E242F2"/>
    <w:rsid w:val="00E2480B"/>
    <w:rsid w:val="00E25152"/>
    <w:rsid w:val="00E2519D"/>
    <w:rsid w:val="00E25898"/>
    <w:rsid w:val="00E272F6"/>
    <w:rsid w:val="00E30A37"/>
    <w:rsid w:val="00E3300E"/>
    <w:rsid w:val="00E340DC"/>
    <w:rsid w:val="00E3611C"/>
    <w:rsid w:val="00E37501"/>
    <w:rsid w:val="00E40452"/>
    <w:rsid w:val="00E40C18"/>
    <w:rsid w:val="00E41199"/>
    <w:rsid w:val="00E41297"/>
    <w:rsid w:val="00E41EEC"/>
    <w:rsid w:val="00E4599F"/>
    <w:rsid w:val="00E469F0"/>
    <w:rsid w:val="00E47138"/>
    <w:rsid w:val="00E47E60"/>
    <w:rsid w:val="00E51B3D"/>
    <w:rsid w:val="00E51CD3"/>
    <w:rsid w:val="00E52349"/>
    <w:rsid w:val="00E5346A"/>
    <w:rsid w:val="00E550EA"/>
    <w:rsid w:val="00E556A7"/>
    <w:rsid w:val="00E57725"/>
    <w:rsid w:val="00E61B85"/>
    <w:rsid w:val="00E61BA1"/>
    <w:rsid w:val="00E64145"/>
    <w:rsid w:val="00E647FF"/>
    <w:rsid w:val="00E6542A"/>
    <w:rsid w:val="00E656FC"/>
    <w:rsid w:val="00E665B6"/>
    <w:rsid w:val="00E66FF1"/>
    <w:rsid w:val="00E67089"/>
    <w:rsid w:val="00E67D47"/>
    <w:rsid w:val="00E70EE6"/>
    <w:rsid w:val="00E7176C"/>
    <w:rsid w:val="00E71835"/>
    <w:rsid w:val="00E730A5"/>
    <w:rsid w:val="00E73C81"/>
    <w:rsid w:val="00E749E6"/>
    <w:rsid w:val="00E753B1"/>
    <w:rsid w:val="00E758B8"/>
    <w:rsid w:val="00E76551"/>
    <w:rsid w:val="00E767E3"/>
    <w:rsid w:val="00E80237"/>
    <w:rsid w:val="00E803A6"/>
    <w:rsid w:val="00E8111F"/>
    <w:rsid w:val="00E82065"/>
    <w:rsid w:val="00E83084"/>
    <w:rsid w:val="00E83527"/>
    <w:rsid w:val="00E83CE3"/>
    <w:rsid w:val="00E85236"/>
    <w:rsid w:val="00E85C37"/>
    <w:rsid w:val="00E86C48"/>
    <w:rsid w:val="00E86E17"/>
    <w:rsid w:val="00E86FDC"/>
    <w:rsid w:val="00E87DC5"/>
    <w:rsid w:val="00E92523"/>
    <w:rsid w:val="00E93D0D"/>
    <w:rsid w:val="00E948DE"/>
    <w:rsid w:val="00E95405"/>
    <w:rsid w:val="00E96514"/>
    <w:rsid w:val="00E966F2"/>
    <w:rsid w:val="00EA1F4A"/>
    <w:rsid w:val="00EA25FC"/>
    <w:rsid w:val="00EA26B1"/>
    <w:rsid w:val="00EA2754"/>
    <w:rsid w:val="00EA2E85"/>
    <w:rsid w:val="00EA397C"/>
    <w:rsid w:val="00EA3F5E"/>
    <w:rsid w:val="00EA6242"/>
    <w:rsid w:val="00EA6FE4"/>
    <w:rsid w:val="00EB0B21"/>
    <w:rsid w:val="00EB0E00"/>
    <w:rsid w:val="00EB2A22"/>
    <w:rsid w:val="00EB36F0"/>
    <w:rsid w:val="00EB3FC7"/>
    <w:rsid w:val="00EB4F8E"/>
    <w:rsid w:val="00EB56B8"/>
    <w:rsid w:val="00EB570F"/>
    <w:rsid w:val="00EC01F6"/>
    <w:rsid w:val="00EC1311"/>
    <w:rsid w:val="00EC143F"/>
    <w:rsid w:val="00EC1500"/>
    <w:rsid w:val="00EC1FA8"/>
    <w:rsid w:val="00EC2BAE"/>
    <w:rsid w:val="00EC2E27"/>
    <w:rsid w:val="00EC47D8"/>
    <w:rsid w:val="00EC53C7"/>
    <w:rsid w:val="00EC69A3"/>
    <w:rsid w:val="00EC72CE"/>
    <w:rsid w:val="00EC7653"/>
    <w:rsid w:val="00ED0493"/>
    <w:rsid w:val="00ED0E46"/>
    <w:rsid w:val="00ED1379"/>
    <w:rsid w:val="00ED2D82"/>
    <w:rsid w:val="00ED338C"/>
    <w:rsid w:val="00ED450D"/>
    <w:rsid w:val="00ED4B9D"/>
    <w:rsid w:val="00ED679D"/>
    <w:rsid w:val="00ED683B"/>
    <w:rsid w:val="00ED6A8E"/>
    <w:rsid w:val="00ED6C34"/>
    <w:rsid w:val="00EE055D"/>
    <w:rsid w:val="00EE05E1"/>
    <w:rsid w:val="00EE0AC2"/>
    <w:rsid w:val="00EE0F3C"/>
    <w:rsid w:val="00EE2819"/>
    <w:rsid w:val="00EE4CCD"/>
    <w:rsid w:val="00EE5B3E"/>
    <w:rsid w:val="00EE6532"/>
    <w:rsid w:val="00EE6B1D"/>
    <w:rsid w:val="00EE78E4"/>
    <w:rsid w:val="00EF079D"/>
    <w:rsid w:val="00EF13D8"/>
    <w:rsid w:val="00EF16EC"/>
    <w:rsid w:val="00EF19D5"/>
    <w:rsid w:val="00EF2122"/>
    <w:rsid w:val="00EF2131"/>
    <w:rsid w:val="00EF2F51"/>
    <w:rsid w:val="00EF37FD"/>
    <w:rsid w:val="00EF3A22"/>
    <w:rsid w:val="00EF54C5"/>
    <w:rsid w:val="00EF60AF"/>
    <w:rsid w:val="00EF61FB"/>
    <w:rsid w:val="00EF6C65"/>
    <w:rsid w:val="00EF6C96"/>
    <w:rsid w:val="00EF729D"/>
    <w:rsid w:val="00EF7B29"/>
    <w:rsid w:val="00EF7B71"/>
    <w:rsid w:val="00F0097B"/>
    <w:rsid w:val="00F00A54"/>
    <w:rsid w:val="00F01469"/>
    <w:rsid w:val="00F01AA5"/>
    <w:rsid w:val="00F01B6C"/>
    <w:rsid w:val="00F028F2"/>
    <w:rsid w:val="00F02B4D"/>
    <w:rsid w:val="00F02E06"/>
    <w:rsid w:val="00F02E7F"/>
    <w:rsid w:val="00F034B5"/>
    <w:rsid w:val="00F03576"/>
    <w:rsid w:val="00F047FB"/>
    <w:rsid w:val="00F04F12"/>
    <w:rsid w:val="00F0510C"/>
    <w:rsid w:val="00F057CB"/>
    <w:rsid w:val="00F06027"/>
    <w:rsid w:val="00F068D7"/>
    <w:rsid w:val="00F07663"/>
    <w:rsid w:val="00F07DB5"/>
    <w:rsid w:val="00F1048E"/>
    <w:rsid w:val="00F11BCA"/>
    <w:rsid w:val="00F127AD"/>
    <w:rsid w:val="00F12D2F"/>
    <w:rsid w:val="00F12FBA"/>
    <w:rsid w:val="00F13A55"/>
    <w:rsid w:val="00F1415C"/>
    <w:rsid w:val="00F143AD"/>
    <w:rsid w:val="00F14774"/>
    <w:rsid w:val="00F1505D"/>
    <w:rsid w:val="00F15CF7"/>
    <w:rsid w:val="00F15D62"/>
    <w:rsid w:val="00F1600C"/>
    <w:rsid w:val="00F17615"/>
    <w:rsid w:val="00F17C11"/>
    <w:rsid w:val="00F2020F"/>
    <w:rsid w:val="00F206E9"/>
    <w:rsid w:val="00F20CA7"/>
    <w:rsid w:val="00F21149"/>
    <w:rsid w:val="00F2185C"/>
    <w:rsid w:val="00F219F5"/>
    <w:rsid w:val="00F21EA9"/>
    <w:rsid w:val="00F2236A"/>
    <w:rsid w:val="00F236AE"/>
    <w:rsid w:val="00F2376C"/>
    <w:rsid w:val="00F23853"/>
    <w:rsid w:val="00F24752"/>
    <w:rsid w:val="00F247C4"/>
    <w:rsid w:val="00F256FC"/>
    <w:rsid w:val="00F26A3E"/>
    <w:rsid w:val="00F2722B"/>
    <w:rsid w:val="00F27E4A"/>
    <w:rsid w:val="00F31A70"/>
    <w:rsid w:val="00F31E7B"/>
    <w:rsid w:val="00F32CC9"/>
    <w:rsid w:val="00F32CE5"/>
    <w:rsid w:val="00F33E4C"/>
    <w:rsid w:val="00F34A62"/>
    <w:rsid w:val="00F357CB"/>
    <w:rsid w:val="00F36BBF"/>
    <w:rsid w:val="00F37A2A"/>
    <w:rsid w:val="00F37C91"/>
    <w:rsid w:val="00F40644"/>
    <w:rsid w:val="00F40899"/>
    <w:rsid w:val="00F437B7"/>
    <w:rsid w:val="00F44A6A"/>
    <w:rsid w:val="00F44B4B"/>
    <w:rsid w:val="00F44BB8"/>
    <w:rsid w:val="00F458F5"/>
    <w:rsid w:val="00F459B1"/>
    <w:rsid w:val="00F45CAC"/>
    <w:rsid w:val="00F509DD"/>
    <w:rsid w:val="00F516D8"/>
    <w:rsid w:val="00F52FC6"/>
    <w:rsid w:val="00F5377F"/>
    <w:rsid w:val="00F53CAB"/>
    <w:rsid w:val="00F54597"/>
    <w:rsid w:val="00F54B47"/>
    <w:rsid w:val="00F559BA"/>
    <w:rsid w:val="00F55EFC"/>
    <w:rsid w:val="00F56B64"/>
    <w:rsid w:val="00F571B0"/>
    <w:rsid w:val="00F62552"/>
    <w:rsid w:val="00F657F8"/>
    <w:rsid w:val="00F65B96"/>
    <w:rsid w:val="00F66A0D"/>
    <w:rsid w:val="00F7076B"/>
    <w:rsid w:val="00F718D3"/>
    <w:rsid w:val="00F72C81"/>
    <w:rsid w:val="00F732B6"/>
    <w:rsid w:val="00F73502"/>
    <w:rsid w:val="00F7481C"/>
    <w:rsid w:val="00F74CF8"/>
    <w:rsid w:val="00F74F6A"/>
    <w:rsid w:val="00F758A0"/>
    <w:rsid w:val="00F758A6"/>
    <w:rsid w:val="00F7653C"/>
    <w:rsid w:val="00F76852"/>
    <w:rsid w:val="00F77C67"/>
    <w:rsid w:val="00F80881"/>
    <w:rsid w:val="00F8119D"/>
    <w:rsid w:val="00F8148A"/>
    <w:rsid w:val="00F81F4C"/>
    <w:rsid w:val="00F82E6C"/>
    <w:rsid w:val="00F83C13"/>
    <w:rsid w:val="00F84955"/>
    <w:rsid w:val="00F84E62"/>
    <w:rsid w:val="00F86785"/>
    <w:rsid w:val="00F87DB4"/>
    <w:rsid w:val="00F9073F"/>
    <w:rsid w:val="00F90E81"/>
    <w:rsid w:val="00F91C50"/>
    <w:rsid w:val="00F91DE9"/>
    <w:rsid w:val="00F9215C"/>
    <w:rsid w:val="00F927B6"/>
    <w:rsid w:val="00F9312A"/>
    <w:rsid w:val="00F93F6A"/>
    <w:rsid w:val="00F9631F"/>
    <w:rsid w:val="00F96C82"/>
    <w:rsid w:val="00F974CF"/>
    <w:rsid w:val="00F97CD3"/>
    <w:rsid w:val="00FA005A"/>
    <w:rsid w:val="00FA00B9"/>
    <w:rsid w:val="00FA1422"/>
    <w:rsid w:val="00FA1599"/>
    <w:rsid w:val="00FA1755"/>
    <w:rsid w:val="00FA1E08"/>
    <w:rsid w:val="00FA2CA0"/>
    <w:rsid w:val="00FA394C"/>
    <w:rsid w:val="00FA4376"/>
    <w:rsid w:val="00FA4F13"/>
    <w:rsid w:val="00FA52D0"/>
    <w:rsid w:val="00FA67F0"/>
    <w:rsid w:val="00FA68C4"/>
    <w:rsid w:val="00FA7565"/>
    <w:rsid w:val="00FA7757"/>
    <w:rsid w:val="00FA7B57"/>
    <w:rsid w:val="00FA7D11"/>
    <w:rsid w:val="00FB0DEC"/>
    <w:rsid w:val="00FB2002"/>
    <w:rsid w:val="00FB29E4"/>
    <w:rsid w:val="00FB4205"/>
    <w:rsid w:val="00FB47AC"/>
    <w:rsid w:val="00FB7C73"/>
    <w:rsid w:val="00FC0033"/>
    <w:rsid w:val="00FC054B"/>
    <w:rsid w:val="00FC0F98"/>
    <w:rsid w:val="00FC1BBD"/>
    <w:rsid w:val="00FC1C1E"/>
    <w:rsid w:val="00FC1E62"/>
    <w:rsid w:val="00FC1F6A"/>
    <w:rsid w:val="00FC31D7"/>
    <w:rsid w:val="00FC3411"/>
    <w:rsid w:val="00FC34F8"/>
    <w:rsid w:val="00FC3893"/>
    <w:rsid w:val="00FC3A1E"/>
    <w:rsid w:val="00FC4D7C"/>
    <w:rsid w:val="00FC5B2C"/>
    <w:rsid w:val="00FC69F8"/>
    <w:rsid w:val="00FC6C13"/>
    <w:rsid w:val="00FC74A1"/>
    <w:rsid w:val="00FC7829"/>
    <w:rsid w:val="00FC78D1"/>
    <w:rsid w:val="00FC7949"/>
    <w:rsid w:val="00FC7F9C"/>
    <w:rsid w:val="00FD04A9"/>
    <w:rsid w:val="00FD142F"/>
    <w:rsid w:val="00FD1A41"/>
    <w:rsid w:val="00FD1DE3"/>
    <w:rsid w:val="00FD3DCB"/>
    <w:rsid w:val="00FD4EE7"/>
    <w:rsid w:val="00FD56DF"/>
    <w:rsid w:val="00FD737A"/>
    <w:rsid w:val="00FD7DCA"/>
    <w:rsid w:val="00FE00E3"/>
    <w:rsid w:val="00FE048E"/>
    <w:rsid w:val="00FE1003"/>
    <w:rsid w:val="00FE154C"/>
    <w:rsid w:val="00FE15E8"/>
    <w:rsid w:val="00FE23B6"/>
    <w:rsid w:val="00FE2D99"/>
    <w:rsid w:val="00FE3958"/>
    <w:rsid w:val="00FE4052"/>
    <w:rsid w:val="00FE4108"/>
    <w:rsid w:val="00FE71E5"/>
    <w:rsid w:val="00FF0558"/>
    <w:rsid w:val="00FF0AC5"/>
    <w:rsid w:val="00FF0FDB"/>
    <w:rsid w:val="00FF13E6"/>
    <w:rsid w:val="00FF15D2"/>
    <w:rsid w:val="00FF24B4"/>
    <w:rsid w:val="00FF40AC"/>
    <w:rsid w:val="00FF5E28"/>
    <w:rsid w:val="00FF5E73"/>
    <w:rsid w:val="00FF6914"/>
    <w:rsid w:val="00FF6C50"/>
    <w:rsid w:val="00FF7E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406D"/>
    <w:rPr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630AA"/>
    <w:pPr>
      <w:keepNext/>
      <w:tabs>
        <w:tab w:val="left" w:pos="0"/>
      </w:tabs>
      <w:outlineLvl w:val="0"/>
    </w:pPr>
    <w:rPr>
      <w:b/>
      <w:sz w:val="28"/>
      <w:u w:val="single"/>
    </w:rPr>
  </w:style>
  <w:style w:type="paragraph" w:styleId="Heading2">
    <w:name w:val="heading 2"/>
    <w:basedOn w:val="Normal"/>
    <w:next w:val="Normal"/>
    <w:link w:val="Heading2Char"/>
    <w:uiPriority w:val="99"/>
    <w:qFormat/>
    <w:rsid w:val="002630AA"/>
    <w:pPr>
      <w:keepNext/>
      <w:tabs>
        <w:tab w:val="left" w:pos="0"/>
      </w:tabs>
      <w:ind w:firstLine="709"/>
      <w:outlineLvl w:val="1"/>
    </w:pPr>
    <w:rPr>
      <w:b/>
      <w:sz w:val="28"/>
      <w:u w:val="singl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2630AA"/>
    <w:pPr>
      <w:keepNext/>
      <w:tabs>
        <w:tab w:val="left" w:pos="0"/>
      </w:tabs>
      <w:outlineLvl w:val="2"/>
    </w:pPr>
    <w:rPr>
      <w:sz w:val="28"/>
    </w:rPr>
  </w:style>
  <w:style w:type="paragraph" w:styleId="Heading4">
    <w:name w:val="heading 4"/>
    <w:basedOn w:val="Normal"/>
    <w:next w:val="Normal"/>
    <w:link w:val="Heading4Char"/>
    <w:uiPriority w:val="99"/>
    <w:qFormat/>
    <w:rsid w:val="002630AA"/>
    <w:pPr>
      <w:keepNext/>
      <w:tabs>
        <w:tab w:val="left" w:pos="0"/>
      </w:tabs>
      <w:outlineLvl w:val="3"/>
    </w:pPr>
    <w:rPr>
      <w:sz w:val="28"/>
      <w:u w:val="single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17682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17682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17682F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17682F"/>
    <w:rPr>
      <w:rFonts w:ascii="Calibri" w:hAnsi="Calibri" w:cs="Times New Roman"/>
      <w:b/>
      <w:bCs/>
      <w:sz w:val="28"/>
      <w:szCs w:val="28"/>
    </w:rPr>
  </w:style>
  <w:style w:type="paragraph" w:styleId="BodyTextIndent">
    <w:name w:val="Body Text Indent"/>
    <w:basedOn w:val="Normal"/>
    <w:link w:val="BodyTextIndentChar1"/>
    <w:uiPriority w:val="99"/>
    <w:rsid w:val="002630AA"/>
    <w:pPr>
      <w:ind w:left="360"/>
    </w:pPr>
    <w:rPr>
      <w:sz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88415F"/>
    <w:rPr>
      <w:rFonts w:cs="Times New Roman"/>
      <w:sz w:val="28"/>
      <w:lang w:val="el-GR" w:eastAsia="el-GR"/>
    </w:rPr>
  </w:style>
  <w:style w:type="paragraph" w:styleId="BodyTextIndent2">
    <w:name w:val="Body Text Indent 2"/>
    <w:basedOn w:val="Normal"/>
    <w:link w:val="BodyTextIndent2Char"/>
    <w:uiPriority w:val="99"/>
    <w:rsid w:val="002630AA"/>
    <w:pPr>
      <w:tabs>
        <w:tab w:val="left" w:pos="0"/>
      </w:tabs>
      <w:ind w:firstLine="709"/>
    </w:pPr>
    <w:rPr>
      <w:sz w:val="28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17682F"/>
    <w:rPr>
      <w:rFonts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rsid w:val="002630AA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5D1838"/>
    <w:rPr>
      <w:rFonts w:cs="Times New Roman"/>
    </w:rPr>
  </w:style>
  <w:style w:type="paragraph" w:styleId="Footer">
    <w:name w:val="footer"/>
    <w:basedOn w:val="Normal"/>
    <w:link w:val="FooterChar"/>
    <w:uiPriority w:val="99"/>
    <w:rsid w:val="002630AA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17682F"/>
    <w:rPr>
      <w:rFonts w:cs="Times New Roman"/>
      <w:sz w:val="20"/>
      <w:szCs w:val="20"/>
    </w:rPr>
  </w:style>
  <w:style w:type="character" w:styleId="PageNumber">
    <w:name w:val="page number"/>
    <w:basedOn w:val="DefaultParagraphFont"/>
    <w:uiPriority w:val="99"/>
    <w:rsid w:val="002630AA"/>
    <w:rPr>
      <w:rFonts w:ascii="Arial" w:hAnsi="Arial" w:cs="Times New Roman"/>
      <w:sz w:val="24"/>
      <w:lang w:val="en-GB" w:eastAsia="en-US"/>
    </w:rPr>
  </w:style>
  <w:style w:type="paragraph" w:styleId="NormalWeb">
    <w:name w:val="Normal (Web)"/>
    <w:basedOn w:val="Normal"/>
    <w:uiPriority w:val="99"/>
    <w:rsid w:val="00BF6119"/>
    <w:pPr>
      <w:spacing w:before="100" w:beforeAutospacing="1" w:after="100" w:afterAutospacing="1"/>
    </w:pPr>
    <w:rPr>
      <w:szCs w:val="24"/>
    </w:rPr>
  </w:style>
  <w:style w:type="paragraph" w:customStyle="1" w:styleId="21">
    <w:name w:val="Σώμα κείμενου 21"/>
    <w:basedOn w:val="Normal"/>
    <w:uiPriority w:val="99"/>
    <w:rsid w:val="00BF6119"/>
    <w:pPr>
      <w:ind w:firstLine="426"/>
      <w:jc w:val="both"/>
    </w:pPr>
    <w:rPr>
      <w:sz w:val="28"/>
    </w:rPr>
  </w:style>
  <w:style w:type="paragraph" w:customStyle="1" w:styleId="a">
    <w:name w:val="Προσόντα"/>
    <w:basedOn w:val="Normal"/>
    <w:uiPriority w:val="99"/>
    <w:rsid w:val="00FC5B2C"/>
    <w:pPr>
      <w:ind w:firstLine="680"/>
      <w:jc w:val="both"/>
    </w:pPr>
    <w:rPr>
      <w:rFonts w:ascii="Verdana" w:hAnsi="Verdana"/>
      <w:sz w:val="26"/>
    </w:rPr>
  </w:style>
  <w:style w:type="paragraph" w:styleId="BodyText2">
    <w:name w:val="Body Text 2"/>
    <w:basedOn w:val="Normal"/>
    <w:link w:val="BodyText2Char"/>
    <w:uiPriority w:val="99"/>
    <w:rsid w:val="00DC730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locked/>
    <w:rsid w:val="006A2051"/>
    <w:rPr>
      <w:rFonts w:cs="Times New Roman"/>
      <w:sz w:val="24"/>
      <w:lang w:val="el-GR" w:eastAsia="el-GR"/>
    </w:rPr>
  </w:style>
  <w:style w:type="paragraph" w:styleId="BalloonText">
    <w:name w:val="Balloon Text"/>
    <w:basedOn w:val="Normal"/>
    <w:link w:val="BalloonTextChar"/>
    <w:uiPriority w:val="99"/>
    <w:semiHidden/>
    <w:rsid w:val="007653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7682F"/>
    <w:rPr>
      <w:rFonts w:cs="Times New Roman"/>
      <w:sz w:val="2"/>
    </w:rPr>
  </w:style>
  <w:style w:type="character" w:styleId="Hyperlink">
    <w:name w:val="Hyperlink"/>
    <w:basedOn w:val="DefaultParagraphFont"/>
    <w:uiPriority w:val="99"/>
    <w:rsid w:val="00A464D7"/>
    <w:rPr>
      <w:rFonts w:ascii="Arial" w:hAnsi="Arial" w:cs="Times New Roman"/>
      <w:color w:val="0000FF"/>
      <w:sz w:val="24"/>
      <w:u w:val="single"/>
      <w:lang w:val="en-GB" w:eastAsia="en-US"/>
    </w:rPr>
  </w:style>
  <w:style w:type="character" w:styleId="CommentReference">
    <w:name w:val="annotation reference"/>
    <w:basedOn w:val="DefaultParagraphFont"/>
    <w:uiPriority w:val="99"/>
    <w:semiHidden/>
    <w:rsid w:val="00CD55BA"/>
    <w:rPr>
      <w:rFonts w:ascii="Arial" w:hAnsi="Arial" w:cs="Times New Roman"/>
      <w:sz w:val="24"/>
      <w:lang w:val="en-GB" w:eastAsia="en-US"/>
    </w:rPr>
  </w:style>
  <w:style w:type="paragraph" w:styleId="CommentText">
    <w:name w:val="annotation text"/>
    <w:basedOn w:val="Normal"/>
    <w:link w:val="CommentTextChar"/>
    <w:uiPriority w:val="99"/>
    <w:semiHidden/>
    <w:rsid w:val="00DD5011"/>
    <w:rPr>
      <w:rFonts w:ascii="Arial" w:hAnsi="Arial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17682F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CD55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17682F"/>
    <w:rPr>
      <w:b/>
      <w:bCs/>
    </w:rPr>
  </w:style>
  <w:style w:type="paragraph" w:customStyle="1" w:styleId="a0">
    <w:name w:val="ΟΣ_παρ_κειμένου"/>
    <w:basedOn w:val="Normal"/>
    <w:link w:val="Char"/>
    <w:uiPriority w:val="99"/>
    <w:rsid w:val="00271819"/>
    <w:pPr>
      <w:spacing w:before="120" w:line="340" w:lineRule="atLeast"/>
      <w:jc w:val="both"/>
    </w:pPr>
    <w:rPr>
      <w:rFonts w:ascii="Tahoma" w:hAnsi="Tahoma"/>
      <w:sz w:val="22"/>
    </w:rPr>
  </w:style>
  <w:style w:type="character" w:customStyle="1" w:styleId="Char">
    <w:name w:val="ΟΣ_παρ_κειμένου Char"/>
    <w:link w:val="a0"/>
    <w:uiPriority w:val="99"/>
    <w:locked/>
    <w:rsid w:val="00271819"/>
    <w:rPr>
      <w:rFonts w:ascii="Tahoma" w:hAnsi="Tahoma"/>
      <w:sz w:val="22"/>
      <w:lang w:val="el-GR" w:eastAsia="el-GR"/>
    </w:rPr>
  </w:style>
  <w:style w:type="paragraph" w:styleId="EndnoteText">
    <w:name w:val="endnote text"/>
    <w:basedOn w:val="Normal"/>
    <w:link w:val="EndnoteTextChar"/>
    <w:uiPriority w:val="99"/>
    <w:semiHidden/>
    <w:rsid w:val="00271819"/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locked/>
    <w:rsid w:val="0017682F"/>
    <w:rPr>
      <w:rFonts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rsid w:val="00271819"/>
    <w:rPr>
      <w:rFonts w:ascii="Arial" w:hAnsi="Arial" w:cs="Times New Roman"/>
      <w:sz w:val="24"/>
      <w:vertAlign w:val="superscript"/>
      <w:lang w:val="en-GB" w:eastAsia="en-US"/>
    </w:rPr>
  </w:style>
  <w:style w:type="paragraph" w:styleId="BodyText">
    <w:name w:val="Body Text"/>
    <w:basedOn w:val="Normal"/>
    <w:link w:val="BodyTextChar"/>
    <w:uiPriority w:val="99"/>
    <w:rsid w:val="0061072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locked/>
    <w:rsid w:val="00FD4EE7"/>
    <w:rPr>
      <w:rFonts w:cs="Times New Roman"/>
      <w:sz w:val="24"/>
      <w:lang w:val="el-GR" w:eastAsia="el-GR"/>
    </w:rPr>
  </w:style>
  <w:style w:type="table" w:styleId="TableGrid">
    <w:name w:val="Table Grid"/>
    <w:basedOn w:val="TableNormal"/>
    <w:uiPriority w:val="99"/>
    <w:rsid w:val="00F76852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3">
    <w:name w:val="Body Text 3"/>
    <w:basedOn w:val="Normal"/>
    <w:link w:val="BodyText3Char"/>
    <w:uiPriority w:val="99"/>
    <w:rsid w:val="00A40672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sid w:val="0017682F"/>
    <w:rPr>
      <w:rFonts w:cs="Times New Roman"/>
      <w:sz w:val="16"/>
      <w:szCs w:val="16"/>
    </w:rPr>
  </w:style>
  <w:style w:type="character" w:customStyle="1" w:styleId="BodyTextIndentChar1">
    <w:name w:val="Body Text Indent Char1"/>
    <w:link w:val="BodyTextIndent"/>
    <w:uiPriority w:val="99"/>
    <w:semiHidden/>
    <w:locked/>
    <w:rsid w:val="00EF37FD"/>
    <w:rPr>
      <w:sz w:val="28"/>
      <w:lang w:val="el-GR" w:eastAsia="el-GR"/>
    </w:rPr>
  </w:style>
  <w:style w:type="paragraph" w:customStyle="1" w:styleId="23">
    <w:name w:val="Σώμα κείμενου 23"/>
    <w:basedOn w:val="Normal"/>
    <w:uiPriority w:val="99"/>
    <w:rsid w:val="00693606"/>
    <w:pPr>
      <w:ind w:left="284" w:hanging="284"/>
      <w:jc w:val="both"/>
    </w:pPr>
    <w:rPr>
      <w:rFonts w:ascii="Arial" w:hAnsi="Arial"/>
      <w:sz w:val="22"/>
    </w:rPr>
  </w:style>
  <w:style w:type="paragraph" w:customStyle="1" w:styleId="24">
    <w:name w:val="Σώμα κείμενου 24"/>
    <w:basedOn w:val="Normal"/>
    <w:uiPriority w:val="99"/>
    <w:rsid w:val="00693606"/>
    <w:pPr>
      <w:ind w:left="284" w:hanging="284"/>
      <w:jc w:val="both"/>
    </w:pPr>
    <w:rPr>
      <w:rFonts w:ascii="Arial" w:hAnsi="Arial" w:cs="Arial"/>
      <w:sz w:val="22"/>
      <w:szCs w:val="22"/>
    </w:rPr>
  </w:style>
  <w:style w:type="paragraph" w:customStyle="1" w:styleId="212">
    <w:name w:val="Σώμα κείμενου 212"/>
    <w:basedOn w:val="Normal"/>
    <w:uiPriority w:val="99"/>
    <w:rsid w:val="003A616C"/>
    <w:pPr>
      <w:ind w:firstLine="426"/>
      <w:jc w:val="both"/>
    </w:pPr>
    <w:rPr>
      <w:sz w:val="28"/>
    </w:rPr>
  </w:style>
  <w:style w:type="paragraph" w:customStyle="1" w:styleId="BodyText21">
    <w:name w:val="Body Text 21"/>
    <w:basedOn w:val="Normal"/>
    <w:uiPriority w:val="99"/>
    <w:rsid w:val="0015100A"/>
    <w:pPr>
      <w:ind w:firstLine="426"/>
      <w:jc w:val="both"/>
    </w:pPr>
    <w:rPr>
      <w:sz w:val="28"/>
    </w:rPr>
  </w:style>
  <w:style w:type="paragraph" w:customStyle="1" w:styleId="1">
    <w:name w:val="Παράγραφος λίστας1"/>
    <w:basedOn w:val="Normal"/>
    <w:uiPriority w:val="99"/>
    <w:rsid w:val="00A7617C"/>
    <w:pPr>
      <w:ind w:left="720"/>
    </w:pPr>
  </w:style>
  <w:style w:type="character" w:customStyle="1" w:styleId="CharChar">
    <w:name w:val="Char Char"/>
    <w:uiPriority w:val="99"/>
    <w:locked/>
    <w:rsid w:val="008311FA"/>
    <w:rPr>
      <w:sz w:val="24"/>
      <w:lang w:val="el-GR" w:eastAsia="el-GR"/>
    </w:rPr>
  </w:style>
  <w:style w:type="paragraph" w:customStyle="1" w:styleId="211">
    <w:name w:val="Σώμα κείμενου 211"/>
    <w:basedOn w:val="Normal"/>
    <w:uiPriority w:val="99"/>
    <w:rsid w:val="006B253B"/>
    <w:pPr>
      <w:ind w:firstLine="426"/>
      <w:jc w:val="both"/>
    </w:pPr>
    <w:rPr>
      <w:sz w:val="28"/>
    </w:rPr>
  </w:style>
  <w:style w:type="paragraph" w:customStyle="1" w:styleId="22">
    <w:name w:val="Σώμα κείμενου 22"/>
    <w:basedOn w:val="Normal"/>
    <w:uiPriority w:val="99"/>
    <w:rsid w:val="00482DAE"/>
    <w:pPr>
      <w:ind w:firstLine="426"/>
      <w:jc w:val="both"/>
    </w:pPr>
    <w:rPr>
      <w:sz w:val="28"/>
    </w:rPr>
  </w:style>
  <w:style w:type="paragraph" w:customStyle="1" w:styleId="Default">
    <w:name w:val="Default"/>
    <w:uiPriority w:val="99"/>
    <w:rsid w:val="00BB6E4D"/>
    <w:pPr>
      <w:widowControl w:val="0"/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customStyle="1" w:styleId="CM6">
    <w:name w:val="CM6"/>
    <w:basedOn w:val="Default"/>
    <w:next w:val="Default"/>
    <w:uiPriority w:val="99"/>
    <w:rsid w:val="00BB6E4D"/>
    <w:pPr>
      <w:spacing w:line="243" w:lineRule="atLeast"/>
    </w:pPr>
    <w:rPr>
      <w:color w:val="auto"/>
    </w:rPr>
  </w:style>
  <w:style w:type="paragraph" w:customStyle="1" w:styleId="CM14">
    <w:name w:val="CM14"/>
    <w:basedOn w:val="Default"/>
    <w:next w:val="Default"/>
    <w:uiPriority w:val="99"/>
    <w:rsid w:val="00BB6E4D"/>
    <w:rPr>
      <w:color w:val="auto"/>
    </w:rPr>
  </w:style>
  <w:style w:type="paragraph" w:customStyle="1" w:styleId="230">
    <w:name w:val="23"/>
    <w:basedOn w:val="Normal"/>
    <w:uiPriority w:val="99"/>
    <w:rsid w:val="00014DC5"/>
    <w:pPr>
      <w:ind w:left="284" w:hanging="284"/>
      <w:jc w:val="both"/>
    </w:pPr>
    <w:rPr>
      <w:rFonts w:ascii="Arial" w:hAnsi="Arial" w:cs="Arial"/>
      <w:sz w:val="22"/>
      <w:szCs w:val="22"/>
    </w:rPr>
  </w:style>
  <w:style w:type="paragraph" w:customStyle="1" w:styleId="240">
    <w:name w:val="24"/>
    <w:basedOn w:val="Normal"/>
    <w:uiPriority w:val="99"/>
    <w:rsid w:val="00014DC5"/>
    <w:pPr>
      <w:ind w:left="284" w:hanging="284"/>
      <w:jc w:val="both"/>
    </w:pPr>
    <w:rPr>
      <w:rFonts w:ascii="Arial" w:hAnsi="Arial" w:cs="Arial"/>
      <w:sz w:val="22"/>
      <w:szCs w:val="22"/>
    </w:rPr>
  </w:style>
  <w:style w:type="paragraph" w:customStyle="1" w:styleId="CharCharChar">
    <w:name w:val="Char Char Char"/>
    <w:basedOn w:val="Normal"/>
    <w:uiPriority w:val="99"/>
    <w:rsid w:val="00D74024"/>
    <w:pPr>
      <w:numPr>
        <w:numId w:val="2"/>
      </w:numPr>
    </w:pPr>
    <w:rPr>
      <w:rFonts w:ascii="Arial" w:hAnsi="Arial"/>
      <w:szCs w:val="24"/>
      <w:lang w:val="en-GB" w:eastAsia="en-US"/>
    </w:rPr>
  </w:style>
  <w:style w:type="paragraph" w:styleId="Subtitle">
    <w:name w:val="Subtitle"/>
    <w:basedOn w:val="Normal"/>
    <w:link w:val="SubtitleChar"/>
    <w:uiPriority w:val="99"/>
    <w:qFormat/>
    <w:locked/>
    <w:rsid w:val="006A2051"/>
    <w:pPr>
      <w:jc w:val="center"/>
    </w:pPr>
    <w:rPr>
      <w:rFonts w:ascii="Arial" w:hAnsi="Arial"/>
      <w:b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17682F"/>
    <w:rPr>
      <w:rFonts w:ascii="Cambria" w:hAnsi="Cambria" w:cs="Times New Roman"/>
      <w:sz w:val="24"/>
      <w:szCs w:val="24"/>
    </w:rPr>
  </w:style>
  <w:style w:type="character" w:customStyle="1" w:styleId="CharChar1">
    <w:name w:val="Char Char1"/>
    <w:uiPriority w:val="99"/>
    <w:semiHidden/>
    <w:locked/>
    <w:rsid w:val="006A2051"/>
    <w:rPr>
      <w:sz w:val="28"/>
      <w:lang w:val="el-GR" w:eastAsia="el-GR"/>
    </w:rPr>
  </w:style>
  <w:style w:type="paragraph" w:styleId="ListParagraph">
    <w:name w:val="List Paragraph"/>
    <w:basedOn w:val="Normal"/>
    <w:uiPriority w:val="99"/>
    <w:qFormat/>
    <w:rsid w:val="00D04C8B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4651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51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51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51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51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51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51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51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51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51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51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51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51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51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51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51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51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51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51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51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51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51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51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51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51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51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51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51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51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51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51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51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51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51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51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51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51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51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sep.gr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147</TotalTime>
  <Pages>20</Pages>
  <Words>7629</Words>
  <Characters>-32766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ΥΠΟΔΕΙΓΜΑ ΕΠΟΧΙΚΟΥ</dc:title>
  <dc:subject/>
  <dc:creator>skomnino</dc:creator>
  <cp:keywords/>
  <dc:description/>
  <cp:lastModifiedBy>erifouna</cp:lastModifiedBy>
  <cp:revision>76</cp:revision>
  <cp:lastPrinted>2017-03-31T11:50:00Z</cp:lastPrinted>
  <dcterms:created xsi:type="dcterms:W3CDTF">2017-03-28T08:18:00Z</dcterms:created>
  <dcterms:modified xsi:type="dcterms:W3CDTF">2017-03-31T12:11:00Z</dcterms:modified>
</cp:coreProperties>
</file>