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52C05" w14:textId="77777777" w:rsidR="001C63B1" w:rsidRPr="00E40BD5" w:rsidRDefault="002B4582" w:rsidP="00C811ED">
      <w:pPr>
        <w:pStyle w:val="1"/>
        <w:rPr>
          <w:rFonts w:cstheme="majorHAnsi"/>
        </w:rPr>
      </w:pPr>
      <w:r w:rsidRPr="00E40BD5">
        <w:rPr>
          <w:rFonts w:cstheme="majorHAnsi"/>
        </w:rPr>
        <w:t>[</w:t>
      </w:r>
      <w:r w:rsidR="001C63B1" w:rsidRPr="002B4582">
        <w:rPr>
          <w:rFonts w:cstheme="majorHAnsi"/>
        </w:rPr>
        <w:t xml:space="preserve">Τίτλος </w:t>
      </w:r>
      <w:r w:rsidRPr="002B4582">
        <w:rPr>
          <w:rFonts w:cstheme="majorHAnsi"/>
        </w:rPr>
        <w:t>Εργασίας]</w:t>
      </w:r>
    </w:p>
    <w:p w14:paraId="09566029" w14:textId="77777777" w:rsidR="0000153D" w:rsidRPr="0000153D" w:rsidRDefault="0000153D" w:rsidP="00AC6DFB">
      <w:pPr>
        <w:rPr>
          <w:rFonts w:cstheme="majorHAnsi"/>
          <w:sz w:val="24"/>
          <w:szCs w:val="24"/>
        </w:rPr>
      </w:pPr>
      <w:r w:rsidRPr="0000153D">
        <w:rPr>
          <w:rFonts w:cstheme="majorHAnsi"/>
          <w:sz w:val="24"/>
          <w:szCs w:val="24"/>
        </w:rPr>
        <w:t>Ονοματεπώνυμο 1ου Συγγραφέα</w:t>
      </w:r>
      <w:r w:rsidRPr="0000153D">
        <w:rPr>
          <w:rFonts w:cstheme="majorHAnsi"/>
          <w:sz w:val="24"/>
          <w:szCs w:val="24"/>
          <w:vertAlign w:val="superscript"/>
        </w:rPr>
        <w:t>1,2</w:t>
      </w:r>
      <w:r w:rsidRPr="0000153D">
        <w:rPr>
          <w:rFonts w:cstheme="majorHAnsi"/>
          <w:sz w:val="24"/>
          <w:szCs w:val="24"/>
        </w:rPr>
        <w:t>,  Ονοματεπώνυμο 2ου Συγγραφέα</w:t>
      </w:r>
      <w:r w:rsidRPr="0000153D">
        <w:rPr>
          <w:rFonts w:cstheme="majorHAnsi"/>
          <w:sz w:val="24"/>
          <w:szCs w:val="24"/>
          <w:vertAlign w:val="superscript"/>
        </w:rPr>
        <w:t>3</w:t>
      </w:r>
      <w:r w:rsidRPr="0000153D">
        <w:rPr>
          <w:rFonts w:cstheme="majorHAnsi"/>
          <w:sz w:val="24"/>
          <w:szCs w:val="24"/>
        </w:rPr>
        <w:t>,  Ονοματεπώνυμο 3ου Συγγραφέα</w:t>
      </w:r>
      <w:r w:rsidRPr="0000153D">
        <w:rPr>
          <w:rFonts w:cstheme="majorHAnsi"/>
          <w:sz w:val="24"/>
          <w:szCs w:val="24"/>
          <w:vertAlign w:val="superscript"/>
        </w:rPr>
        <w:t>4</w:t>
      </w:r>
      <w:r w:rsidRPr="0000153D">
        <w:rPr>
          <w:rFonts w:cstheme="majorHAnsi"/>
          <w:sz w:val="24"/>
          <w:szCs w:val="24"/>
        </w:rPr>
        <w:t xml:space="preserve"> </w:t>
      </w:r>
    </w:p>
    <w:p w14:paraId="51B3BC0A" w14:textId="453C837B" w:rsidR="0000153D" w:rsidRPr="0000153D" w:rsidRDefault="0000153D" w:rsidP="00026890">
      <w:pPr>
        <w:tabs>
          <w:tab w:val="left" w:pos="5652"/>
        </w:tabs>
        <w:rPr>
          <w:rFonts w:cstheme="majorHAnsi"/>
        </w:rPr>
      </w:pPr>
      <w:r w:rsidRPr="0000153D">
        <w:rPr>
          <w:rFonts w:cstheme="majorHAnsi"/>
          <w:vertAlign w:val="superscript"/>
        </w:rPr>
        <w:t xml:space="preserve">1 </w:t>
      </w:r>
      <w:r w:rsidRPr="0000153D">
        <w:rPr>
          <w:rFonts w:cstheme="majorHAnsi"/>
        </w:rPr>
        <w:t xml:space="preserve">Πανεπιστήμιο, Βιβλιοθήκη, email </w:t>
      </w:r>
      <w:r w:rsidR="00026890">
        <w:rPr>
          <w:rFonts w:cstheme="majorHAnsi"/>
        </w:rPr>
        <w:tab/>
      </w:r>
    </w:p>
    <w:p w14:paraId="7741BFD8" w14:textId="77777777" w:rsidR="0000153D" w:rsidRPr="0000153D" w:rsidRDefault="0000153D" w:rsidP="00AC6DFB">
      <w:pPr>
        <w:rPr>
          <w:rFonts w:cstheme="majorHAnsi"/>
        </w:rPr>
      </w:pPr>
      <w:r w:rsidRPr="0000153D">
        <w:rPr>
          <w:rFonts w:cstheme="majorHAnsi"/>
          <w:vertAlign w:val="superscript"/>
        </w:rPr>
        <w:t xml:space="preserve">2 </w:t>
      </w:r>
      <w:r w:rsidRPr="0000153D">
        <w:rPr>
          <w:rFonts w:cstheme="majorHAnsi"/>
        </w:rPr>
        <w:t xml:space="preserve">Πανεπιστήμιο, τμήμα/εργαστήριο, email </w:t>
      </w:r>
    </w:p>
    <w:p w14:paraId="3069B71C" w14:textId="77777777" w:rsidR="0000153D" w:rsidRPr="0000153D" w:rsidRDefault="0000153D" w:rsidP="00AC6DFB">
      <w:pPr>
        <w:rPr>
          <w:rFonts w:cstheme="majorHAnsi"/>
        </w:rPr>
      </w:pPr>
      <w:r w:rsidRPr="0000153D">
        <w:rPr>
          <w:rFonts w:cstheme="majorHAnsi"/>
          <w:vertAlign w:val="superscript"/>
        </w:rPr>
        <w:t xml:space="preserve">3 </w:t>
      </w:r>
      <w:r w:rsidRPr="0000153D">
        <w:rPr>
          <w:rFonts w:cstheme="majorHAnsi"/>
        </w:rPr>
        <w:t xml:space="preserve">Ίδρυμα, τμήμα, email </w:t>
      </w:r>
    </w:p>
    <w:p w14:paraId="62A2678A" w14:textId="1F526060" w:rsidR="0000153D" w:rsidRDefault="0000153D" w:rsidP="00AC6DFB">
      <w:pPr>
        <w:rPr>
          <w:rFonts w:cstheme="majorHAnsi"/>
        </w:rPr>
      </w:pPr>
      <w:r w:rsidRPr="0000153D">
        <w:rPr>
          <w:rFonts w:cstheme="majorHAnsi"/>
          <w:vertAlign w:val="superscript"/>
        </w:rPr>
        <w:t xml:space="preserve">4 </w:t>
      </w:r>
      <w:r w:rsidRPr="0000153D">
        <w:rPr>
          <w:rFonts w:cstheme="majorHAnsi"/>
        </w:rPr>
        <w:t xml:space="preserve">Βιβλιοθήκη, email </w:t>
      </w:r>
    </w:p>
    <w:p w14:paraId="0B6B0615" w14:textId="77777777" w:rsidR="00834364" w:rsidRPr="0000153D" w:rsidRDefault="00834364" w:rsidP="00AC6DFB">
      <w:pPr>
        <w:rPr>
          <w:rFonts w:cstheme="majorHAnsi"/>
        </w:rPr>
      </w:pPr>
    </w:p>
    <w:p w14:paraId="23D50B27" w14:textId="77777777" w:rsidR="0000153D" w:rsidRPr="00026890" w:rsidRDefault="0000153D" w:rsidP="0000153D">
      <w:pPr>
        <w:pStyle w:val="1"/>
        <w:rPr>
          <w:rFonts w:cstheme="majorHAnsi"/>
        </w:rPr>
      </w:pPr>
      <w:r w:rsidRPr="00026890">
        <w:rPr>
          <w:rFonts w:cstheme="majorHAnsi"/>
        </w:rPr>
        <w:t>[</w:t>
      </w:r>
      <w:r w:rsidRPr="00AC6DFB">
        <w:rPr>
          <w:rFonts w:cstheme="majorHAnsi"/>
          <w:bCs/>
          <w:lang w:val="en-US"/>
        </w:rPr>
        <w:t>Title</w:t>
      </w:r>
      <w:r w:rsidRPr="00026890">
        <w:rPr>
          <w:rFonts w:cstheme="majorHAnsi"/>
        </w:rPr>
        <w:t>]</w:t>
      </w:r>
    </w:p>
    <w:p w14:paraId="3F19A17F" w14:textId="77777777" w:rsidR="0000153D" w:rsidRPr="00AC6DFB" w:rsidRDefault="0000153D" w:rsidP="0000153D">
      <w:pPr>
        <w:rPr>
          <w:rFonts w:asciiTheme="majorHAnsi" w:hAnsiTheme="majorHAnsi" w:cstheme="majorHAnsi"/>
          <w:sz w:val="24"/>
          <w:szCs w:val="24"/>
          <w:lang w:val="en-US"/>
        </w:rPr>
      </w:pPr>
      <w:r w:rsidRPr="00AC6DFB">
        <w:rPr>
          <w:rFonts w:asciiTheme="majorHAnsi" w:hAnsiTheme="majorHAnsi" w:cstheme="majorHAnsi"/>
          <w:sz w:val="24"/>
          <w:szCs w:val="24"/>
          <w:lang w:val="en-US"/>
        </w:rPr>
        <w:t>Name Surname 1st Author</w:t>
      </w:r>
      <w:r w:rsidRPr="00AC6DFB">
        <w:rPr>
          <w:rFonts w:asciiTheme="majorHAnsi" w:hAnsiTheme="majorHAnsi" w:cstheme="majorHAnsi"/>
          <w:sz w:val="24"/>
          <w:szCs w:val="24"/>
          <w:vertAlign w:val="superscript"/>
          <w:lang w:val="en-US"/>
        </w:rPr>
        <w:t>1,2</w:t>
      </w:r>
      <w:r w:rsidRPr="00AC6DFB">
        <w:rPr>
          <w:rFonts w:asciiTheme="majorHAnsi" w:hAnsiTheme="majorHAnsi" w:cstheme="majorHAnsi"/>
          <w:sz w:val="24"/>
          <w:szCs w:val="24"/>
          <w:lang w:val="en-US"/>
        </w:rPr>
        <w:t>,  Name Surname 2nd Author</w:t>
      </w:r>
      <w:r w:rsidRPr="00AC6DFB">
        <w:rPr>
          <w:rFonts w:asciiTheme="majorHAnsi" w:hAnsiTheme="majorHAnsi" w:cstheme="majorHAnsi"/>
          <w:sz w:val="24"/>
          <w:szCs w:val="24"/>
          <w:vertAlign w:val="superscript"/>
          <w:lang w:val="en-US"/>
        </w:rPr>
        <w:t>3</w:t>
      </w:r>
      <w:r w:rsidRPr="00AC6DFB">
        <w:rPr>
          <w:rFonts w:asciiTheme="majorHAnsi" w:hAnsiTheme="majorHAnsi" w:cstheme="majorHAnsi"/>
          <w:sz w:val="24"/>
          <w:szCs w:val="24"/>
          <w:lang w:val="en-US"/>
        </w:rPr>
        <w:t>, Name Surname 3rd Author</w:t>
      </w:r>
      <w:r w:rsidRPr="00AC6DFB">
        <w:rPr>
          <w:rFonts w:asciiTheme="majorHAnsi" w:hAnsiTheme="majorHAnsi" w:cstheme="majorHAnsi"/>
          <w:sz w:val="24"/>
          <w:szCs w:val="24"/>
          <w:vertAlign w:val="superscript"/>
          <w:lang w:val="en-US"/>
        </w:rPr>
        <w:t>4</w:t>
      </w:r>
      <w:r w:rsidRPr="00AC6DFB">
        <w:rPr>
          <w:rFonts w:asciiTheme="majorHAnsi" w:hAnsiTheme="majorHAnsi" w:cstheme="majorHAnsi"/>
          <w:sz w:val="24"/>
          <w:szCs w:val="24"/>
          <w:lang w:val="en-US"/>
        </w:rPr>
        <w:t xml:space="preserve">    </w:t>
      </w:r>
    </w:p>
    <w:p w14:paraId="5555662B" w14:textId="77777777" w:rsidR="0000153D" w:rsidRPr="0000153D" w:rsidRDefault="0000153D" w:rsidP="0000153D">
      <w:pPr>
        <w:rPr>
          <w:rFonts w:asciiTheme="majorHAnsi" w:hAnsiTheme="majorHAnsi" w:cstheme="majorHAnsi"/>
          <w:iCs/>
          <w:lang w:val="en-GB"/>
        </w:rPr>
      </w:pPr>
      <w:r w:rsidRPr="0000153D">
        <w:rPr>
          <w:rFonts w:asciiTheme="majorHAnsi" w:hAnsiTheme="majorHAnsi" w:cstheme="majorHAnsi"/>
          <w:iCs/>
          <w:vertAlign w:val="superscript"/>
          <w:lang w:val="en-GB"/>
        </w:rPr>
        <w:t>1</w:t>
      </w:r>
      <w:r>
        <w:rPr>
          <w:rFonts w:asciiTheme="majorHAnsi" w:hAnsiTheme="majorHAnsi" w:cstheme="majorHAnsi"/>
          <w:iCs/>
          <w:vertAlign w:val="superscript"/>
          <w:lang w:val="en-GB"/>
        </w:rPr>
        <w:t xml:space="preserve"> </w:t>
      </w:r>
      <w:r w:rsidRPr="0000153D">
        <w:rPr>
          <w:rFonts w:asciiTheme="majorHAnsi" w:hAnsiTheme="majorHAnsi" w:cstheme="majorHAnsi"/>
          <w:iCs/>
          <w:lang w:val="en-GB"/>
        </w:rPr>
        <w:t xml:space="preserve">University, Library, email </w:t>
      </w:r>
    </w:p>
    <w:p w14:paraId="483D6214" w14:textId="77777777" w:rsidR="0000153D" w:rsidRPr="0000153D" w:rsidRDefault="0000153D" w:rsidP="0000153D">
      <w:pPr>
        <w:rPr>
          <w:rFonts w:asciiTheme="majorHAnsi" w:hAnsiTheme="majorHAnsi" w:cstheme="majorHAnsi"/>
          <w:iCs/>
          <w:lang w:val="en-GB"/>
        </w:rPr>
      </w:pPr>
      <w:r w:rsidRPr="0000153D">
        <w:rPr>
          <w:rFonts w:asciiTheme="majorHAnsi" w:hAnsiTheme="majorHAnsi" w:cstheme="majorHAnsi"/>
          <w:iCs/>
          <w:vertAlign w:val="superscript"/>
          <w:lang w:val="en-GB"/>
        </w:rPr>
        <w:t>2</w:t>
      </w:r>
      <w:r>
        <w:rPr>
          <w:rFonts w:asciiTheme="majorHAnsi" w:hAnsiTheme="majorHAnsi" w:cstheme="majorHAnsi"/>
          <w:iCs/>
          <w:vertAlign w:val="superscript"/>
          <w:lang w:val="en-GB"/>
        </w:rPr>
        <w:t xml:space="preserve"> </w:t>
      </w:r>
      <w:r w:rsidRPr="0000153D">
        <w:rPr>
          <w:rFonts w:asciiTheme="majorHAnsi" w:hAnsiTheme="majorHAnsi" w:cstheme="majorHAnsi"/>
          <w:iCs/>
          <w:lang w:val="en-GB"/>
        </w:rPr>
        <w:t xml:space="preserve">University, Faculty, Department, email </w:t>
      </w:r>
    </w:p>
    <w:p w14:paraId="75E866AA" w14:textId="77777777" w:rsidR="0000153D" w:rsidRPr="0000153D" w:rsidRDefault="0000153D" w:rsidP="0000153D">
      <w:pPr>
        <w:rPr>
          <w:rFonts w:asciiTheme="majorHAnsi" w:hAnsiTheme="majorHAnsi" w:cstheme="majorHAnsi"/>
          <w:iCs/>
          <w:lang w:val="en-GB"/>
        </w:rPr>
      </w:pPr>
      <w:r w:rsidRPr="0000153D">
        <w:rPr>
          <w:rFonts w:asciiTheme="majorHAnsi" w:hAnsiTheme="majorHAnsi" w:cstheme="majorHAnsi"/>
          <w:iCs/>
          <w:vertAlign w:val="superscript"/>
          <w:lang w:val="en-GB"/>
        </w:rPr>
        <w:t>3</w:t>
      </w:r>
      <w:r>
        <w:rPr>
          <w:rFonts w:asciiTheme="majorHAnsi" w:hAnsiTheme="majorHAnsi" w:cstheme="majorHAnsi"/>
          <w:iCs/>
          <w:vertAlign w:val="superscript"/>
          <w:lang w:val="en-GB"/>
        </w:rPr>
        <w:t xml:space="preserve"> </w:t>
      </w:r>
      <w:r w:rsidRPr="0000153D">
        <w:rPr>
          <w:rFonts w:asciiTheme="majorHAnsi" w:hAnsiTheme="majorHAnsi" w:cstheme="majorHAnsi"/>
          <w:lang w:val="en-GB"/>
        </w:rPr>
        <w:t>Institution</w:t>
      </w:r>
      <w:r w:rsidRPr="0000153D">
        <w:rPr>
          <w:rFonts w:asciiTheme="majorHAnsi" w:hAnsiTheme="majorHAnsi" w:cstheme="majorHAnsi"/>
          <w:iCs/>
          <w:lang w:val="en-GB"/>
        </w:rPr>
        <w:t xml:space="preserve">, Department, email </w:t>
      </w:r>
    </w:p>
    <w:p w14:paraId="6FB779F2" w14:textId="36480291" w:rsidR="0000153D" w:rsidRPr="0000153D" w:rsidRDefault="0000153D" w:rsidP="0000153D">
      <w:pPr>
        <w:rPr>
          <w:rFonts w:asciiTheme="majorHAnsi" w:hAnsiTheme="majorHAnsi" w:cstheme="majorHAnsi"/>
          <w:iCs/>
          <w:lang w:val="en-GB"/>
        </w:rPr>
      </w:pPr>
      <w:r w:rsidRPr="0000153D">
        <w:rPr>
          <w:rFonts w:asciiTheme="majorHAnsi" w:hAnsiTheme="majorHAnsi" w:cstheme="majorHAnsi"/>
          <w:iCs/>
          <w:vertAlign w:val="superscript"/>
          <w:lang w:val="en-GB"/>
        </w:rPr>
        <w:t>4</w:t>
      </w:r>
      <w:r w:rsidRPr="0000153D">
        <w:rPr>
          <w:rFonts w:asciiTheme="majorHAnsi" w:hAnsiTheme="majorHAnsi" w:cstheme="majorHAnsi"/>
          <w:iCs/>
          <w:lang w:val="en-GB"/>
        </w:rPr>
        <w:t xml:space="preserve"> Library, email </w:t>
      </w:r>
    </w:p>
    <w:p w14:paraId="6CCE3238" w14:textId="77777777" w:rsidR="0000153D" w:rsidRPr="0000153D" w:rsidRDefault="0000153D" w:rsidP="0000153D">
      <w:pPr>
        <w:rPr>
          <w:rFonts w:asciiTheme="majorHAnsi" w:hAnsiTheme="majorHAnsi" w:cstheme="majorHAnsi"/>
          <w:lang w:val="en-GB"/>
        </w:rPr>
      </w:pPr>
    </w:p>
    <w:p w14:paraId="3D69918B" w14:textId="77777777" w:rsidR="00EE561B" w:rsidRPr="00026890" w:rsidRDefault="00EE561B" w:rsidP="00AC6DFB">
      <w:pPr>
        <w:pStyle w:val="1"/>
        <w:rPr>
          <w:lang w:val="en-US"/>
        </w:rPr>
      </w:pPr>
      <w:r w:rsidRPr="002B4582">
        <w:t>Περίληψη</w:t>
      </w:r>
    </w:p>
    <w:p w14:paraId="16015D70" w14:textId="77777777" w:rsidR="00EE561B" w:rsidRPr="00E40BD5" w:rsidRDefault="002B4582" w:rsidP="00EE561B">
      <w:pPr>
        <w:rPr>
          <w:rFonts w:asciiTheme="majorHAnsi" w:hAnsiTheme="majorHAnsi" w:cstheme="majorHAnsi"/>
          <w:sz w:val="24"/>
          <w:szCs w:val="24"/>
        </w:rPr>
      </w:pPr>
      <w:r w:rsidRPr="00E40BD5">
        <w:rPr>
          <w:rFonts w:asciiTheme="majorHAnsi" w:hAnsiTheme="majorHAnsi" w:cstheme="majorHAnsi"/>
          <w:sz w:val="24"/>
          <w:szCs w:val="24"/>
        </w:rPr>
        <w:t>[κείμενο]</w:t>
      </w:r>
    </w:p>
    <w:p w14:paraId="4D6A404B" w14:textId="77777777" w:rsidR="002B4582" w:rsidRPr="002B4582" w:rsidRDefault="002B4582" w:rsidP="00EE561B">
      <w:pPr>
        <w:rPr>
          <w:rFonts w:asciiTheme="majorHAnsi" w:hAnsiTheme="majorHAnsi" w:cstheme="majorHAnsi"/>
        </w:rPr>
      </w:pPr>
    </w:p>
    <w:p w14:paraId="00315657" w14:textId="77777777" w:rsidR="002B4582" w:rsidRDefault="002B4582" w:rsidP="00EE561B">
      <w:pPr>
        <w:rPr>
          <w:rFonts w:asciiTheme="majorHAnsi" w:hAnsiTheme="majorHAnsi" w:cstheme="majorHAnsi"/>
          <w:b/>
          <w:bCs/>
        </w:rPr>
      </w:pPr>
      <w:r w:rsidRPr="002B4582">
        <w:rPr>
          <w:rFonts w:asciiTheme="majorHAnsi" w:hAnsiTheme="majorHAnsi" w:cstheme="majorHAnsi"/>
          <w:b/>
          <w:bCs/>
        </w:rPr>
        <w:t>Λέξεις -</w:t>
      </w:r>
      <w:r w:rsidR="0021054A" w:rsidRPr="002B4582">
        <w:rPr>
          <w:rFonts w:asciiTheme="majorHAnsi" w:hAnsiTheme="majorHAnsi" w:cstheme="majorHAnsi"/>
          <w:b/>
          <w:bCs/>
        </w:rPr>
        <w:t>κλειδιά</w:t>
      </w:r>
      <w:r w:rsidRPr="002B4582">
        <w:rPr>
          <w:rFonts w:asciiTheme="majorHAnsi" w:hAnsiTheme="majorHAnsi" w:cstheme="majorHAnsi"/>
          <w:b/>
          <w:bCs/>
        </w:rPr>
        <w:t>:</w:t>
      </w:r>
    </w:p>
    <w:p w14:paraId="7FC9F9F4" w14:textId="77777777" w:rsidR="002B4582" w:rsidRDefault="00107CEB" w:rsidP="00EE561B">
      <w:pPr>
        <w:rPr>
          <w:rFonts w:asciiTheme="majorHAnsi" w:hAnsiTheme="majorHAnsi" w:cstheme="majorHAnsi"/>
        </w:rPr>
      </w:pPr>
      <w:r w:rsidRPr="00107CEB">
        <w:rPr>
          <w:rFonts w:asciiTheme="majorHAnsi" w:hAnsiTheme="majorHAnsi" w:cstheme="majorHAnsi"/>
        </w:rPr>
        <w:t>Λέξη 1, λέξη 2, …</w:t>
      </w:r>
    </w:p>
    <w:p w14:paraId="0287083F" w14:textId="77777777" w:rsidR="00107CEB" w:rsidRPr="00107CEB" w:rsidRDefault="00107CEB" w:rsidP="00EE561B">
      <w:pPr>
        <w:rPr>
          <w:rFonts w:asciiTheme="majorHAnsi" w:hAnsiTheme="majorHAnsi" w:cstheme="majorHAnsi"/>
        </w:rPr>
      </w:pPr>
    </w:p>
    <w:p w14:paraId="11540B77" w14:textId="77777777" w:rsidR="002B4582" w:rsidRPr="0021054A" w:rsidRDefault="002B4582" w:rsidP="00AC6DFB">
      <w:pPr>
        <w:pStyle w:val="1"/>
      </w:pPr>
      <w:r w:rsidRPr="002B4582">
        <w:rPr>
          <w:lang w:val="en-US"/>
        </w:rPr>
        <w:t>Abstract</w:t>
      </w:r>
    </w:p>
    <w:p w14:paraId="60489F02" w14:textId="77777777" w:rsidR="002B4582" w:rsidRPr="0021054A" w:rsidRDefault="002B4582" w:rsidP="002B4582">
      <w:pPr>
        <w:rPr>
          <w:rFonts w:asciiTheme="majorHAnsi" w:hAnsiTheme="majorHAnsi" w:cstheme="majorHAnsi"/>
          <w:sz w:val="24"/>
          <w:szCs w:val="24"/>
        </w:rPr>
      </w:pPr>
      <w:r w:rsidRPr="0021054A">
        <w:rPr>
          <w:rFonts w:asciiTheme="majorHAnsi" w:hAnsiTheme="majorHAnsi" w:cstheme="majorHAnsi"/>
          <w:sz w:val="24"/>
          <w:szCs w:val="24"/>
        </w:rPr>
        <w:t>[κείμενο]</w:t>
      </w:r>
    </w:p>
    <w:p w14:paraId="5D090B35" w14:textId="77777777" w:rsidR="002B4582" w:rsidRPr="0021054A" w:rsidRDefault="002B4582" w:rsidP="00EE561B">
      <w:pPr>
        <w:rPr>
          <w:rFonts w:asciiTheme="majorHAnsi" w:hAnsiTheme="majorHAnsi" w:cstheme="majorHAnsi"/>
          <w:sz w:val="24"/>
          <w:szCs w:val="24"/>
        </w:rPr>
      </w:pPr>
    </w:p>
    <w:p w14:paraId="3EFFD748" w14:textId="77777777" w:rsidR="002B4582" w:rsidRDefault="002B4582" w:rsidP="00EE561B">
      <w:pPr>
        <w:rPr>
          <w:rFonts w:asciiTheme="majorHAnsi" w:hAnsiTheme="majorHAnsi" w:cstheme="majorHAnsi"/>
          <w:b/>
          <w:bCs/>
        </w:rPr>
      </w:pPr>
      <w:r w:rsidRPr="002B4582">
        <w:rPr>
          <w:rFonts w:asciiTheme="majorHAnsi" w:hAnsiTheme="majorHAnsi" w:cstheme="majorHAnsi"/>
          <w:b/>
          <w:bCs/>
          <w:lang w:val="en-US"/>
        </w:rPr>
        <w:t>Keywords</w:t>
      </w:r>
      <w:r w:rsidRPr="002B4582">
        <w:rPr>
          <w:rFonts w:asciiTheme="majorHAnsi" w:hAnsiTheme="majorHAnsi" w:cstheme="majorHAnsi"/>
          <w:b/>
          <w:bCs/>
        </w:rPr>
        <w:t xml:space="preserve">: </w:t>
      </w:r>
    </w:p>
    <w:p w14:paraId="77F2B5A0" w14:textId="77777777" w:rsidR="00107CEB" w:rsidRPr="00107CEB" w:rsidRDefault="00107CEB" w:rsidP="00107CEB">
      <w:pPr>
        <w:rPr>
          <w:rFonts w:asciiTheme="majorHAnsi" w:hAnsiTheme="majorHAnsi" w:cstheme="majorHAnsi"/>
        </w:rPr>
      </w:pPr>
      <w:r w:rsidRPr="00107CEB">
        <w:rPr>
          <w:rFonts w:asciiTheme="majorHAnsi" w:hAnsiTheme="majorHAnsi" w:cstheme="majorHAnsi"/>
        </w:rPr>
        <w:t>Λέξη 1, λέξη 2, …</w:t>
      </w:r>
    </w:p>
    <w:p w14:paraId="352EBE7A" w14:textId="77777777" w:rsidR="002B4582" w:rsidRPr="00E41558" w:rsidRDefault="002B4582" w:rsidP="00EE561B">
      <w:pPr>
        <w:rPr>
          <w:rFonts w:asciiTheme="majorHAnsi" w:hAnsiTheme="majorHAnsi" w:cstheme="majorHAnsi"/>
        </w:rPr>
      </w:pPr>
    </w:p>
    <w:p w14:paraId="5D4E11D4" w14:textId="77777777" w:rsidR="002B4582" w:rsidRDefault="002B4582" w:rsidP="00AC6DFB">
      <w:pPr>
        <w:pStyle w:val="1"/>
      </w:pPr>
      <w:r>
        <w:lastRenderedPageBreak/>
        <w:t>Εισαγωγή</w:t>
      </w:r>
    </w:p>
    <w:p w14:paraId="170EE51C" w14:textId="77777777" w:rsidR="002B4582" w:rsidRDefault="002B4582" w:rsidP="002B4582">
      <w:pPr>
        <w:rPr>
          <w:sz w:val="24"/>
          <w:szCs w:val="24"/>
        </w:rPr>
      </w:pPr>
      <w:r w:rsidRPr="0021054A">
        <w:rPr>
          <w:sz w:val="24"/>
          <w:szCs w:val="24"/>
        </w:rPr>
        <w:t>[κείμενο]</w:t>
      </w:r>
    </w:p>
    <w:p w14:paraId="317816A6" w14:textId="77777777" w:rsidR="00834364" w:rsidRPr="0021054A" w:rsidRDefault="00834364" w:rsidP="002B4582">
      <w:pPr>
        <w:rPr>
          <w:sz w:val="24"/>
          <w:szCs w:val="24"/>
        </w:rPr>
      </w:pPr>
    </w:p>
    <w:p w14:paraId="6709AFF9" w14:textId="77777777" w:rsidR="002B4582" w:rsidRDefault="00E41558" w:rsidP="00C05A19">
      <w:pPr>
        <w:pStyle w:val="1"/>
      </w:pPr>
      <w:r>
        <w:t>1.Τίτλος κεφαλαίου</w:t>
      </w:r>
    </w:p>
    <w:p w14:paraId="79B0E335" w14:textId="77777777" w:rsidR="00E41558" w:rsidRDefault="00E41558" w:rsidP="00E41558">
      <w:pPr>
        <w:rPr>
          <w:sz w:val="24"/>
          <w:szCs w:val="24"/>
        </w:rPr>
      </w:pPr>
      <w:r w:rsidRPr="0021054A">
        <w:rPr>
          <w:sz w:val="24"/>
          <w:szCs w:val="24"/>
        </w:rPr>
        <w:t>[κείμενο]</w:t>
      </w:r>
    </w:p>
    <w:p w14:paraId="12095CD8" w14:textId="77777777" w:rsidR="00E34FB8" w:rsidRDefault="00E34FB8" w:rsidP="00E41558">
      <w:pPr>
        <w:rPr>
          <w:sz w:val="24"/>
          <w:szCs w:val="24"/>
        </w:rPr>
      </w:pPr>
      <w:r>
        <w:rPr>
          <w:sz w:val="24"/>
          <w:szCs w:val="24"/>
        </w:rPr>
        <w:t>[Παράδειγμα εισαγωγής πίνακα με εναλλακτικό κείμενο</w:t>
      </w:r>
      <w:r w:rsidR="002F6121">
        <w:rPr>
          <w:sz w:val="24"/>
          <w:szCs w:val="24"/>
        </w:rPr>
        <w:t>, λεζάντα</w:t>
      </w:r>
      <w:r>
        <w:rPr>
          <w:sz w:val="24"/>
          <w:szCs w:val="24"/>
        </w:rPr>
        <w:t xml:space="preserve"> και κεφαλίδα]</w:t>
      </w:r>
    </w:p>
    <w:p w14:paraId="0C3B963A" w14:textId="77777777" w:rsidR="00E5287A" w:rsidRDefault="00E5287A" w:rsidP="00E5287A">
      <w:pPr>
        <w:pStyle w:val="a5"/>
        <w:keepNext/>
      </w:pPr>
      <w:r>
        <w:t xml:space="preserve">Πίνακας </w:t>
      </w:r>
      <w:r w:rsidR="00553C59">
        <w:fldChar w:fldCharType="begin"/>
      </w:r>
      <w:r w:rsidR="00553C59">
        <w:instrText xml:space="preserve"> SEQ Πίνακας \* ARABIC </w:instrText>
      </w:r>
      <w:r w:rsidR="00553C59">
        <w:fldChar w:fldCharType="separate"/>
      </w:r>
      <w:r w:rsidR="002F78A8">
        <w:rPr>
          <w:noProof/>
        </w:rPr>
        <w:t>1</w:t>
      </w:r>
      <w:r w:rsidR="00553C59">
        <w:rPr>
          <w:noProof/>
        </w:rPr>
        <w:fldChar w:fldCharType="end"/>
      </w:r>
      <w:r>
        <w:t>: [τίτλος πίνακα]</w:t>
      </w:r>
    </w:p>
    <w:tbl>
      <w:tblPr>
        <w:tblStyle w:val="a4"/>
        <w:tblW w:w="0" w:type="auto"/>
        <w:tblLook w:val="0420" w:firstRow="1" w:lastRow="0" w:firstColumn="0" w:lastColumn="0" w:noHBand="0" w:noVBand="1"/>
      </w:tblPr>
      <w:tblGrid>
        <w:gridCol w:w="3005"/>
        <w:gridCol w:w="3005"/>
        <w:gridCol w:w="3006"/>
      </w:tblGrid>
      <w:tr w:rsidR="00313EFF" w14:paraId="576312D2" w14:textId="77777777" w:rsidTr="00313EFF">
        <w:trPr>
          <w:cantSplit/>
          <w:tblHeader/>
        </w:trPr>
        <w:tc>
          <w:tcPr>
            <w:tcW w:w="3005" w:type="dxa"/>
          </w:tcPr>
          <w:p w14:paraId="64FED4AF" w14:textId="77777777" w:rsidR="00313EFF" w:rsidRDefault="00313EFF" w:rsidP="00E415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Κεφαλίδα </w:t>
            </w:r>
          </w:p>
        </w:tc>
        <w:tc>
          <w:tcPr>
            <w:tcW w:w="3005" w:type="dxa"/>
          </w:tcPr>
          <w:p w14:paraId="1F321E75" w14:textId="77777777" w:rsidR="00313EFF" w:rsidRDefault="00313EFF" w:rsidP="00E415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Κεφαλίδα</w:t>
            </w:r>
          </w:p>
        </w:tc>
        <w:tc>
          <w:tcPr>
            <w:tcW w:w="3006" w:type="dxa"/>
          </w:tcPr>
          <w:p w14:paraId="60C74305" w14:textId="77777777" w:rsidR="00313EFF" w:rsidRDefault="00313EFF" w:rsidP="00E415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Κεφαλίδα</w:t>
            </w:r>
          </w:p>
        </w:tc>
      </w:tr>
      <w:tr w:rsidR="00313EFF" w14:paraId="3E6E001E" w14:textId="77777777" w:rsidTr="00313EFF">
        <w:trPr>
          <w:cantSplit/>
          <w:tblHeader/>
        </w:trPr>
        <w:tc>
          <w:tcPr>
            <w:tcW w:w="3005" w:type="dxa"/>
          </w:tcPr>
          <w:p w14:paraId="0ED5F3BC" w14:textId="77777777" w:rsidR="00313EFF" w:rsidRDefault="00313EFF" w:rsidP="00E415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Δεδομένα</w:t>
            </w:r>
          </w:p>
        </w:tc>
        <w:tc>
          <w:tcPr>
            <w:tcW w:w="3005" w:type="dxa"/>
          </w:tcPr>
          <w:p w14:paraId="40F426EC" w14:textId="77777777" w:rsidR="00313EFF" w:rsidRDefault="00313EFF" w:rsidP="00E415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Δεδομένα</w:t>
            </w:r>
          </w:p>
        </w:tc>
        <w:tc>
          <w:tcPr>
            <w:tcW w:w="3006" w:type="dxa"/>
          </w:tcPr>
          <w:p w14:paraId="71860B57" w14:textId="77777777" w:rsidR="00313EFF" w:rsidRDefault="00313EFF" w:rsidP="00E415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Δεδομένα</w:t>
            </w:r>
          </w:p>
        </w:tc>
      </w:tr>
      <w:tr w:rsidR="00313EFF" w14:paraId="497F8218" w14:textId="77777777" w:rsidTr="00313EFF">
        <w:trPr>
          <w:cantSplit/>
          <w:tblHeader/>
        </w:trPr>
        <w:tc>
          <w:tcPr>
            <w:tcW w:w="3005" w:type="dxa"/>
          </w:tcPr>
          <w:p w14:paraId="1D074DF3" w14:textId="77777777" w:rsidR="00313EFF" w:rsidRDefault="00313EFF" w:rsidP="00E415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Δεδομένα</w:t>
            </w:r>
          </w:p>
        </w:tc>
        <w:tc>
          <w:tcPr>
            <w:tcW w:w="3005" w:type="dxa"/>
          </w:tcPr>
          <w:p w14:paraId="3C462EF5" w14:textId="77777777" w:rsidR="00313EFF" w:rsidRDefault="00313EFF" w:rsidP="00E415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Δεδομένα</w:t>
            </w:r>
          </w:p>
        </w:tc>
        <w:tc>
          <w:tcPr>
            <w:tcW w:w="3006" w:type="dxa"/>
          </w:tcPr>
          <w:p w14:paraId="6B843203" w14:textId="77777777" w:rsidR="00313EFF" w:rsidRDefault="00313EFF" w:rsidP="00E415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Δεδομένα</w:t>
            </w:r>
          </w:p>
        </w:tc>
      </w:tr>
    </w:tbl>
    <w:p w14:paraId="3BAEA6DD" w14:textId="77777777" w:rsidR="00313EFF" w:rsidRDefault="00313EFF" w:rsidP="00E41558">
      <w:pPr>
        <w:rPr>
          <w:sz w:val="24"/>
          <w:szCs w:val="24"/>
        </w:rPr>
      </w:pPr>
    </w:p>
    <w:p w14:paraId="36444573" w14:textId="77777777" w:rsidR="00E34FB8" w:rsidRDefault="00E34FB8" w:rsidP="00E41558">
      <w:pPr>
        <w:rPr>
          <w:sz w:val="24"/>
          <w:szCs w:val="24"/>
        </w:rPr>
      </w:pPr>
      <w:r>
        <w:rPr>
          <w:sz w:val="24"/>
          <w:szCs w:val="24"/>
        </w:rPr>
        <w:t>[Παράδειγμα</w:t>
      </w:r>
      <w:r w:rsidR="00E64C6E">
        <w:rPr>
          <w:sz w:val="24"/>
          <w:szCs w:val="24"/>
          <w:lang w:val="en-GB"/>
        </w:rPr>
        <w:t xml:space="preserve"> </w:t>
      </w:r>
      <w:r w:rsidR="00E64C6E">
        <w:rPr>
          <w:sz w:val="24"/>
          <w:szCs w:val="24"/>
        </w:rPr>
        <w:t>λίστας με κουκίδες</w:t>
      </w:r>
      <w:r>
        <w:rPr>
          <w:sz w:val="24"/>
          <w:szCs w:val="24"/>
        </w:rPr>
        <w:t>]</w:t>
      </w:r>
    </w:p>
    <w:p w14:paraId="74292C75" w14:textId="77777777" w:rsidR="00E64C6E" w:rsidRPr="00E64C6E" w:rsidRDefault="00E64C6E" w:rsidP="00E64C6E">
      <w:pPr>
        <w:numPr>
          <w:ilvl w:val="0"/>
          <w:numId w:val="5"/>
        </w:numPr>
        <w:rPr>
          <w:sz w:val="24"/>
          <w:szCs w:val="24"/>
          <w:lang w:val="en-US"/>
        </w:rPr>
      </w:pPr>
      <w:r w:rsidRPr="00E64C6E">
        <w:rPr>
          <w:sz w:val="24"/>
          <w:szCs w:val="24"/>
        </w:rPr>
        <w:t>Επίπεδο 1</w:t>
      </w:r>
    </w:p>
    <w:p w14:paraId="6A9B82FB" w14:textId="77777777" w:rsidR="00E64C6E" w:rsidRPr="00E64C6E" w:rsidRDefault="00E64C6E" w:rsidP="00E64C6E">
      <w:pPr>
        <w:numPr>
          <w:ilvl w:val="1"/>
          <w:numId w:val="5"/>
        </w:numPr>
        <w:rPr>
          <w:sz w:val="24"/>
          <w:szCs w:val="24"/>
          <w:lang w:val="en-US"/>
        </w:rPr>
      </w:pPr>
      <w:r w:rsidRPr="00E64C6E">
        <w:rPr>
          <w:sz w:val="24"/>
          <w:szCs w:val="24"/>
        </w:rPr>
        <w:t>Επίπεδο 2</w:t>
      </w:r>
    </w:p>
    <w:p w14:paraId="6AFCC866" w14:textId="77777777" w:rsidR="00E64C6E" w:rsidRPr="00E64C6E" w:rsidRDefault="00E64C6E" w:rsidP="00E64C6E">
      <w:pPr>
        <w:rPr>
          <w:sz w:val="24"/>
          <w:szCs w:val="24"/>
        </w:rPr>
      </w:pPr>
      <w:r w:rsidRPr="00E64C6E">
        <w:rPr>
          <w:sz w:val="24"/>
          <w:szCs w:val="24"/>
        </w:rPr>
        <w:t>[Παράδειγμα</w:t>
      </w:r>
      <w:r w:rsidRPr="00E64C6E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</w:rPr>
        <w:t>λίστας με αρίθμηση</w:t>
      </w:r>
      <w:r w:rsidRPr="00E64C6E">
        <w:rPr>
          <w:sz w:val="24"/>
          <w:szCs w:val="24"/>
        </w:rPr>
        <w:t>]</w:t>
      </w:r>
    </w:p>
    <w:p w14:paraId="7EA0DC80" w14:textId="77777777" w:rsidR="00E64C6E" w:rsidRPr="00E64C6E" w:rsidRDefault="00E64C6E" w:rsidP="00E64C6E">
      <w:pPr>
        <w:numPr>
          <w:ilvl w:val="0"/>
          <w:numId w:val="6"/>
        </w:numPr>
        <w:rPr>
          <w:sz w:val="24"/>
          <w:szCs w:val="24"/>
        </w:rPr>
      </w:pPr>
      <w:r w:rsidRPr="00E64C6E">
        <w:rPr>
          <w:sz w:val="24"/>
          <w:szCs w:val="24"/>
        </w:rPr>
        <w:t>Επίπεδο 1</w:t>
      </w:r>
    </w:p>
    <w:p w14:paraId="7C38069E" w14:textId="77777777" w:rsidR="00E64C6E" w:rsidRPr="00E64C6E" w:rsidRDefault="00E64C6E" w:rsidP="00E64C6E">
      <w:pPr>
        <w:numPr>
          <w:ilvl w:val="1"/>
          <w:numId w:val="6"/>
        </w:numPr>
        <w:rPr>
          <w:sz w:val="24"/>
          <w:szCs w:val="24"/>
        </w:rPr>
      </w:pPr>
      <w:r w:rsidRPr="00E64C6E">
        <w:rPr>
          <w:sz w:val="24"/>
          <w:szCs w:val="24"/>
        </w:rPr>
        <w:t>Επίπεδο 2</w:t>
      </w:r>
    </w:p>
    <w:p w14:paraId="0C62DFCD" w14:textId="77777777" w:rsidR="00E64C6E" w:rsidRPr="00E64C6E" w:rsidRDefault="00E64C6E" w:rsidP="00E64C6E">
      <w:pPr>
        <w:numPr>
          <w:ilvl w:val="1"/>
          <w:numId w:val="6"/>
        </w:numPr>
        <w:rPr>
          <w:sz w:val="24"/>
          <w:szCs w:val="24"/>
        </w:rPr>
      </w:pPr>
      <w:r w:rsidRPr="00E64C6E">
        <w:rPr>
          <w:sz w:val="24"/>
          <w:szCs w:val="24"/>
        </w:rPr>
        <w:t>Επίπεδο 2</w:t>
      </w:r>
    </w:p>
    <w:p w14:paraId="48306D73" w14:textId="77777777" w:rsidR="00097A6A" w:rsidRPr="00097A6A" w:rsidRDefault="00097A6A" w:rsidP="00097A6A">
      <w:pPr>
        <w:rPr>
          <w:sz w:val="24"/>
          <w:szCs w:val="24"/>
        </w:rPr>
      </w:pPr>
      <w:r w:rsidRPr="00097A6A">
        <w:rPr>
          <w:sz w:val="24"/>
          <w:szCs w:val="24"/>
        </w:rPr>
        <w:t>[Παράδειγμα εισαγωγής εικόνας με εναλλακτικό κείμενο και λεζάντα]</w:t>
      </w:r>
    </w:p>
    <w:p w14:paraId="04E3B48A" w14:textId="55313459" w:rsidR="00097A6A" w:rsidRDefault="00DC3146" w:rsidP="00097A6A">
      <w:pPr>
        <w:keepNext/>
      </w:pPr>
      <w:r>
        <w:rPr>
          <w:noProof/>
        </w:rPr>
        <w:drawing>
          <wp:inline distT="0" distB="0" distL="0" distR="0" wp14:anchorId="2F45FC96" wp14:editId="06BCAAB6">
            <wp:extent cx="4480584" cy="1876425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81571" cy="1876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1CADB" w14:textId="77777777" w:rsidR="00097A6A" w:rsidRPr="00E34FB8" w:rsidRDefault="00097A6A" w:rsidP="00097A6A">
      <w:pPr>
        <w:pStyle w:val="a5"/>
        <w:rPr>
          <w:i w:val="0"/>
          <w:iCs w:val="0"/>
        </w:rPr>
      </w:pPr>
      <w:r w:rsidRPr="00E34FB8">
        <w:rPr>
          <w:i w:val="0"/>
          <w:iCs w:val="0"/>
        </w:rPr>
        <w:t xml:space="preserve">Εικόνα </w:t>
      </w:r>
      <w:r w:rsidRPr="00E34FB8">
        <w:rPr>
          <w:i w:val="0"/>
          <w:iCs w:val="0"/>
        </w:rPr>
        <w:fldChar w:fldCharType="begin"/>
      </w:r>
      <w:r w:rsidRPr="00097A6A">
        <w:rPr>
          <w:i w:val="0"/>
          <w:iCs w:val="0"/>
        </w:rPr>
        <w:instrText xml:space="preserve"> SEQ Εικόνα \* ARABIC </w:instrText>
      </w:r>
      <w:r w:rsidRPr="00E34FB8">
        <w:rPr>
          <w:i w:val="0"/>
          <w:iCs w:val="0"/>
        </w:rPr>
        <w:fldChar w:fldCharType="separate"/>
      </w:r>
      <w:r w:rsidR="002F78A8">
        <w:rPr>
          <w:i w:val="0"/>
          <w:iCs w:val="0"/>
          <w:noProof/>
        </w:rPr>
        <w:t>1</w:t>
      </w:r>
      <w:r w:rsidRPr="00E34FB8">
        <w:rPr>
          <w:i w:val="0"/>
          <w:iCs w:val="0"/>
          <w:noProof/>
        </w:rPr>
        <w:fldChar w:fldCharType="end"/>
      </w:r>
    </w:p>
    <w:p w14:paraId="2A1FFA4B" w14:textId="77777777" w:rsidR="00097A6A" w:rsidRPr="00097A6A" w:rsidRDefault="00097A6A" w:rsidP="00097A6A">
      <w:pPr>
        <w:rPr>
          <w:b/>
        </w:rPr>
      </w:pPr>
      <w:r w:rsidRPr="00097A6A">
        <w:lastRenderedPageBreak/>
        <w:t xml:space="preserve">[Παρέχουμε μια περιγραφή της εικόνας με μια ή δύο συνοπτικές προτάσεις, εισάγοντας εναλλακτικό κείμενο: κάνουμε δεξί κλικ πάνω στην Εικόνα και επιλέγουμε </w:t>
      </w:r>
      <w:r w:rsidRPr="00097A6A">
        <w:rPr>
          <w:b/>
        </w:rPr>
        <w:t>Επεξεργασία εναλλακτικού κειμένου</w:t>
      </w:r>
      <w:r w:rsidRPr="00097A6A">
        <w:t xml:space="preserve">. Στο παράθυρο που εμφανίζεται γράφουμε την περιγραφή. Δεν χρησιμοποιείται το πεδίο Τίτλος που υπάρχει σε παλιότερες εκδόσεις του </w:t>
      </w:r>
      <w:proofErr w:type="spellStart"/>
      <w:r w:rsidRPr="00097A6A">
        <w:t>word</w:t>
      </w:r>
      <w:proofErr w:type="spellEnd"/>
      <w:r w:rsidRPr="00097A6A">
        <w:t xml:space="preserve">. Αντίστοιχα, σε προηγούμενες εκδόσεις του Word το εναλλακτικό κείμενο βρίσκεται κάνοντας </w:t>
      </w:r>
      <w:r w:rsidRPr="00097A6A">
        <w:rPr>
          <w:b/>
        </w:rPr>
        <w:t>Δεξί κλικ</w:t>
      </w:r>
      <w:r w:rsidRPr="00097A6A">
        <w:t xml:space="preserve"> πάνω στην εικόνα → </w:t>
      </w:r>
      <w:r w:rsidRPr="00097A6A">
        <w:rPr>
          <w:b/>
        </w:rPr>
        <w:t>Μορφοποίηση εικόνας.</w:t>
      </w:r>
      <w:r w:rsidRPr="00097A6A">
        <w:t>]</w:t>
      </w:r>
    </w:p>
    <w:p w14:paraId="27D1D4B5" w14:textId="77777777" w:rsidR="00524536" w:rsidRPr="0021054A" w:rsidRDefault="00524536" w:rsidP="00E41558">
      <w:pPr>
        <w:rPr>
          <w:sz w:val="24"/>
          <w:szCs w:val="24"/>
        </w:rPr>
      </w:pPr>
    </w:p>
    <w:p w14:paraId="37D9E5D7" w14:textId="77777777" w:rsidR="00E41558" w:rsidRDefault="00E41558" w:rsidP="00AC6DFB">
      <w:pPr>
        <w:pStyle w:val="1"/>
      </w:pPr>
      <w:r>
        <w:t xml:space="preserve">2 Τίτλος κεφαλαίου </w:t>
      </w:r>
    </w:p>
    <w:p w14:paraId="3D534AE3" w14:textId="77777777" w:rsidR="00E41558" w:rsidRDefault="00E41558" w:rsidP="00E41558">
      <w:pPr>
        <w:rPr>
          <w:sz w:val="24"/>
          <w:szCs w:val="24"/>
        </w:rPr>
      </w:pPr>
      <w:r w:rsidRPr="0021054A">
        <w:rPr>
          <w:sz w:val="24"/>
          <w:szCs w:val="24"/>
        </w:rPr>
        <w:t>[κείμενο]</w:t>
      </w:r>
    </w:p>
    <w:p w14:paraId="3F6CC1E1" w14:textId="77777777" w:rsidR="00730BF8" w:rsidRDefault="00730BF8" w:rsidP="00730BF8">
      <w:pPr>
        <w:rPr>
          <w:sz w:val="24"/>
          <w:szCs w:val="24"/>
        </w:rPr>
      </w:pPr>
      <w:r w:rsidRPr="0021054A">
        <w:rPr>
          <w:sz w:val="24"/>
          <w:szCs w:val="24"/>
        </w:rPr>
        <w:t>[</w:t>
      </w:r>
      <w:r>
        <w:rPr>
          <w:sz w:val="24"/>
          <w:szCs w:val="24"/>
        </w:rPr>
        <w:t xml:space="preserve">Παράδειγμα </w:t>
      </w:r>
      <w:r w:rsidR="00303B88">
        <w:rPr>
          <w:sz w:val="24"/>
          <w:szCs w:val="24"/>
        </w:rPr>
        <w:t>εισαγωγής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υποκεφαλαίων</w:t>
      </w:r>
      <w:proofErr w:type="spellEnd"/>
      <w:r w:rsidRPr="0021054A">
        <w:rPr>
          <w:sz w:val="24"/>
          <w:szCs w:val="24"/>
        </w:rPr>
        <w:t>]</w:t>
      </w:r>
    </w:p>
    <w:p w14:paraId="4A569F4B" w14:textId="77777777" w:rsidR="00834364" w:rsidRDefault="00834364" w:rsidP="00730BF8">
      <w:pPr>
        <w:rPr>
          <w:sz w:val="24"/>
          <w:szCs w:val="24"/>
        </w:rPr>
      </w:pPr>
    </w:p>
    <w:p w14:paraId="7829CFD1" w14:textId="77777777" w:rsidR="00347057" w:rsidRDefault="00AC6DFB" w:rsidP="00AC6DFB">
      <w:pPr>
        <w:pStyle w:val="2"/>
      </w:pPr>
      <w:r>
        <w:t xml:space="preserve">2.1 </w:t>
      </w:r>
      <w:proofErr w:type="spellStart"/>
      <w:r w:rsidR="00097A6A" w:rsidRPr="00097A6A">
        <w:t>Υποκεφάλαιο</w:t>
      </w:r>
      <w:proofErr w:type="spellEnd"/>
      <w:r w:rsidR="00097A6A" w:rsidRPr="00097A6A">
        <w:t xml:space="preserve"> 1</w:t>
      </w:r>
    </w:p>
    <w:p w14:paraId="77168161" w14:textId="77777777" w:rsidR="0036120F" w:rsidRDefault="0036120F" w:rsidP="0036120F">
      <w:r>
        <w:t>[κείμενο]</w:t>
      </w:r>
      <w:r w:rsidR="00834364">
        <w:t xml:space="preserve"> </w:t>
      </w:r>
    </w:p>
    <w:p w14:paraId="356E5B34" w14:textId="77777777" w:rsidR="00A97319" w:rsidRDefault="00A97319" w:rsidP="0036120F"/>
    <w:p w14:paraId="65ADA232" w14:textId="77777777" w:rsidR="0036120F" w:rsidRDefault="0036120F" w:rsidP="0036120F">
      <w:pPr>
        <w:pStyle w:val="3"/>
      </w:pPr>
      <w:r>
        <w:t xml:space="preserve">2.1.1 </w:t>
      </w:r>
      <w:proofErr w:type="spellStart"/>
      <w:r>
        <w:t>Υποκεφάλαιο</w:t>
      </w:r>
      <w:proofErr w:type="spellEnd"/>
      <w:r>
        <w:t xml:space="preserve"> </w:t>
      </w:r>
    </w:p>
    <w:p w14:paraId="51343CDE" w14:textId="77777777" w:rsidR="0036120F" w:rsidRDefault="0036120F" w:rsidP="0036120F">
      <w:pPr>
        <w:rPr>
          <w:lang w:eastAsia="el-GR"/>
        </w:rPr>
      </w:pPr>
      <w:r>
        <w:rPr>
          <w:lang w:eastAsia="el-GR"/>
        </w:rPr>
        <w:t>[κ</w:t>
      </w:r>
      <w:r w:rsidR="00A97319">
        <w:rPr>
          <w:lang w:eastAsia="el-GR"/>
        </w:rPr>
        <w:t>είμενο]</w:t>
      </w:r>
    </w:p>
    <w:p w14:paraId="5C0FEF48" w14:textId="77777777" w:rsidR="00A97319" w:rsidRPr="00BA0A00" w:rsidRDefault="00A97319" w:rsidP="0036120F">
      <w:pPr>
        <w:rPr>
          <w:lang w:eastAsia="el-GR"/>
        </w:rPr>
      </w:pPr>
    </w:p>
    <w:p w14:paraId="6A5B86CE" w14:textId="77777777" w:rsidR="00097A6A" w:rsidRPr="00097A6A" w:rsidRDefault="00AC6DFB" w:rsidP="00AC6DFB">
      <w:pPr>
        <w:pStyle w:val="2"/>
      </w:pPr>
      <w:r>
        <w:t xml:space="preserve">2.2 </w:t>
      </w:r>
      <w:proofErr w:type="spellStart"/>
      <w:r w:rsidR="00097A6A">
        <w:t>Υποκεφάλαιο</w:t>
      </w:r>
      <w:proofErr w:type="spellEnd"/>
      <w:r w:rsidR="00097A6A">
        <w:t xml:space="preserve"> 2</w:t>
      </w:r>
    </w:p>
    <w:p w14:paraId="544F6B05" w14:textId="77777777" w:rsidR="00097A6A" w:rsidRDefault="0036120F" w:rsidP="00AC6DFB">
      <w:r>
        <w:t>[κείμενο]</w:t>
      </w:r>
    </w:p>
    <w:p w14:paraId="05C98506" w14:textId="77777777" w:rsidR="00A97319" w:rsidRDefault="00A97319" w:rsidP="00AC6DFB"/>
    <w:p w14:paraId="1F00E15E" w14:textId="77777777" w:rsidR="00A97319" w:rsidRDefault="00A97319" w:rsidP="00A97319">
      <w:pPr>
        <w:pStyle w:val="3"/>
      </w:pPr>
      <w:r>
        <w:t xml:space="preserve">2.2.1 </w:t>
      </w:r>
      <w:proofErr w:type="spellStart"/>
      <w:r>
        <w:t>Υποκεφάλαιο</w:t>
      </w:r>
      <w:proofErr w:type="spellEnd"/>
      <w:r>
        <w:t xml:space="preserve"> </w:t>
      </w:r>
    </w:p>
    <w:p w14:paraId="7FD290BC" w14:textId="77777777" w:rsidR="00A97319" w:rsidRDefault="00A97319" w:rsidP="00AC6DFB">
      <w:r>
        <w:t>[κείμενο]</w:t>
      </w:r>
    </w:p>
    <w:p w14:paraId="4C078856" w14:textId="77777777" w:rsidR="00834364" w:rsidRPr="001B626A" w:rsidRDefault="00834364" w:rsidP="00AC6DFB"/>
    <w:p w14:paraId="580637D0" w14:textId="77777777" w:rsidR="00E41558" w:rsidRDefault="00E41558" w:rsidP="00AC6DFB">
      <w:pPr>
        <w:pStyle w:val="1"/>
      </w:pPr>
      <w:r>
        <w:t xml:space="preserve">Βιβλιογραφία </w:t>
      </w:r>
    </w:p>
    <w:p w14:paraId="019807F9" w14:textId="77777777" w:rsidR="00BA0A00" w:rsidRPr="00BA0A00" w:rsidRDefault="00BA0A00" w:rsidP="00BA0A00"/>
    <w:p w14:paraId="40769407" w14:textId="77777777" w:rsidR="0000153D" w:rsidRDefault="00BA0A00" w:rsidP="0000153D">
      <w:r w:rsidRPr="00BA0A00">
        <w:rPr>
          <w:lang w:bidi="en-US"/>
        </w:rPr>
        <w:t>[</w:t>
      </w:r>
      <w:r w:rsidR="0000153D">
        <w:rPr>
          <w:lang w:bidi="en-US"/>
        </w:rPr>
        <w:t xml:space="preserve">Παρακαλούνται σε συγγραφείς να μορφοποιήσουν τις αναφορές σε </w:t>
      </w:r>
      <w:r w:rsidR="0000153D">
        <w:t>APA 7.</w:t>
      </w:r>
    </w:p>
    <w:p w14:paraId="2019AFB5" w14:textId="77777777" w:rsidR="008F3A31" w:rsidRPr="008F3A31" w:rsidRDefault="00E5287A" w:rsidP="008F3A31">
      <w:r>
        <w:t>Το πρότυπο αυτό βασίστηκε</w:t>
      </w:r>
      <w:r w:rsidR="008F3A31">
        <w:t xml:space="preserve"> </w:t>
      </w:r>
      <w:r>
        <w:t>στ</w:t>
      </w:r>
      <w:r w:rsidR="008F3A31">
        <w:t>ο κείμενο οδηγιών</w:t>
      </w:r>
      <w:r w:rsidR="008F3A31" w:rsidRPr="008F3A31">
        <w:t>:</w:t>
      </w:r>
    </w:p>
    <w:p w14:paraId="1476658F" w14:textId="77777777" w:rsidR="008F3A31" w:rsidRPr="00FB723E" w:rsidRDefault="008F3A31" w:rsidP="008F3A31">
      <w:pPr>
        <w:rPr>
          <w:bCs/>
        </w:rPr>
      </w:pPr>
      <w:proofErr w:type="spellStart"/>
      <w:r>
        <w:t>Κακκάλη</w:t>
      </w:r>
      <w:proofErr w:type="spellEnd"/>
      <w:r>
        <w:t xml:space="preserve">, Ν., &amp; Μπογιατζή, Ε. (2021). </w:t>
      </w:r>
      <w:r w:rsidRPr="008F3A31">
        <w:rPr>
          <w:bCs/>
          <w:i/>
        </w:rPr>
        <w:t>DOCX: οδηγίες (1.</w:t>
      </w:r>
      <w:r w:rsidR="00FB723E" w:rsidRPr="00FB723E">
        <w:rPr>
          <w:bCs/>
          <w:i/>
        </w:rPr>
        <w:t>3</w:t>
      </w:r>
      <w:r w:rsidRPr="008F3A31">
        <w:rPr>
          <w:bCs/>
          <w:i/>
        </w:rPr>
        <w:t xml:space="preserve">) επεξεργασίας </w:t>
      </w:r>
      <w:proofErr w:type="spellStart"/>
      <w:r w:rsidRPr="008F3A31">
        <w:rPr>
          <w:bCs/>
          <w:i/>
        </w:rPr>
        <w:t>προσβάσιμων</w:t>
      </w:r>
      <w:proofErr w:type="spellEnd"/>
      <w:r w:rsidRPr="008F3A31">
        <w:rPr>
          <w:bCs/>
          <w:i/>
        </w:rPr>
        <w:t xml:space="preserve"> κειμένων </w:t>
      </w:r>
      <w:proofErr w:type="spellStart"/>
      <w:r w:rsidRPr="008F3A31">
        <w:rPr>
          <w:bCs/>
          <w:i/>
        </w:rPr>
        <w:t>docx</w:t>
      </w:r>
      <w:proofErr w:type="spellEnd"/>
      <w:r>
        <w:rPr>
          <w:bCs/>
          <w:i/>
        </w:rPr>
        <w:t>.</w:t>
      </w:r>
      <w:r>
        <w:rPr>
          <w:bCs/>
        </w:rPr>
        <w:t xml:space="preserve"> </w:t>
      </w:r>
      <w:r w:rsidR="00FB723E" w:rsidRPr="00FB723E">
        <w:rPr>
          <w:bCs/>
        </w:rPr>
        <w:t>3</w:t>
      </w:r>
      <w:r w:rsidRPr="008F3A31">
        <w:rPr>
          <w:bCs/>
          <w:vertAlign w:val="superscript"/>
        </w:rPr>
        <w:t>η</w:t>
      </w:r>
      <w:r w:rsidRPr="00FB723E">
        <w:rPr>
          <w:bCs/>
        </w:rPr>
        <w:t xml:space="preserve"> </w:t>
      </w:r>
      <w:r>
        <w:rPr>
          <w:bCs/>
        </w:rPr>
        <w:t>έκδοση</w:t>
      </w:r>
      <w:r w:rsidRPr="00FB723E">
        <w:rPr>
          <w:bCs/>
        </w:rPr>
        <w:t xml:space="preserve">, </w:t>
      </w:r>
      <w:r>
        <w:rPr>
          <w:bCs/>
          <w:lang w:val="en-GB"/>
        </w:rPr>
        <w:t>HEAL</w:t>
      </w:r>
      <w:r w:rsidRPr="00FB723E">
        <w:rPr>
          <w:bCs/>
        </w:rPr>
        <w:t>-</w:t>
      </w:r>
      <w:r>
        <w:rPr>
          <w:bCs/>
          <w:lang w:val="en-GB"/>
        </w:rPr>
        <w:t>Link</w:t>
      </w:r>
      <w:r w:rsidRPr="00FB723E">
        <w:rPr>
          <w:bCs/>
        </w:rPr>
        <w:t xml:space="preserve">, </w:t>
      </w:r>
      <w:r>
        <w:rPr>
          <w:bCs/>
          <w:lang w:val="en-GB"/>
        </w:rPr>
        <w:t>AMELib</w:t>
      </w:r>
      <w:r w:rsidRPr="00FB723E">
        <w:rPr>
          <w:bCs/>
        </w:rPr>
        <w:t xml:space="preserve">, </w:t>
      </w:r>
      <w:hyperlink r:id="rId9" w:history="1">
        <w:r w:rsidR="00FB723E">
          <w:rPr>
            <w:rStyle w:val="-"/>
          </w:rPr>
          <w:t xml:space="preserve">AMELib: εκπαιδευτικό υλικό | </w:t>
        </w:r>
        <w:proofErr w:type="spellStart"/>
        <w:r w:rsidR="00FB723E">
          <w:rPr>
            <w:rStyle w:val="-"/>
          </w:rPr>
          <w:t>AMELib</w:t>
        </w:r>
        <w:proofErr w:type="spellEnd"/>
        <w:r w:rsidR="00FB723E">
          <w:rPr>
            <w:rStyle w:val="-"/>
          </w:rPr>
          <w:t xml:space="preserve"> - </w:t>
        </w:r>
        <w:proofErr w:type="spellStart"/>
        <w:r w:rsidR="00FB723E">
          <w:rPr>
            <w:rStyle w:val="-"/>
          </w:rPr>
          <w:t>Πολυτροπική</w:t>
        </w:r>
        <w:proofErr w:type="spellEnd"/>
        <w:r w:rsidR="00FB723E">
          <w:rPr>
            <w:rStyle w:val="-"/>
          </w:rPr>
          <w:t xml:space="preserve"> Ηλεκτρονική Βιβλιοθήκη (seab.gr)</w:t>
        </w:r>
      </w:hyperlink>
      <w:r w:rsidR="00FB723E" w:rsidRPr="00FB723E">
        <w:t>]</w:t>
      </w:r>
    </w:p>
    <w:p w14:paraId="1D22D846" w14:textId="77777777" w:rsidR="0000153D" w:rsidRPr="00FB723E" w:rsidRDefault="0000153D" w:rsidP="0000153D"/>
    <w:sectPr w:rsidR="0000153D" w:rsidRPr="00FB723E" w:rsidSect="00934BE3">
      <w:head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035D9" w14:textId="77777777" w:rsidR="00C34F6B" w:rsidRDefault="00C34F6B" w:rsidP="0000153D">
      <w:pPr>
        <w:spacing w:after="0" w:line="240" w:lineRule="auto"/>
      </w:pPr>
      <w:r>
        <w:separator/>
      </w:r>
    </w:p>
  </w:endnote>
  <w:endnote w:type="continuationSeparator" w:id="0">
    <w:p w14:paraId="6F312426" w14:textId="77777777" w:rsidR="00C34F6B" w:rsidRDefault="00C34F6B" w:rsidP="00001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945B4" w14:textId="77777777" w:rsidR="00C34F6B" w:rsidRDefault="00C34F6B" w:rsidP="0000153D">
      <w:pPr>
        <w:spacing w:after="0" w:line="240" w:lineRule="auto"/>
      </w:pPr>
      <w:r>
        <w:separator/>
      </w:r>
    </w:p>
  </w:footnote>
  <w:footnote w:type="continuationSeparator" w:id="0">
    <w:p w14:paraId="753F0300" w14:textId="77777777" w:rsidR="00C34F6B" w:rsidRDefault="00C34F6B" w:rsidP="000015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1235095"/>
      <w:docPartObj>
        <w:docPartGallery w:val="Page Numbers (Top of Page)"/>
        <w:docPartUnique/>
      </w:docPartObj>
    </w:sdtPr>
    <w:sdtEndPr/>
    <w:sdtContent>
      <w:p w14:paraId="2DDF6B42" w14:textId="77777777" w:rsidR="000F2E2D" w:rsidRDefault="000F2E2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6D2E69" w14:textId="77777777" w:rsidR="00553C59" w:rsidRPr="00553C59" w:rsidRDefault="000F2E2D" w:rsidP="00553C59">
    <w:pPr>
      <w:pStyle w:val="3"/>
    </w:pPr>
    <w:r w:rsidRPr="0000153D">
      <w:rPr>
        <w:rStyle w:val="aa"/>
        <w:b/>
      </w:rPr>
      <w:t xml:space="preserve">Συνέδριο </w:t>
    </w:r>
    <w:r w:rsidR="002F78A8">
      <w:rPr>
        <w:rStyle w:val="aa"/>
        <w:b/>
      </w:rPr>
      <w:t>ΕΕΒΕΠ</w:t>
    </w:r>
    <w:r w:rsidRPr="0000153D">
      <w:rPr>
        <w:rStyle w:val="aa"/>
        <w:b/>
      </w:rPr>
      <w:t xml:space="preserve"> </w:t>
    </w:r>
    <w:r w:rsidR="002F78A8">
      <w:rPr>
        <w:rStyle w:val="aa"/>
        <w:b/>
      </w:rPr>
      <w:t>202</w:t>
    </w:r>
    <w:r w:rsidR="00553C59" w:rsidRPr="00553C59">
      <w:rPr>
        <w:rStyle w:val="aa"/>
        <w:b/>
      </w:rPr>
      <w:t>4</w:t>
    </w:r>
    <w:r w:rsidRPr="0000153D">
      <w:rPr>
        <w:b w:val="0"/>
      </w:rPr>
      <w:br/>
    </w:r>
    <w:r w:rsidR="00553C59" w:rsidRPr="00553C59">
      <w:rPr>
        <w:bCs w:val="0"/>
      </w:rPr>
      <w:t>“Κοβεντάρειος” Δημοτική Βιβλιοθήκη Κοζάνης</w:t>
    </w:r>
    <w:r w:rsidRPr="0000153D">
      <w:rPr>
        <w:rStyle w:val="aa"/>
        <w:b/>
      </w:rPr>
      <w:t xml:space="preserve">, </w:t>
    </w:r>
    <w:r w:rsidR="00553C59" w:rsidRPr="00553C59">
      <w:t>16-19 Σεπτεμβρίου 2024</w:t>
    </w:r>
  </w:p>
  <w:p w14:paraId="1CC75C88" w14:textId="31E81B09" w:rsidR="000F2E2D" w:rsidRPr="00026890" w:rsidRDefault="000F2E2D" w:rsidP="00553C59">
    <w:pPr>
      <w:pStyle w:val="3"/>
      <w:ind w:left="0" w:firstLine="0"/>
      <w:rPr>
        <w:rStyle w:val="aa"/>
        <w:i/>
        <w:sz w:val="20"/>
        <w:szCs w:val="20"/>
      </w:rPr>
    </w:pPr>
    <w:r w:rsidRPr="00026890">
      <w:rPr>
        <w:rStyle w:val="ab"/>
        <w:sz w:val="20"/>
        <w:szCs w:val="20"/>
      </w:rPr>
      <w:t>«</w:t>
    </w:r>
    <w:r w:rsidR="00553C59" w:rsidRPr="00553C59">
      <w:rPr>
        <w:rFonts w:ascii="Lato" w:eastAsiaTheme="minorHAnsi" w:hAnsi="Lato" w:cstheme="minorBidi"/>
        <w:color w:val="62615C"/>
        <w:sz w:val="20"/>
        <w:szCs w:val="20"/>
        <w:shd w:val="clear" w:color="auto" w:fill="F8F7F3"/>
        <w:lang w:eastAsia="en-US"/>
      </w:rPr>
      <w:t>Συνέργειες, Καινοτομίες και Μετασχηματισμοί στις Βιβλιοθήκες: Κατευθύνσεις για βιώσιμο μέλλον</w:t>
    </w:r>
    <w:r w:rsidRPr="00026890">
      <w:rPr>
        <w:rStyle w:val="ab"/>
        <w:sz w:val="20"/>
        <w:szCs w:val="20"/>
      </w:rPr>
      <w:t>»</w:t>
    </w:r>
  </w:p>
  <w:p w14:paraId="27359D0F" w14:textId="77777777" w:rsidR="00A97319" w:rsidRPr="00A97319" w:rsidRDefault="00A97319" w:rsidP="00A97319">
    <w:pPr>
      <w:rPr>
        <w:lang w:eastAsia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23649"/>
    <w:multiLevelType w:val="hybridMultilevel"/>
    <w:tmpl w:val="836C2E7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6078C"/>
    <w:multiLevelType w:val="hybridMultilevel"/>
    <w:tmpl w:val="1ABAD0DC"/>
    <w:lvl w:ilvl="0" w:tplc="E918D624">
      <w:start w:val="1"/>
      <w:numFmt w:val="decimal"/>
      <w:lvlText w:val="2.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C145B"/>
    <w:multiLevelType w:val="hybridMultilevel"/>
    <w:tmpl w:val="6A2EE00A"/>
    <w:lvl w:ilvl="0" w:tplc="506E0D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E555C"/>
    <w:multiLevelType w:val="hybridMultilevel"/>
    <w:tmpl w:val="52BEA62A"/>
    <w:lvl w:ilvl="0" w:tplc="E6CCE1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A1232"/>
    <w:multiLevelType w:val="hybridMultilevel"/>
    <w:tmpl w:val="77E627E6"/>
    <w:lvl w:ilvl="0" w:tplc="E60845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0298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7808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C66E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6CF1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92F6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9080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3609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3CE4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5E42A7"/>
    <w:multiLevelType w:val="hybridMultilevel"/>
    <w:tmpl w:val="3BAED67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0659FB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05C3700"/>
    <w:multiLevelType w:val="hybridMultilevel"/>
    <w:tmpl w:val="5DE2409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482527">
    <w:abstractNumId w:val="2"/>
  </w:num>
  <w:num w:numId="2" w16cid:durableId="1165702871">
    <w:abstractNumId w:val="3"/>
  </w:num>
  <w:num w:numId="3" w16cid:durableId="1196699041">
    <w:abstractNumId w:val="0"/>
  </w:num>
  <w:num w:numId="4" w16cid:durableId="1016687589">
    <w:abstractNumId w:val="4"/>
  </w:num>
  <w:num w:numId="5" w16cid:durableId="1230798714">
    <w:abstractNumId w:val="5"/>
  </w:num>
  <w:num w:numId="6" w16cid:durableId="1544251208">
    <w:abstractNumId w:val="6"/>
  </w:num>
  <w:num w:numId="7" w16cid:durableId="1358695556">
    <w:abstractNumId w:val="7"/>
  </w:num>
  <w:num w:numId="8" w16cid:durableId="342898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8A8"/>
    <w:rsid w:val="0000153D"/>
    <w:rsid w:val="00026890"/>
    <w:rsid w:val="00097A6A"/>
    <w:rsid w:val="000E1995"/>
    <w:rsid w:val="000F2E2D"/>
    <w:rsid w:val="00107CEB"/>
    <w:rsid w:val="00111DDC"/>
    <w:rsid w:val="001B626A"/>
    <w:rsid w:val="001C63B1"/>
    <w:rsid w:val="0021054A"/>
    <w:rsid w:val="002B4582"/>
    <w:rsid w:val="002F6121"/>
    <w:rsid w:val="002F78A8"/>
    <w:rsid w:val="00303B88"/>
    <w:rsid w:val="00313EFF"/>
    <w:rsid w:val="00347057"/>
    <w:rsid w:val="00351335"/>
    <w:rsid w:val="0036120F"/>
    <w:rsid w:val="003A0B0B"/>
    <w:rsid w:val="00524536"/>
    <w:rsid w:val="00553C59"/>
    <w:rsid w:val="00557300"/>
    <w:rsid w:val="005D746B"/>
    <w:rsid w:val="005F7730"/>
    <w:rsid w:val="00605AC4"/>
    <w:rsid w:val="006140F5"/>
    <w:rsid w:val="006B08FD"/>
    <w:rsid w:val="00730BF8"/>
    <w:rsid w:val="007666E4"/>
    <w:rsid w:val="0078514A"/>
    <w:rsid w:val="00834364"/>
    <w:rsid w:val="00893B3E"/>
    <w:rsid w:val="008F3A31"/>
    <w:rsid w:val="00934BE3"/>
    <w:rsid w:val="009521AA"/>
    <w:rsid w:val="00A97319"/>
    <w:rsid w:val="00AC6DFB"/>
    <w:rsid w:val="00BA0A00"/>
    <w:rsid w:val="00C05A19"/>
    <w:rsid w:val="00C34F6B"/>
    <w:rsid w:val="00C811ED"/>
    <w:rsid w:val="00CA0DD5"/>
    <w:rsid w:val="00D11567"/>
    <w:rsid w:val="00D723BC"/>
    <w:rsid w:val="00DA52EB"/>
    <w:rsid w:val="00DC3146"/>
    <w:rsid w:val="00E34FB8"/>
    <w:rsid w:val="00E40BD5"/>
    <w:rsid w:val="00E41558"/>
    <w:rsid w:val="00E5287A"/>
    <w:rsid w:val="00E64C6E"/>
    <w:rsid w:val="00EE561B"/>
    <w:rsid w:val="00FB723E"/>
    <w:rsid w:val="00FF3C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59C7F3"/>
  <w15:docId w15:val="{7EFE3DCA-1D8D-40FD-B11F-7B7BA0A7F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21AA"/>
  </w:style>
  <w:style w:type="paragraph" w:styleId="1">
    <w:name w:val="heading 1"/>
    <w:basedOn w:val="a"/>
    <w:next w:val="a"/>
    <w:link w:val="1Char"/>
    <w:uiPriority w:val="9"/>
    <w:qFormat/>
    <w:rsid w:val="00AC6D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28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2B45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00153D"/>
    <w:pPr>
      <w:spacing w:before="200" w:after="0" w:line="271" w:lineRule="auto"/>
      <w:ind w:left="720" w:hanging="720"/>
      <w:outlineLvl w:val="2"/>
    </w:pPr>
    <w:rPr>
      <w:rFonts w:asciiTheme="majorHAnsi" w:eastAsiaTheme="majorEastAsia" w:hAnsiTheme="majorHAnsi" w:cstheme="majorBidi"/>
      <w:b/>
      <w:bCs/>
      <w:lang w:eastAsia="el-GR"/>
    </w:rPr>
  </w:style>
  <w:style w:type="paragraph" w:styleId="4">
    <w:name w:val="heading 4"/>
    <w:basedOn w:val="a"/>
    <w:next w:val="a"/>
    <w:link w:val="4Char"/>
    <w:uiPriority w:val="9"/>
    <w:unhideWhenUsed/>
    <w:qFormat/>
    <w:rsid w:val="0000153D"/>
    <w:pPr>
      <w:spacing w:before="200" w:after="0" w:line="276" w:lineRule="auto"/>
      <w:ind w:left="864" w:hanging="864"/>
      <w:outlineLvl w:val="3"/>
    </w:pPr>
    <w:rPr>
      <w:rFonts w:asciiTheme="majorHAnsi" w:eastAsiaTheme="majorEastAsia" w:hAnsiTheme="majorHAnsi" w:cstheme="majorBidi"/>
      <w:b/>
      <w:bCs/>
      <w:i/>
      <w:iCs/>
      <w:lang w:eastAsia="el-GR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0153D"/>
    <w:pPr>
      <w:spacing w:before="200" w:after="0" w:line="276" w:lineRule="auto"/>
      <w:ind w:left="1008" w:hanging="1008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eastAsia="el-GR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0153D"/>
    <w:pPr>
      <w:spacing w:after="0" w:line="271" w:lineRule="auto"/>
      <w:ind w:left="1152" w:hanging="1152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eastAsia="el-GR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0153D"/>
    <w:pPr>
      <w:spacing w:after="0" w:line="276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lang w:eastAsia="el-GR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0153D"/>
    <w:pPr>
      <w:spacing w:after="0" w:line="276" w:lineRule="auto"/>
      <w:ind w:left="1440" w:hanging="1440"/>
      <w:outlineLvl w:val="7"/>
    </w:pPr>
    <w:rPr>
      <w:rFonts w:asciiTheme="majorHAnsi" w:eastAsiaTheme="majorEastAsia" w:hAnsiTheme="majorHAnsi" w:cstheme="majorBidi"/>
      <w:sz w:val="20"/>
      <w:szCs w:val="20"/>
      <w:lang w:eastAsia="el-GR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0153D"/>
    <w:pPr>
      <w:spacing w:after="0" w:line="276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C6DFB"/>
    <w:rPr>
      <w:rFonts w:asciiTheme="majorHAnsi" w:eastAsiaTheme="majorEastAsia" w:hAnsiTheme="majorHAnsi" w:cstheme="majorBidi"/>
      <w:color w:val="2F5496" w:themeColor="accent1" w:themeShade="BF"/>
      <w:sz w:val="28"/>
      <w:szCs w:val="32"/>
    </w:rPr>
  </w:style>
  <w:style w:type="character" w:customStyle="1" w:styleId="2Char">
    <w:name w:val="Επικεφαλίδα 2 Char"/>
    <w:basedOn w:val="a0"/>
    <w:link w:val="2"/>
    <w:uiPriority w:val="9"/>
    <w:rsid w:val="002B458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E41558"/>
    <w:pPr>
      <w:ind w:left="720"/>
      <w:contextualSpacing/>
    </w:pPr>
  </w:style>
  <w:style w:type="table" w:styleId="a4">
    <w:name w:val="Table Grid"/>
    <w:basedOn w:val="a1"/>
    <w:uiPriority w:val="1"/>
    <w:rsid w:val="00313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caption"/>
    <w:basedOn w:val="a"/>
    <w:next w:val="a"/>
    <w:uiPriority w:val="35"/>
    <w:unhideWhenUsed/>
    <w:qFormat/>
    <w:rsid w:val="003470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6">
    <w:name w:val="Placeholder Text"/>
    <w:basedOn w:val="a0"/>
    <w:uiPriority w:val="99"/>
    <w:semiHidden/>
    <w:rsid w:val="00524536"/>
    <w:rPr>
      <w:color w:val="808080"/>
    </w:rPr>
  </w:style>
  <w:style w:type="paragraph" w:styleId="a7">
    <w:name w:val="Balloon Text"/>
    <w:basedOn w:val="a"/>
    <w:link w:val="Char"/>
    <w:uiPriority w:val="99"/>
    <w:semiHidden/>
    <w:unhideWhenUsed/>
    <w:rsid w:val="00001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7"/>
    <w:uiPriority w:val="99"/>
    <w:semiHidden/>
    <w:rsid w:val="0000153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Char0"/>
    <w:uiPriority w:val="99"/>
    <w:unhideWhenUsed/>
    <w:rsid w:val="000015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8"/>
    <w:uiPriority w:val="99"/>
    <w:rsid w:val="0000153D"/>
  </w:style>
  <w:style w:type="paragraph" w:styleId="a9">
    <w:name w:val="footer"/>
    <w:basedOn w:val="a"/>
    <w:link w:val="Char1"/>
    <w:uiPriority w:val="99"/>
    <w:unhideWhenUsed/>
    <w:rsid w:val="000015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9"/>
    <w:uiPriority w:val="99"/>
    <w:rsid w:val="0000153D"/>
  </w:style>
  <w:style w:type="character" w:customStyle="1" w:styleId="3Char">
    <w:name w:val="Επικεφαλίδα 3 Char"/>
    <w:basedOn w:val="a0"/>
    <w:link w:val="3"/>
    <w:uiPriority w:val="9"/>
    <w:rsid w:val="0000153D"/>
    <w:rPr>
      <w:rFonts w:asciiTheme="majorHAnsi" w:eastAsiaTheme="majorEastAsia" w:hAnsiTheme="majorHAnsi" w:cstheme="majorBidi"/>
      <w:b/>
      <w:bCs/>
      <w:lang w:eastAsia="el-GR"/>
    </w:rPr>
  </w:style>
  <w:style w:type="character" w:customStyle="1" w:styleId="4Char">
    <w:name w:val="Επικεφαλίδα 4 Char"/>
    <w:basedOn w:val="a0"/>
    <w:link w:val="4"/>
    <w:uiPriority w:val="9"/>
    <w:rsid w:val="0000153D"/>
    <w:rPr>
      <w:rFonts w:asciiTheme="majorHAnsi" w:eastAsiaTheme="majorEastAsia" w:hAnsiTheme="majorHAnsi" w:cstheme="majorBidi"/>
      <w:b/>
      <w:bCs/>
      <w:i/>
      <w:iCs/>
      <w:lang w:eastAsia="el-GR"/>
    </w:rPr>
  </w:style>
  <w:style w:type="character" w:customStyle="1" w:styleId="5Char">
    <w:name w:val="Επικεφαλίδα 5 Char"/>
    <w:basedOn w:val="a0"/>
    <w:link w:val="5"/>
    <w:uiPriority w:val="9"/>
    <w:semiHidden/>
    <w:rsid w:val="0000153D"/>
    <w:rPr>
      <w:rFonts w:asciiTheme="majorHAnsi" w:eastAsiaTheme="majorEastAsia" w:hAnsiTheme="majorHAnsi" w:cstheme="majorBidi"/>
      <w:b/>
      <w:bCs/>
      <w:color w:val="7F7F7F" w:themeColor="text1" w:themeTint="80"/>
      <w:lang w:eastAsia="el-GR"/>
    </w:rPr>
  </w:style>
  <w:style w:type="character" w:customStyle="1" w:styleId="6Char">
    <w:name w:val="Επικεφαλίδα 6 Char"/>
    <w:basedOn w:val="a0"/>
    <w:link w:val="6"/>
    <w:uiPriority w:val="9"/>
    <w:semiHidden/>
    <w:rsid w:val="0000153D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eastAsia="el-GR"/>
    </w:rPr>
  </w:style>
  <w:style w:type="character" w:customStyle="1" w:styleId="7Char">
    <w:name w:val="Επικεφαλίδα 7 Char"/>
    <w:basedOn w:val="a0"/>
    <w:link w:val="7"/>
    <w:uiPriority w:val="9"/>
    <w:semiHidden/>
    <w:rsid w:val="0000153D"/>
    <w:rPr>
      <w:rFonts w:asciiTheme="majorHAnsi" w:eastAsiaTheme="majorEastAsia" w:hAnsiTheme="majorHAnsi" w:cstheme="majorBidi"/>
      <w:i/>
      <w:iCs/>
      <w:lang w:eastAsia="el-GR"/>
    </w:rPr>
  </w:style>
  <w:style w:type="character" w:customStyle="1" w:styleId="8Char">
    <w:name w:val="Επικεφαλίδα 8 Char"/>
    <w:basedOn w:val="a0"/>
    <w:link w:val="8"/>
    <w:uiPriority w:val="9"/>
    <w:semiHidden/>
    <w:rsid w:val="0000153D"/>
    <w:rPr>
      <w:rFonts w:asciiTheme="majorHAnsi" w:eastAsiaTheme="majorEastAsia" w:hAnsiTheme="majorHAnsi" w:cstheme="majorBidi"/>
      <w:sz w:val="20"/>
      <w:szCs w:val="20"/>
      <w:lang w:eastAsia="el-GR"/>
    </w:rPr>
  </w:style>
  <w:style w:type="character" w:customStyle="1" w:styleId="9Char">
    <w:name w:val="Επικεφαλίδα 9 Char"/>
    <w:basedOn w:val="a0"/>
    <w:link w:val="9"/>
    <w:uiPriority w:val="9"/>
    <w:semiHidden/>
    <w:rsid w:val="0000153D"/>
    <w:rPr>
      <w:rFonts w:asciiTheme="majorHAnsi" w:eastAsiaTheme="majorEastAsia" w:hAnsiTheme="majorHAnsi" w:cstheme="majorBidi"/>
      <w:i/>
      <w:iCs/>
      <w:spacing w:val="5"/>
      <w:sz w:val="20"/>
      <w:szCs w:val="20"/>
      <w:lang w:eastAsia="el-GR"/>
    </w:rPr>
  </w:style>
  <w:style w:type="character" w:styleId="aa">
    <w:name w:val="Strong"/>
    <w:uiPriority w:val="22"/>
    <w:qFormat/>
    <w:rsid w:val="0000153D"/>
    <w:rPr>
      <w:b/>
      <w:bCs/>
    </w:rPr>
  </w:style>
  <w:style w:type="character" w:styleId="ab">
    <w:name w:val="Emphasis"/>
    <w:uiPriority w:val="20"/>
    <w:qFormat/>
    <w:rsid w:val="0000153D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-">
    <w:name w:val="Hyperlink"/>
    <w:basedOn w:val="a0"/>
    <w:uiPriority w:val="99"/>
    <w:unhideWhenUsed/>
    <w:rsid w:val="008F3A31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FB723E"/>
    <w:rPr>
      <w:color w:val="954F72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553C59"/>
    <w:rPr>
      <w:sz w:val="16"/>
      <w:szCs w:val="16"/>
    </w:rPr>
  </w:style>
  <w:style w:type="paragraph" w:styleId="ad">
    <w:name w:val="annotation text"/>
    <w:basedOn w:val="a"/>
    <w:link w:val="Char2"/>
    <w:uiPriority w:val="99"/>
    <w:unhideWhenUsed/>
    <w:rsid w:val="00553C59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d"/>
    <w:uiPriority w:val="99"/>
    <w:rsid w:val="00553C59"/>
    <w:rPr>
      <w:sz w:val="20"/>
      <w:szCs w:val="20"/>
    </w:rPr>
  </w:style>
  <w:style w:type="paragraph" w:styleId="ae">
    <w:name w:val="annotation subject"/>
    <w:basedOn w:val="ad"/>
    <w:next w:val="ad"/>
    <w:link w:val="Char3"/>
    <w:uiPriority w:val="99"/>
    <w:semiHidden/>
    <w:unhideWhenUsed/>
    <w:rsid w:val="00553C59"/>
    <w:rPr>
      <w:b/>
      <w:bCs/>
    </w:rPr>
  </w:style>
  <w:style w:type="character" w:customStyle="1" w:styleId="Char3">
    <w:name w:val="Θέμα σχολίου Char"/>
    <w:basedOn w:val="Char2"/>
    <w:link w:val="ae"/>
    <w:uiPriority w:val="99"/>
    <w:semiHidden/>
    <w:rsid w:val="00553C5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melib.seab.gr/archive/item/41782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925;&#964;&#943;&#957;&#945;\Downloads\&#928;&#961;&#972;&#964;&#965;&#960;&#959;%20&#917;&#961;&#947;&#945;&#963;&#943;&#945;&#962;%205&#959;%20&#931;&#965;&#957;&#941;&#948;&#961;&#953;&#959;%20&#916;&#951;&#956;&#959;&#964;&#953;&#954;&#974;&#957;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2FDA2-90E4-4FCA-8879-5D664BFBF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Πρότυπο Εργασίας 5ο Συνέδριο Δημοτικών.dotx</Template>
  <TotalTime>1</TotalTime>
  <Pages>3</Pages>
  <Words>325</Words>
  <Characters>1761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Επικεφαλίδες</vt:lpstr>
      </vt:variant>
      <vt:variant>
        <vt:i4>17</vt:i4>
      </vt:variant>
    </vt:vector>
  </HeadingPairs>
  <TitlesOfParts>
    <vt:vector size="18" baseType="lpstr">
      <vt:lpstr>«Πράσινες και βιώσιμες ακαδημαϊκές βιβλιοθήκες στη μετα-COVID εποχή»</vt:lpstr>
      <vt:lpstr>[Τίτλος Εργασίας]</vt:lpstr>
      <vt:lpstr>Ονοματεπώνυμο 1ου Συγγραφέα1,2,  Ονοματεπώνυμο 2ου Συγγραφέα3,  Ονοματεπώνυμο 3ο</vt:lpstr>
      <vt:lpstr>1 Πανεπιστήμιο, Βιβλιοθήκη, email </vt:lpstr>
      <vt:lpstr>2 Πανεπιστήμιο, τμήμα/εργαστήριο, email </vt:lpstr>
      <vt:lpstr>3 Ίδρυμα, τμήμα, email </vt:lpstr>
      <vt:lpstr>4 Πανεπιστήμιο, Βιβλιοθήκη, email </vt:lpstr>
      <vt:lpstr>[Title]</vt:lpstr>
      <vt:lpstr>    Περίληψη</vt:lpstr>
      <vt:lpstr>    Abstract</vt:lpstr>
      <vt:lpstr>    </vt:lpstr>
      <vt:lpstr>    Εισαγωγή</vt:lpstr>
      <vt:lpstr>    1.Τίτλος κεφαλαίου</vt:lpstr>
      <vt:lpstr>    2 Τίτλος κεφαλαίου </vt:lpstr>
      <vt:lpstr>        Υποκεφάλαιο 1</vt:lpstr>
      <vt:lpstr>        Υποκεφάλαιο 2</vt:lpstr>
      <vt:lpstr>    </vt:lpstr>
      <vt:lpstr>    Βιβλιογραφία </vt:lpstr>
    </vt:vector>
  </TitlesOfParts>
  <Company>28ο Πανελλήνιο Συνέδριο Ακαδημαϊκών Βιβλιοθηκών Κέρκυρα, 19-21 Οκτωβρίου 2022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«Πράσινες και βιώσιμες ακαδημαϊκές βιβλιοθήκες στη μετα-COVID εποχή»</dc:title>
  <dc:creator>Ντίνα</dc:creator>
  <cp:lastModifiedBy>Σταυρούλα Κουρή</cp:lastModifiedBy>
  <cp:revision>2</cp:revision>
  <dcterms:created xsi:type="dcterms:W3CDTF">2024-05-17T06:25:00Z</dcterms:created>
  <dcterms:modified xsi:type="dcterms:W3CDTF">2024-05-17T06:25:00Z</dcterms:modified>
</cp:coreProperties>
</file>